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D3666" w:rsidRDefault="009D3666" w:rsidP="00E55981">
      <w:pPr>
        <w:spacing w:after="0"/>
        <w:ind w:firstLine="567"/>
        <w:rPr>
          <w:rFonts w:ascii="Times New Roman" w:hAnsi="Times New Roman"/>
          <w:b/>
          <w:sz w:val="24"/>
          <w:szCs w:val="24"/>
        </w:rPr>
      </w:pPr>
      <w:r w:rsidRPr="00083207">
        <w:rPr>
          <w:rFonts w:ascii="Times New Roman" w:hAnsi="Times New Roman"/>
          <w:b/>
          <w:sz w:val="24"/>
          <w:szCs w:val="24"/>
        </w:rPr>
        <w:t xml:space="preserve">     </w:t>
      </w:r>
      <w:r>
        <w:rPr>
          <w:rFonts w:ascii="Times New Roman" w:hAnsi="Times New Roman"/>
          <w:b/>
          <w:sz w:val="24"/>
          <w:szCs w:val="24"/>
        </w:rPr>
        <w:t xml:space="preserve">                        Мубаракуни </w:t>
      </w:r>
    </w:p>
    <w:p w:rsidR="009D3666" w:rsidRDefault="009D3666" w:rsidP="00E55981">
      <w:pPr>
        <w:spacing w:after="0"/>
        <w:ind w:firstLine="567"/>
        <w:rPr>
          <w:rFonts w:ascii="Times New Roman" w:hAnsi="Times New Roman"/>
          <w:b/>
          <w:sz w:val="24"/>
          <w:szCs w:val="24"/>
        </w:rPr>
      </w:pPr>
      <w:r>
        <w:rPr>
          <w:rFonts w:ascii="Times New Roman" w:hAnsi="Times New Roman"/>
          <w:b/>
          <w:sz w:val="24"/>
          <w:szCs w:val="24"/>
        </w:rPr>
        <w:t xml:space="preserve">               Хlурматла  Мяхlяммад Амирович! </w:t>
      </w: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Чебяхlси Ватlа дергълизиб сархибси Чедибдешла 70 дус биъниличил бархбасахъи х</w:t>
      </w:r>
      <w:r>
        <w:rPr>
          <w:rFonts w:ascii="Times New Roman" w:hAnsi="Times New Roman"/>
          <w:sz w:val="24"/>
          <w:szCs w:val="24"/>
          <w:lang w:val="en-US"/>
        </w:rPr>
        <w:t>l</w:t>
      </w:r>
      <w:r>
        <w:rPr>
          <w:rFonts w:ascii="Times New Roman" w:hAnsi="Times New Roman"/>
          <w:sz w:val="24"/>
          <w:szCs w:val="24"/>
        </w:rPr>
        <w:t xml:space="preserve">у уркlи-уркlилавад мубаракирулри! </w:t>
      </w: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Нушала дагъистанлантас ил байрам, нушала улкала наслубала гlямрула талихlчебси челябкьла багьандан дурадеркlибти гьунартала лишан саблин ва нушала Чебяхlси Ватlан – Россия, Дагъистан вавалидяхъяхъес, адамтас гlяхlдешуни дарес багьанданси нушала халкьла гlибкьси бузерила байрам саблин, дурабуркlусири, ил муртлисалра илгъунабсили каракавлан.</w:t>
      </w: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Ил чебях</w:t>
      </w:r>
      <w:r>
        <w:rPr>
          <w:rFonts w:ascii="Times New Roman" w:hAnsi="Times New Roman"/>
          <w:sz w:val="24"/>
          <w:szCs w:val="24"/>
          <w:lang w:val="en-US"/>
        </w:rPr>
        <w:t>l</w:t>
      </w:r>
      <w:r>
        <w:rPr>
          <w:rFonts w:ascii="Times New Roman" w:hAnsi="Times New Roman"/>
          <w:sz w:val="24"/>
          <w:szCs w:val="24"/>
        </w:rPr>
        <w:t>ти халкьла чебях</w:t>
      </w:r>
      <w:r>
        <w:rPr>
          <w:rFonts w:ascii="Times New Roman" w:hAnsi="Times New Roman"/>
          <w:sz w:val="24"/>
          <w:szCs w:val="24"/>
          <w:lang w:val="en-US"/>
        </w:rPr>
        <w:t>l</w:t>
      </w:r>
      <w:r>
        <w:rPr>
          <w:rFonts w:ascii="Times New Roman" w:hAnsi="Times New Roman"/>
          <w:sz w:val="24"/>
          <w:szCs w:val="24"/>
        </w:rPr>
        <w:t>си байрам саби. Ил нушала дудешунала ва хала дудешунала халаси ва хъумартес асух</w:t>
      </w:r>
      <w:r>
        <w:rPr>
          <w:rFonts w:ascii="Times New Roman" w:hAnsi="Times New Roman"/>
          <w:sz w:val="24"/>
          <w:szCs w:val="24"/>
          <w:lang w:val="en-US"/>
        </w:rPr>
        <w:t>l</w:t>
      </w:r>
      <w:r>
        <w:rPr>
          <w:rFonts w:ascii="Times New Roman" w:hAnsi="Times New Roman"/>
          <w:sz w:val="24"/>
          <w:szCs w:val="24"/>
        </w:rPr>
        <w:t>ебируси гьунар саби. Ил даимлис урк</w:t>
      </w:r>
      <w:r>
        <w:rPr>
          <w:rFonts w:ascii="Times New Roman" w:hAnsi="Times New Roman"/>
          <w:sz w:val="24"/>
          <w:szCs w:val="24"/>
          <w:lang w:val="en-US"/>
        </w:rPr>
        <w:t>l</w:t>
      </w:r>
      <w:r>
        <w:rPr>
          <w:rFonts w:ascii="Times New Roman" w:hAnsi="Times New Roman"/>
          <w:sz w:val="24"/>
          <w:szCs w:val="24"/>
        </w:rPr>
        <w:t xml:space="preserve">базиб кавлан. </w:t>
      </w: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 xml:space="preserve">Хlед, хlела гъамтас чlумаси арадеш, даршудеш ва дахъал гlяхlдешуни диубли дигулра. </w:t>
      </w:r>
    </w:p>
    <w:p w:rsidR="009D3666" w:rsidRDefault="009D3666" w:rsidP="00E55981">
      <w:pPr>
        <w:spacing w:after="0"/>
        <w:ind w:firstLine="567"/>
        <w:rPr>
          <w:rFonts w:ascii="Times New Roman" w:hAnsi="Times New Roman"/>
          <w:b/>
          <w:sz w:val="24"/>
          <w:szCs w:val="24"/>
        </w:rPr>
      </w:pPr>
      <w:r>
        <w:rPr>
          <w:rFonts w:ascii="Times New Roman" w:hAnsi="Times New Roman"/>
          <w:sz w:val="24"/>
          <w:szCs w:val="24"/>
        </w:rPr>
        <w:t xml:space="preserve">                                                           </w:t>
      </w:r>
      <w:r w:rsidRPr="004D593C">
        <w:rPr>
          <w:rFonts w:ascii="Times New Roman" w:hAnsi="Times New Roman"/>
          <w:b/>
          <w:sz w:val="24"/>
          <w:szCs w:val="24"/>
        </w:rPr>
        <w:t>Х</w:t>
      </w:r>
      <w:r w:rsidRPr="004D593C">
        <w:rPr>
          <w:rFonts w:ascii="Times New Roman" w:hAnsi="Times New Roman"/>
          <w:b/>
          <w:sz w:val="24"/>
          <w:szCs w:val="24"/>
          <w:lang w:val="en-US"/>
        </w:rPr>
        <w:t>l</w:t>
      </w:r>
      <w:r w:rsidRPr="004D593C">
        <w:rPr>
          <w:rFonts w:ascii="Times New Roman" w:hAnsi="Times New Roman"/>
          <w:b/>
          <w:sz w:val="24"/>
          <w:szCs w:val="24"/>
        </w:rPr>
        <w:t>урматличил,</w:t>
      </w:r>
      <w:r>
        <w:rPr>
          <w:rFonts w:ascii="Times New Roman" w:hAnsi="Times New Roman"/>
          <w:b/>
          <w:sz w:val="24"/>
          <w:szCs w:val="24"/>
        </w:rPr>
        <w:t xml:space="preserve"> Дагъистан Республикала Бекl </w:t>
      </w:r>
    </w:p>
    <w:p w:rsidR="009D3666" w:rsidRDefault="009D3666" w:rsidP="00E55981">
      <w:pPr>
        <w:spacing w:after="0"/>
        <w:ind w:firstLine="567"/>
        <w:rPr>
          <w:rFonts w:ascii="Times New Roman" w:hAnsi="Times New Roman"/>
          <w:b/>
          <w:sz w:val="24"/>
          <w:szCs w:val="24"/>
        </w:rPr>
      </w:pPr>
      <w:r>
        <w:rPr>
          <w:rFonts w:ascii="Times New Roman" w:hAnsi="Times New Roman"/>
          <w:b/>
          <w:sz w:val="24"/>
          <w:szCs w:val="24"/>
        </w:rPr>
        <w:t xml:space="preserve">                                                                                           Р. Гlябдулатlипов </w:t>
      </w:r>
    </w:p>
    <w:p w:rsidR="009D3666" w:rsidRDefault="009D3666" w:rsidP="00E55981">
      <w:pPr>
        <w:spacing w:after="0"/>
        <w:ind w:firstLine="567"/>
        <w:rPr>
          <w:rFonts w:ascii="Times New Roman" w:hAnsi="Times New Roman"/>
          <w:b/>
          <w:sz w:val="24"/>
          <w:szCs w:val="24"/>
        </w:rPr>
      </w:pPr>
      <w:r w:rsidRPr="00083207">
        <w:rPr>
          <w:rFonts w:ascii="Times New Roman" w:hAnsi="Times New Roman"/>
          <w:b/>
          <w:sz w:val="24"/>
          <w:szCs w:val="24"/>
        </w:rPr>
        <w:t xml:space="preserve">                  </w:t>
      </w: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 xml:space="preserve">Чедибдешла Бархlи – гьарли-марли лебталалра халаси байрам, нушала халкьла гъабзадешла ва чедибдешла лишан саби. Ил дурабуркlули нушани дургъбазиб алхунтас децl балахъулра, илдас бурги гlяшдурцулра, илдала шалати сипатуни гьандиркахъулра, дергъла лерилра къияндешуни чула хъуцlрумачи чекасибти лебилра фронтовикунала, тылла зяхlматчибала ва ветерантала мурхьли хlурматбирулра. </w:t>
      </w: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 xml:space="preserve">Чебяхlси Чедибдеш сархибтала халаси хlурмат биресли чеабиуси наслулис бяркъ бедни – нушала рухlласи ва дурхъаси чебла саби. </w:t>
      </w: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 xml:space="preserve">Хlурматла районланти! </w:t>
      </w: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 xml:space="preserve">Хlуша лерилра, Чебяхlси Чедибдеш 70 дус биъниличил бархбасахъи, уркlи-уркlиларад мубаракдирулрая, хlушаб дахъал гlямру, гlяхlси арадеш, умуси зак, талихl, разидеш, яшавлизиб эркиндеш, район социальный тяхlярли-экономикалашал чеахъбикlахънилизир сархибдешуни диубли дигулра. </w:t>
      </w:r>
    </w:p>
    <w:p w:rsidR="009D3666" w:rsidRDefault="009D3666" w:rsidP="00E55981">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М. Гlямаров, муниципальный районна бекl </w:t>
      </w:r>
    </w:p>
    <w:p w:rsidR="009D3666" w:rsidRDefault="009D3666" w:rsidP="00E55981">
      <w:pPr>
        <w:spacing w:after="0"/>
        <w:ind w:firstLine="567"/>
        <w:rPr>
          <w:rFonts w:ascii="Times New Roman" w:hAnsi="Times New Roman"/>
          <w:b/>
          <w:sz w:val="24"/>
          <w:szCs w:val="24"/>
        </w:rPr>
      </w:pPr>
      <w:r>
        <w:rPr>
          <w:rFonts w:ascii="Times New Roman" w:hAnsi="Times New Roman"/>
          <w:b/>
          <w:sz w:val="24"/>
          <w:szCs w:val="24"/>
        </w:rPr>
        <w:t xml:space="preserve">                 М. Мяхlяммадов, муниципальный районна Администрацияла бекl </w:t>
      </w:r>
    </w:p>
    <w:p w:rsidR="009D3666" w:rsidRDefault="009D3666" w:rsidP="00E55981">
      <w:pPr>
        <w:spacing w:after="0"/>
        <w:ind w:firstLine="567"/>
        <w:rPr>
          <w:rFonts w:ascii="Times New Roman" w:hAnsi="Times New Roman"/>
          <w:b/>
          <w:sz w:val="24"/>
          <w:szCs w:val="24"/>
        </w:rPr>
      </w:pP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 xml:space="preserve">Чебяхlси Чедибдеш нушала халкьла гъабзадешла, асилдешла ва Ватlайс мардешла лишанни бетаур. Дурхъаси байрамла Бархlиличил бархбасахъи, хlушаб ва хlушала гъамтас дахъал гlяхlдешуни, чlумаси арадеш, даршудеш, гьарбизуни диубли дигулра. </w:t>
      </w:r>
    </w:p>
    <w:p w:rsidR="009D3666" w:rsidRPr="00A64104" w:rsidRDefault="009D3666" w:rsidP="00E55981">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«Цаси Россия» партияла Сергокъалала мерла отделениела политсовет</w:t>
      </w:r>
      <w:r w:rsidRPr="00A64104">
        <w:rPr>
          <w:rFonts w:ascii="Times New Roman" w:hAnsi="Times New Roman"/>
          <w:b/>
          <w:sz w:val="24"/>
          <w:szCs w:val="24"/>
        </w:rPr>
        <w:t xml:space="preserve"> </w:t>
      </w:r>
    </w:p>
    <w:p w:rsidR="009D3666" w:rsidRDefault="009D3666" w:rsidP="00E55981">
      <w:pPr>
        <w:spacing w:after="0"/>
        <w:ind w:firstLine="567"/>
        <w:rPr>
          <w:rFonts w:ascii="Times New Roman" w:hAnsi="Times New Roman"/>
          <w:b/>
          <w:sz w:val="24"/>
          <w:szCs w:val="24"/>
        </w:rPr>
      </w:pP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 xml:space="preserve">Чебяхlси Чедибдешлис 70 дус дикниличил бархбасахъи, дергъла бутlакьянчиби, ветеранти ва районна лебилра халкь уркlи-уркlилабад мубаркабирулра! Хlушаб чlумаси арадеш, даршудеш, духъянти гlямру ва ванзала лерилра лигlматуни камхlедиубли дигулра. </w:t>
      </w:r>
    </w:p>
    <w:p w:rsidR="009D3666" w:rsidRDefault="009D3666" w:rsidP="00E55981">
      <w:pPr>
        <w:spacing w:after="0"/>
        <w:ind w:firstLine="567"/>
        <w:rPr>
          <w:rFonts w:ascii="Times New Roman" w:hAnsi="Times New Roman"/>
          <w:b/>
          <w:sz w:val="24"/>
          <w:szCs w:val="24"/>
        </w:rPr>
      </w:pPr>
      <w:r w:rsidRPr="00582AAA">
        <w:rPr>
          <w:rFonts w:ascii="Times New Roman" w:hAnsi="Times New Roman"/>
          <w:b/>
          <w:sz w:val="24"/>
          <w:szCs w:val="24"/>
        </w:rPr>
        <w:t xml:space="preserve">                                              </w:t>
      </w:r>
      <w:r>
        <w:rPr>
          <w:rFonts w:ascii="Times New Roman" w:hAnsi="Times New Roman"/>
          <w:b/>
          <w:sz w:val="24"/>
          <w:szCs w:val="24"/>
        </w:rPr>
        <w:t xml:space="preserve">                                                      </w:t>
      </w:r>
      <w:r w:rsidRPr="00582AAA">
        <w:rPr>
          <w:rFonts w:ascii="Times New Roman" w:hAnsi="Times New Roman"/>
          <w:b/>
          <w:sz w:val="24"/>
          <w:szCs w:val="24"/>
        </w:rPr>
        <w:t>Г</w:t>
      </w:r>
      <w:r>
        <w:rPr>
          <w:rFonts w:ascii="Times New Roman" w:hAnsi="Times New Roman"/>
          <w:b/>
          <w:sz w:val="24"/>
          <w:szCs w:val="24"/>
        </w:rPr>
        <w:t>l</w:t>
      </w:r>
      <w:r w:rsidRPr="00582AAA">
        <w:rPr>
          <w:rFonts w:ascii="Times New Roman" w:hAnsi="Times New Roman"/>
          <w:b/>
          <w:sz w:val="24"/>
          <w:szCs w:val="24"/>
        </w:rPr>
        <w:t>ябдусамад Сулайбанов,</w:t>
      </w:r>
    </w:p>
    <w:p w:rsidR="009D3666" w:rsidRDefault="009D3666" w:rsidP="00E55981">
      <w:pPr>
        <w:spacing w:after="0"/>
        <w:ind w:firstLine="567"/>
        <w:rPr>
          <w:rFonts w:ascii="Times New Roman" w:hAnsi="Times New Roman"/>
          <w:b/>
          <w:sz w:val="24"/>
          <w:szCs w:val="24"/>
        </w:rPr>
      </w:pPr>
      <w:r>
        <w:rPr>
          <w:rFonts w:ascii="Times New Roman" w:hAnsi="Times New Roman"/>
          <w:b/>
          <w:sz w:val="24"/>
          <w:szCs w:val="24"/>
        </w:rPr>
        <w:t xml:space="preserve">                    </w:t>
      </w:r>
      <w:r w:rsidRPr="00582AAA">
        <w:rPr>
          <w:rFonts w:ascii="Times New Roman" w:hAnsi="Times New Roman"/>
          <w:b/>
          <w:sz w:val="24"/>
          <w:szCs w:val="24"/>
        </w:rPr>
        <w:t xml:space="preserve"> районна дявила ва бузерила ветерантала Советла председатель   </w:t>
      </w:r>
    </w:p>
    <w:p w:rsidR="009D3666" w:rsidRPr="00083207" w:rsidRDefault="009D3666" w:rsidP="00E55981">
      <w:pPr>
        <w:spacing w:after="0"/>
        <w:ind w:firstLine="567"/>
        <w:rPr>
          <w:rFonts w:ascii="Times New Roman" w:hAnsi="Times New Roman"/>
          <w:sz w:val="24"/>
          <w:szCs w:val="24"/>
        </w:rPr>
      </w:pPr>
      <w:r w:rsidRPr="00083207">
        <w:rPr>
          <w:rFonts w:ascii="Times New Roman" w:hAnsi="Times New Roman"/>
          <w:sz w:val="24"/>
          <w:szCs w:val="24"/>
        </w:rPr>
        <w:t>Дергъла бут</w:t>
      </w:r>
      <w:r>
        <w:rPr>
          <w:rFonts w:ascii="Times New Roman" w:hAnsi="Times New Roman"/>
          <w:sz w:val="24"/>
          <w:szCs w:val="24"/>
        </w:rPr>
        <w:t>l</w:t>
      </w:r>
      <w:r w:rsidRPr="00083207">
        <w:rPr>
          <w:rFonts w:ascii="Times New Roman" w:hAnsi="Times New Roman"/>
          <w:sz w:val="24"/>
          <w:szCs w:val="24"/>
        </w:rPr>
        <w:t>акьянчиби, ветеранти, лебил районланти Чебях</w:t>
      </w:r>
      <w:r>
        <w:rPr>
          <w:rFonts w:ascii="Times New Roman" w:hAnsi="Times New Roman"/>
          <w:sz w:val="24"/>
          <w:szCs w:val="24"/>
        </w:rPr>
        <w:t>l</w:t>
      </w:r>
      <w:r w:rsidRPr="00083207">
        <w:rPr>
          <w:rFonts w:ascii="Times New Roman" w:hAnsi="Times New Roman"/>
          <w:sz w:val="24"/>
          <w:szCs w:val="24"/>
        </w:rPr>
        <w:t>си Чедибдеш 70 дус биъниличил, урк</w:t>
      </w:r>
      <w:r>
        <w:rPr>
          <w:rFonts w:ascii="Times New Roman" w:hAnsi="Times New Roman"/>
          <w:sz w:val="24"/>
          <w:szCs w:val="24"/>
        </w:rPr>
        <w:t>l</w:t>
      </w:r>
      <w:r w:rsidRPr="00083207">
        <w:rPr>
          <w:rFonts w:ascii="Times New Roman" w:hAnsi="Times New Roman"/>
          <w:sz w:val="24"/>
          <w:szCs w:val="24"/>
        </w:rPr>
        <w:t>и-урк</w:t>
      </w:r>
      <w:r>
        <w:rPr>
          <w:rFonts w:ascii="Times New Roman" w:hAnsi="Times New Roman"/>
          <w:sz w:val="24"/>
          <w:szCs w:val="24"/>
        </w:rPr>
        <w:t>l</w:t>
      </w:r>
      <w:r w:rsidRPr="00083207">
        <w:rPr>
          <w:rFonts w:ascii="Times New Roman" w:hAnsi="Times New Roman"/>
          <w:sz w:val="24"/>
          <w:szCs w:val="24"/>
        </w:rPr>
        <w:t>илабад мубаракбирулра! Лебтасалра арадеш, даршудеш г</w:t>
      </w:r>
      <w:r>
        <w:rPr>
          <w:rFonts w:ascii="Times New Roman" w:hAnsi="Times New Roman"/>
          <w:sz w:val="24"/>
          <w:szCs w:val="24"/>
        </w:rPr>
        <w:t>l</w:t>
      </w:r>
      <w:r w:rsidRPr="00083207">
        <w:rPr>
          <w:rFonts w:ascii="Times New Roman" w:hAnsi="Times New Roman"/>
          <w:sz w:val="24"/>
          <w:szCs w:val="24"/>
        </w:rPr>
        <w:t>ямрула гьарил барх</w:t>
      </w:r>
      <w:r>
        <w:rPr>
          <w:rFonts w:ascii="Times New Roman" w:hAnsi="Times New Roman"/>
          <w:sz w:val="24"/>
          <w:szCs w:val="24"/>
        </w:rPr>
        <w:t>l</w:t>
      </w:r>
      <w:r w:rsidRPr="00083207">
        <w:rPr>
          <w:rFonts w:ascii="Times New Roman" w:hAnsi="Times New Roman"/>
          <w:sz w:val="24"/>
          <w:szCs w:val="24"/>
        </w:rPr>
        <w:t xml:space="preserve">илизир гьарбизуни диубли дигулра. </w:t>
      </w:r>
    </w:p>
    <w:p w:rsidR="009D3666" w:rsidRDefault="009D3666" w:rsidP="00E55981">
      <w:pPr>
        <w:spacing w:after="0"/>
        <w:ind w:firstLine="567"/>
        <w:rPr>
          <w:rFonts w:ascii="Times New Roman" w:hAnsi="Times New Roman"/>
          <w:b/>
          <w:sz w:val="24"/>
          <w:szCs w:val="24"/>
        </w:rPr>
      </w:pPr>
      <w:r>
        <w:rPr>
          <w:rFonts w:ascii="Times New Roman" w:hAnsi="Times New Roman"/>
          <w:b/>
          <w:sz w:val="24"/>
          <w:szCs w:val="24"/>
        </w:rPr>
        <w:t xml:space="preserve">                                                                                         Хlямзат Ражабов, </w:t>
      </w:r>
    </w:p>
    <w:p w:rsidR="009D3666" w:rsidRDefault="009D3666" w:rsidP="00E55981">
      <w:pPr>
        <w:spacing w:after="0"/>
        <w:ind w:firstLine="567"/>
        <w:rPr>
          <w:rFonts w:ascii="Times New Roman" w:hAnsi="Times New Roman"/>
          <w:b/>
          <w:sz w:val="24"/>
          <w:szCs w:val="24"/>
        </w:rPr>
      </w:pPr>
      <w:r>
        <w:rPr>
          <w:rFonts w:ascii="Times New Roman" w:hAnsi="Times New Roman"/>
          <w:b/>
          <w:sz w:val="24"/>
          <w:szCs w:val="24"/>
        </w:rPr>
        <w:t>районна халкь социальный тяхlярли гlеббурцуси Управлениела начальник</w:t>
      </w:r>
      <w:r w:rsidRPr="00582AAA">
        <w:rPr>
          <w:rFonts w:ascii="Times New Roman" w:hAnsi="Times New Roman"/>
          <w:b/>
          <w:sz w:val="24"/>
          <w:szCs w:val="24"/>
        </w:rPr>
        <w:t xml:space="preserve">  </w:t>
      </w:r>
    </w:p>
    <w:p w:rsidR="009D3666" w:rsidRPr="00E55981" w:rsidRDefault="009D3666" w:rsidP="00E55981">
      <w:pPr>
        <w:spacing w:after="0"/>
        <w:ind w:firstLine="567"/>
        <w:rPr>
          <w:rFonts w:ascii="Times New Roman" w:hAnsi="Times New Roman"/>
          <w:b/>
          <w:sz w:val="24"/>
          <w:szCs w:val="24"/>
        </w:rPr>
      </w:pPr>
      <w:r>
        <w:rPr>
          <w:rFonts w:ascii="Times New Roman" w:hAnsi="Times New Roman"/>
          <w:sz w:val="24"/>
          <w:szCs w:val="24"/>
        </w:rPr>
        <w:t>Нушаб азаддеш хибси халаси байрамличил – Чебяхlси Чедибдеш 70 дус биъниличил бархбасахъи, дергъла бутlакьянчиби, дявила ва бузерила ветеранти ва районна лебилра халкь уркlи-уркlилабад мубаракбирулра! Бекlла чедиб умуси зак, чус чlумаси арадеш, анкъурбазиб баракат камхlедиубли дигулра!</w:t>
      </w:r>
    </w:p>
    <w:p w:rsidR="009D3666" w:rsidRPr="00083207" w:rsidRDefault="009D3666" w:rsidP="00E55981">
      <w:pPr>
        <w:spacing w:after="0"/>
        <w:ind w:firstLine="567"/>
        <w:rPr>
          <w:rFonts w:ascii="Times New Roman" w:hAnsi="Times New Roman"/>
          <w:b/>
          <w:sz w:val="24"/>
          <w:szCs w:val="24"/>
        </w:rPr>
      </w:pPr>
      <w:r w:rsidRPr="00083207">
        <w:rPr>
          <w:rFonts w:ascii="Times New Roman" w:hAnsi="Times New Roman"/>
          <w:b/>
          <w:sz w:val="24"/>
          <w:szCs w:val="24"/>
        </w:rPr>
        <w:t xml:space="preserve">                                                                                                   Залимхан Г</w:t>
      </w:r>
      <w:r>
        <w:rPr>
          <w:rFonts w:ascii="Times New Roman" w:hAnsi="Times New Roman"/>
          <w:b/>
          <w:sz w:val="24"/>
          <w:szCs w:val="24"/>
        </w:rPr>
        <w:t>l</w:t>
      </w:r>
      <w:r w:rsidRPr="00083207">
        <w:rPr>
          <w:rFonts w:ascii="Times New Roman" w:hAnsi="Times New Roman"/>
          <w:b/>
          <w:sz w:val="24"/>
          <w:szCs w:val="24"/>
        </w:rPr>
        <w:t xml:space="preserve">ямаров, </w:t>
      </w:r>
    </w:p>
    <w:p w:rsidR="009D3666" w:rsidRDefault="009D3666" w:rsidP="00E55981">
      <w:pPr>
        <w:spacing w:after="0"/>
        <w:ind w:firstLine="567"/>
        <w:rPr>
          <w:rFonts w:ascii="Times New Roman" w:hAnsi="Times New Roman"/>
          <w:b/>
          <w:sz w:val="24"/>
          <w:szCs w:val="24"/>
        </w:rPr>
      </w:pPr>
      <w:r w:rsidRPr="00083207">
        <w:rPr>
          <w:rFonts w:ascii="Times New Roman" w:hAnsi="Times New Roman"/>
          <w:b/>
          <w:sz w:val="24"/>
          <w:szCs w:val="24"/>
        </w:rPr>
        <w:t xml:space="preserve">               </w:t>
      </w:r>
      <w:r>
        <w:rPr>
          <w:rFonts w:ascii="Times New Roman" w:hAnsi="Times New Roman"/>
          <w:b/>
          <w:sz w:val="24"/>
          <w:szCs w:val="24"/>
        </w:rPr>
        <w:t xml:space="preserve">                                             </w:t>
      </w:r>
      <w:r w:rsidRPr="00083207">
        <w:rPr>
          <w:rFonts w:ascii="Times New Roman" w:hAnsi="Times New Roman"/>
          <w:b/>
          <w:sz w:val="24"/>
          <w:szCs w:val="24"/>
        </w:rPr>
        <w:t xml:space="preserve">районна халатала Советла председатель   </w:t>
      </w:r>
    </w:p>
    <w:p w:rsidR="009D3666" w:rsidRDefault="009D3666" w:rsidP="00E55981">
      <w:pPr>
        <w:spacing w:after="0"/>
        <w:ind w:firstLine="567"/>
        <w:rPr>
          <w:rFonts w:ascii="Times New Roman" w:hAnsi="Times New Roman"/>
          <w:b/>
          <w:sz w:val="24"/>
          <w:szCs w:val="24"/>
        </w:rPr>
      </w:pPr>
    </w:p>
    <w:p w:rsidR="009D3666" w:rsidRDefault="009D3666" w:rsidP="00E55981">
      <w:pPr>
        <w:spacing w:after="0"/>
        <w:ind w:firstLine="567"/>
        <w:rPr>
          <w:rFonts w:ascii="Times New Roman" w:hAnsi="Times New Roman"/>
          <w:sz w:val="24"/>
          <w:szCs w:val="24"/>
        </w:rPr>
      </w:pPr>
      <w:r>
        <w:rPr>
          <w:rFonts w:ascii="Times New Roman" w:hAnsi="Times New Roman"/>
          <w:sz w:val="24"/>
          <w:szCs w:val="24"/>
        </w:rPr>
        <w:t xml:space="preserve">Нушани дергълизиб алхунти хъумхlертехlе, мицlиртала хlурмат бирехlе. Халаси байрамличил лерилра мубаркадирулрая! Чебяхlси Чедибдеш сархибтас дезабиаб! Лбтасалра даршудеш, талихl, арадеш каммадиаб! </w:t>
      </w:r>
    </w:p>
    <w:p w:rsidR="009D3666" w:rsidRDefault="009D3666" w:rsidP="00E55981">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КЦСОН-на дирекция</w:t>
      </w:r>
      <w:r w:rsidRPr="00083207">
        <w:rPr>
          <w:rFonts w:ascii="Times New Roman" w:hAnsi="Times New Roman"/>
          <w:b/>
          <w:sz w:val="24"/>
          <w:szCs w:val="24"/>
        </w:rPr>
        <w:t xml:space="preserve">             </w:t>
      </w:r>
    </w:p>
    <w:p w:rsidR="009D3666" w:rsidRDefault="009D3666" w:rsidP="004B505A">
      <w:pPr>
        <w:spacing w:after="0"/>
        <w:ind w:firstLine="567"/>
        <w:rPr>
          <w:rFonts w:ascii="Times New Roman" w:hAnsi="Times New Roman"/>
          <w:sz w:val="24"/>
          <w:szCs w:val="24"/>
        </w:rPr>
      </w:pPr>
    </w:p>
    <w:p w:rsidR="009D3666" w:rsidRDefault="009D3666" w:rsidP="004B505A">
      <w:pPr>
        <w:spacing w:after="0"/>
        <w:ind w:firstLine="567"/>
        <w:rPr>
          <w:rFonts w:ascii="Times New Roman" w:hAnsi="Times New Roman"/>
          <w:sz w:val="24"/>
          <w:szCs w:val="24"/>
        </w:rPr>
      </w:pPr>
    </w:p>
    <w:p w:rsidR="009D3666" w:rsidRPr="00E55981" w:rsidRDefault="009D3666" w:rsidP="004B505A">
      <w:pPr>
        <w:spacing w:after="0"/>
        <w:ind w:firstLine="567"/>
        <w:rPr>
          <w:rFonts w:ascii="Times New Roman" w:hAnsi="Times New Roman"/>
          <w:b/>
          <w:sz w:val="24"/>
          <w:szCs w:val="24"/>
        </w:rPr>
      </w:pPr>
      <w:r>
        <w:rPr>
          <w:rFonts w:ascii="Times New Roman" w:hAnsi="Times New Roman"/>
          <w:b/>
          <w:sz w:val="24"/>
          <w:szCs w:val="24"/>
        </w:rPr>
        <w:t xml:space="preserve">                                         </w:t>
      </w:r>
      <w:r w:rsidRPr="00E55981">
        <w:rPr>
          <w:rFonts w:ascii="Times New Roman" w:hAnsi="Times New Roman"/>
          <w:b/>
          <w:sz w:val="24"/>
          <w:szCs w:val="24"/>
        </w:rPr>
        <w:t>Нушаб азаддеш хибти</w:t>
      </w:r>
    </w:p>
    <w:p w:rsidR="009D3666" w:rsidRDefault="009D3666" w:rsidP="00E55981">
      <w:pPr>
        <w:autoSpaceDE w:val="0"/>
        <w:autoSpaceDN w:val="0"/>
        <w:adjustRightInd w:val="0"/>
        <w:spacing w:after="0" w:line="196" w:lineRule="atLeast"/>
        <w:ind w:firstLine="283"/>
        <w:jc w:val="both"/>
        <w:rPr>
          <w:rFonts w:ascii="Arial" w:hAnsi="Arial" w:cs="Arial"/>
          <w:sz w:val="19"/>
          <w:szCs w:val="19"/>
        </w:rPr>
      </w:pPr>
      <w:r w:rsidRPr="00E55981">
        <w:rPr>
          <w:rFonts w:ascii="Arial" w:hAnsi="Arial" w:cs="Arial"/>
          <w:b/>
          <w:bCs/>
          <w:sz w:val="19"/>
          <w:szCs w:val="19"/>
        </w:rPr>
        <w:t>Ибрагьимов Ражаб Ибрагьимович</w:t>
      </w:r>
      <w:r w:rsidRPr="00E55981">
        <w:rPr>
          <w:rFonts w:ascii="Arial" w:hAnsi="Arial" w:cs="Arial"/>
          <w:sz w:val="19"/>
          <w:szCs w:val="19"/>
        </w:rPr>
        <w:t xml:space="preserve">  - акlубси сай 1918 ибил дуслизив Сугурбимахьилизив. 1939 ибил дусличибад Советская Гlяр-мияла къяяназиб къуллукъ бариб. Чебяхlси Ватlа дергълизив 323 ибил стрелковая девизиялизив ургъули калун. </w:t>
      </w:r>
    </w:p>
    <w:p w:rsidR="009D3666" w:rsidRPr="00E55981" w:rsidRDefault="009D3666" w:rsidP="00E55981">
      <w:pPr>
        <w:autoSpaceDE w:val="0"/>
        <w:autoSpaceDN w:val="0"/>
        <w:adjustRightInd w:val="0"/>
        <w:spacing w:after="0" w:line="196" w:lineRule="atLeast"/>
        <w:ind w:firstLine="283"/>
        <w:jc w:val="both"/>
        <w:rPr>
          <w:rFonts w:ascii="Arial" w:hAnsi="Arial" w:cs="Arial"/>
          <w:sz w:val="19"/>
          <w:szCs w:val="19"/>
        </w:rPr>
      </w:pPr>
      <w:r w:rsidRPr="008D3075">
        <w:rPr>
          <w:rFonts w:ascii="Arial" w:hAnsi="Arial" w:cs="Arial"/>
          <w:noProof/>
          <w:sz w:val="19"/>
          <w:szCs w:val="19"/>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72.75pt;height:103.5pt;visibility:visible">
            <v:imagedata r:id="rId4" o:title=""/>
          </v:shape>
        </w:pict>
      </w:r>
    </w:p>
    <w:p w:rsidR="009D3666" w:rsidRPr="00E55981" w:rsidRDefault="009D3666" w:rsidP="00E55981">
      <w:pPr>
        <w:autoSpaceDE w:val="0"/>
        <w:autoSpaceDN w:val="0"/>
        <w:adjustRightInd w:val="0"/>
        <w:spacing w:after="0" w:line="196" w:lineRule="atLeast"/>
        <w:ind w:firstLine="283"/>
        <w:jc w:val="both"/>
        <w:rPr>
          <w:rFonts w:ascii="Arial" w:hAnsi="Arial" w:cs="Arial"/>
          <w:sz w:val="19"/>
          <w:szCs w:val="19"/>
        </w:rPr>
      </w:pPr>
      <w:r w:rsidRPr="00E55981">
        <w:rPr>
          <w:rFonts w:ascii="Arial" w:hAnsi="Arial" w:cs="Arial"/>
          <w:sz w:val="19"/>
          <w:szCs w:val="19"/>
        </w:rPr>
        <w:t xml:space="preserve">Ватlа дергъла цаибил даражала ва "Хlунтlена Зубари" ордентачил, дявила ва юбилейтала 15 медальличил наградитьварибси сай. </w:t>
      </w:r>
    </w:p>
    <w:p w:rsidR="009D3666" w:rsidRDefault="009D3666" w:rsidP="004B505A">
      <w:pPr>
        <w:spacing w:after="0"/>
        <w:ind w:firstLine="567"/>
        <w:rPr>
          <w:rFonts w:ascii="Times New Roman" w:hAnsi="Times New Roman"/>
          <w:sz w:val="24"/>
          <w:szCs w:val="24"/>
        </w:rPr>
      </w:pPr>
    </w:p>
    <w:p w:rsidR="009D3666" w:rsidRDefault="009D3666" w:rsidP="00E55981">
      <w:pPr>
        <w:autoSpaceDE w:val="0"/>
        <w:autoSpaceDN w:val="0"/>
        <w:adjustRightInd w:val="0"/>
        <w:spacing w:after="0" w:line="242" w:lineRule="atLeast"/>
        <w:ind w:firstLine="283"/>
        <w:jc w:val="both"/>
        <w:rPr>
          <w:rFonts w:ascii="Arial" w:hAnsi="Arial" w:cs="Arial"/>
          <w:sz w:val="19"/>
          <w:szCs w:val="19"/>
        </w:rPr>
      </w:pPr>
      <w:r w:rsidRPr="00E55981">
        <w:rPr>
          <w:rFonts w:ascii="Arial" w:hAnsi="Arial" w:cs="Arial"/>
          <w:b/>
          <w:bCs/>
          <w:sz w:val="19"/>
          <w:szCs w:val="19"/>
        </w:rPr>
        <w:t>Мяхlяммадова Сапият Муртузагlялиевна</w:t>
      </w:r>
      <w:r>
        <w:rPr>
          <w:rFonts w:ascii="Arial" w:hAnsi="Arial" w:cs="Arial"/>
          <w:sz w:val="19"/>
          <w:szCs w:val="19"/>
        </w:rPr>
        <w:t xml:space="preserve"> - акlуб</w:t>
      </w:r>
      <w:r w:rsidRPr="00E55981">
        <w:rPr>
          <w:rFonts w:ascii="Arial" w:hAnsi="Arial" w:cs="Arial"/>
          <w:sz w:val="19"/>
          <w:szCs w:val="19"/>
        </w:rPr>
        <w:t xml:space="preserve">си сари 1918 ибил дуслизир Хlурхъила шилизир. Рургъули калун 744 ибил зенитно-артиллерийский полк-лизир. </w:t>
      </w:r>
    </w:p>
    <w:p w:rsidR="009D3666" w:rsidRPr="00E55981" w:rsidRDefault="009D3666" w:rsidP="00E55981">
      <w:pPr>
        <w:autoSpaceDE w:val="0"/>
        <w:autoSpaceDN w:val="0"/>
        <w:adjustRightInd w:val="0"/>
        <w:spacing w:after="0" w:line="242" w:lineRule="atLeast"/>
        <w:ind w:firstLine="283"/>
        <w:jc w:val="both"/>
        <w:rPr>
          <w:rFonts w:ascii="Arial" w:hAnsi="Arial" w:cs="Arial"/>
          <w:sz w:val="19"/>
          <w:szCs w:val="19"/>
        </w:rPr>
      </w:pPr>
      <w:r w:rsidRPr="008D3075">
        <w:rPr>
          <w:rFonts w:ascii="Arial" w:hAnsi="Arial" w:cs="Arial"/>
          <w:noProof/>
          <w:sz w:val="19"/>
          <w:szCs w:val="19"/>
          <w:lang w:eastAsia="ru-RU"/>
        </w:rPr>
        <w:pict>
          <v:shape id="Рисунок 4" o:spid="_x0000_i1026" type="#_x0000_t75" style="width:71.25pt;height:98.25pt;visibility:visible">
            <v:imagedata r:id="rId5" o:title=""/>
          </v:shape>
        </w:pict>
      </w:r>
    </w:p>
    <w:p w:rsidR="009D3666" w:rsidRPr="00E55981" w:rsidRDefault="009D3666" w:rsidP="00E55981">
      <w:pPr>
        <w:autoSpaceDE w:val="0"/>
        <w:autoSpaceDN w:val="0"/>
        <w:adjustRightInd w:val="0"/>
        <w:spacing w:after="0" w:line="242" w:lineRule="atLeast"/>
        <w:ind w:firstLine="283"/>
        <w:jc w:val="both"/>
        <w:rPr>
          <w:rFonts w:ascii="Arial" w:hAnsi="Arial" w:cs="Arial"/>
          <w:sz w:val="19"/>
          <w:szCs w:val="19"/>
        </w:rPr>
      </w:pPr>
      <w:r w:rsidRPr="00E55981">
        <w:rPr>
          <w:rFonts w:ascii="Arial" w:hAnsi="Arial" w:cs="Arial"/>
          <w:sz w:val="19"/>
          <w:szCs w:val="19"/>
        </w:rPr>
        <w:t xml:space="preserve">Ватlа дергъла кlиибил даражала орденничил ва 8 медальличил наградитьрарибси сари. </w:t>
      </w:r>
    </w:p>
    <w:p w:rsidR="009D3666" w:rsidRDefault="009D3666" w:rsidP="00E55981">
      <w:pPr>
        <w:autoSpaceDE w:val="0"/>
        <w:autoSpaceDN w:val="0"/>
        <w:adjustRightInd w:val="0"/>
        <w:spacing w:after="0" w:line="198" w:lineRule="atLeast"/>
        <w:ind w:firstLine="283"/>
        <w:jc w:val="both"/>
        <w:rPr>
          <w:rFonts w:ascii="Arial" w:hAnsi="Arial" w:cs="Arial"/>
          <w:b/>
          <w:bCs/>
          <w:sz w:val="19"/>
          <w:szCs w:val="19"/>
        </w:rPr>
      </w:pPr>
    </w:p>
    <w:p w:rsidR="009D3666" w:rsidRDefault="009D3666" w:rsidP="00E55981">
      <w:pPr>
        <w:autoSpaceDE w:val="0"/>
        <w:autoSpaceDN w:val="0"/>
        <w:adjustRightInd w:val="0"/>
        <w:spacing w:after="0" w:line="198" w:lineRule="atLeast"/>
        <w:ind w:firstLine="283"/>
        <w:jc w:val="both"/>
        <w:rPr>
          <w:rFonts w:ascii="Arial" w:hAnsi="Arial" w:cs="Arial"/>
          <w:sz w:val="19"/>
          <w:szCs w:val="19"/>
        </w:rPr>
      </w:pPr>
      <w:r>
        <w:rPr>
          <w:rFonts w:ascii="Arial" w:hAnsi="Arial" w:cs="Arial"/>
          <w:b/>
          <w:bCs/>
          <w:sz w:val="19"/>
          <w:szCs w:val="19"/>
        </w:rPr>
        <w:t>Хидирбеков Мяхlям</w:t>
      </w:r>
      <w:r w:rsidRPr="00E55981">
        <w:rPr>
          <w:rFonts w:ascii="Arial" w:hAnsi="Arial" w:cs="Arial"/>
          <w:b/>
          <w:bCs/>
          <w:sz w:val="19"/>
          <w:szCs w:val="19"/>
        </w:rPr>
        <w:t>мад Мяхlяммадович</w:t>
      </w:r>
      <w:r w:rsidRPr="00E55981">
        <w:rPr>
          <w:rFonts w:ascii="Arial" w:hAnsi="Arial" w:cs="Arial"/>
          <w:sz w:val="19"/>
          <w:szCs w:val="19"/>
        </w:rPr>
        <w:t xml:space="preserve"> - акlубси сай 1925 ибил дуслизи</w:t>
      </w:r>
      <w:r>
        <w:rPr>
          <w:rFonts w:ascii="Arial" w:hAnsi="Arial" w:cs="Arial"/>
          <w:sz w:val="19"/>
          <w:szCs w:val="19"/>
        </w:rPr>
        <w:t>в Ванашимахьилизив. Ватlа дургъ</w:t>
      </w:r>
      <w:r w:rsidRPr="00E55981">
        <w:rPr>
          <w:rFonts w:ascii="Arial" w:hAnsi="Arial" w:cs="Arial"/>
          <w:sz w:val="19"/>
          <w:szCs w:val="19"/>
        </w:rPr>
        <w:t xml:space="preserve">бала дусмазив минометунала 540 ибил полклизив ургъули калун. </w:t>
      </w:r>
    </w:p>
    <w:p w:rsidR="009D3666" w:rsidRPr="00E55981" w:rsidRDefault="009D3666" w:rsidP="00E55981">
      <w:pPr>
        <w:autoSpaceDE w:val="0"/>
        <w:autoSpaceDN w:val="0"/>
        <w:adjustRightInd w:val="0"/>
        <w:spacing w:after="0" w:line="198" w:lineRule="atLeast"/>
        <w:ind w:firstLine="283"/>
        <w:jc w:val="both"/>
        <w:rPr>
          <w:rFonts w:ascii="Arial" w:hAnsi="Arial" w:cs="Arial"/>
          <w:sz w:val="19"/>
          <w:szCs w:val="19"/>
        </w:rPr>
      </w:pPr>
      <w:r w:rsidRPr="008D3075">
        <w:rPr>
          <w:rFonts w:ascii="Arial" w:hAnsi="Arial" w:cs="Arial"/>
          <w:noProof/>
          <w:sz w:val="19"/>
          <w:szCs w:val="19"/>
          <w:lang w:eastAsia="ru-RU"/>
        </w:rPr>
        <w:pict>
          <v:shape id="Рисунок 7" o:spid="_x0000_i1027" type="#_x0000_t75" style="width:64.5pt;height:98.25pt;visibility:visible">
            <v:imagedata r:id="rId6" o:title=""/>
          </v:shape>
        </w:pict>
      </w:r>
    </w:p>
    <w:p w:rsidR="009D3666" w:rsidRPr="00E55981" w:rsidRDefault="009D3666" w:rsidP="00E55981">
      <w:pPr>
        <w:autoSpaceDE w:val="0"/>
        <w:autoSpaceDN w:val="0"/>
        <w:adjustRightInd w:val="0"/>
        <w:spacing w:after="0" w:line="198" w:lineRule="atLeast"/>
        <w:ind w:firstLine="283"/>
        <w:jc w:val="both"/>
        <w:rPr>
          <w:rFonts w:ascii="Arial" w:hAnsi="Arial" w:cs="Arial"/>
          <w:sz w:val="19"/>
          <w:szCs w:val="19"/>
        </w:rPr>
      </w:pPr>
      <w:r>
        <w:rPr>
          <w:rFonts w:ascii="Arial" w:hAnsi="Arial" w:cs="Arial"/>
          <w:sz w:val="19"/>
          <w:szCs w:val="19"/>
        </w:rPr>
        <w:t>Ватlа дергъла цаибил да</w:t>
      </w:r>
      <w:r w:rsidRPr="00E55981">
        <w:rPr>
          <w:rFonts w:ascii="Arial" w:hAnsi="Arial" w:cs="Arial"/>
          <w:sz w:val="19"/>
          <w:szCs w:val="19"/>
        </w:rPr>
        <w:t xml:space="preserve">ражала орденничил ва 8 медальличил наградитьварибси сай. </w:t>
      </w:r>
    </w:p>
    <w:p w:rsidR="009D3666" w:rsidRDefault="009D3666" w:rsidP="00E55981">
      <w:pPr>
        <w:autoSpaceDE w:val="0"/>
        <w:autoSpaceDN w:val="0"/>
        <w:adjustRightInd w:val="0"/>
        <w:spacing w:after="0" w:line="218" w:lineRule="atLeast"/>
        <w:ind w:firstLine="283"/>
        <w:jc w:val="both"/>
        <w:rPr>
          <w:rFonts w:ascii="Arial" w:hAnsi="Arial" w:cs="Arial"/>
          <w:b/>
          <w:bCs/>
          <w:sz w:val="19"/>
          <w:szCs w:val="19"/>
        </w:rPr>
      </w:pPr>
    </w:p>
    <w:p w:rsidR="009D3666" w:rsidRDefault="009D3666" w:rsidP="00E55981">
      <w:pPr>
        <w:autoSpaceDE w:val="0"/>
        <w:autoSpaceDN w:val="0"/>
        <w:adjustRightInd w:val="0"/>
        <w:spacing w:after="0" w:line="218" w:lineRule="atLeast"/>
        <w:ind w:firstLine="283"/>
        <w:jc w:val="both"/>
        <w:rPr>
          <w:rFonts w:ascii="Arial" w:hAnsi="Arial" w:cs="Arial"/>
          <w:sz w:val="19"/>
          <w:szCs w:val="19"/>
        </w:rPr>
      </w:pPr>
      <w:r w:rsidRPr="00E55981">
        <w:rPr>
          <w:rFonts w:ascii="Arial" w:hAnsi="Arial" w:cs="Arial"/>
          <w:b/>
          <w:bCs/>
          <w:sz w:val="19"/>
          <w:szCs w:val="19"/>
        </w:rPr>
        <w:t>Гlялиев Мяхlяммад Султlангlяхlмадович</w:t>
      </w:r>
      <w:r w:rsidRPr="00E55981">
        <w:rPr>
          <w:rFonts w:ascii="Arial" w:hAnsi="Arial" w:cs="Arial"/>
          <w:sz w:val="19"/>
          <w:szCs w:val="19"/>
        </w:rPr>
        <w:t xml:space="preserve"> - акlу</w:t>
      </w:r>
      <w:r>
        <w:rPr>
          <w:rFonts w:ascii="Arial" w:hAnsi="Arial" w:cs="Arial"/>
          <w:sz w:val="19"/>
          <w:szCs w:val="19"/>
        </w:rPr>
        <w:t>бси сай 1922 ибил дуслизив Хlур</w:t>
      </w:r>
      <w:r w:rsidRPr="00E55981">
        <w:rPr>
          <w:rFonts w:ascii="Arial" w:hAnsi="Arial" w:cs="Arial"/>
          <w:sz w:val="19"/>
          <w:szCs w:val="19"/>
        </w:rPr>
        <w:t>х</w:t>
      </w:r>
      <w:r>
        <w:rPr>
          <w:rFonts w:ascii="Arial" w:hAnsi="Arial" w:cs="Arial"/>
          <w:sz w:val="19"/>
          <w:szCs w:val="19"/>
        </w:rPr>
        <w:t>ъила шилизив. 1941 ибил дусличи</w:t>
      </w:r>
      <w:r w:rsidRPr="00E55981">
        <w:rPr>
          <w:rFonts w:ascii="Arial" w:hAnsi="Arial" w:cs="Arial"/>
          <w:sz w:val="19"/>
          <w:szCs w:val="19"/>
        </w:rPr>
        <w:t xml:space="preserve">вад вехlихьили 9-ибил горнострелковая дивизиялизив, 402-ибил стрелковый полклизив, бархбасла 36 ибил полклизив ургъули калун. </w:t>
      </w:r>
    </w:p>
    <w:p w:rsidR="009D3666" w:rsidRPr="00E55981" w:rsidRDefault="009D3666" w:rsidP="00E55981">
      <w:pPr>
        <w:autoSpaceDE w:val="0"/>
        <w:autoSpaceDN w:val="0"/>
        <w:adjustRightInd w:val="0"/>
        <w:spacing w:after="0" w:line="218" w:lineRule="atLeast"/>
        <w:ind w:firstLine="283"/>
        <w:jc w:val="both"/>
        <w:rPr>
          <w:rFonts w:ascii="Arial" w:hAnsi="Arial" w:cs="Arial"/>
          <w:sz w:val="19"/>
          <w:szCs w:val="19"/>
        </w:rPr>
      </w:pPr>
      <w:r w:rsidRPr="008D3075">
        <w:rPr>
          <w:rFonts w:ascii="Arial" w:hAnsi="Arial" w:cs="Arial"/>
          <w:noProof/>
          <w:sz w:val="19"/>
          <w:szCs w:val="19"/>
          <w:lang w:eastAsia="ru-RU"/>
        </w:rPr>
        <w:pict>
          <v:shape id="Рисунок 10" o:spid="_x0000_i1028" type="#_x0000_t75" style="width:79.5pt;height:102.75pt;visibility:visible">
            <v:imagedata r:id="rId7" o:title=""/>
          </v:shape>
        </w:pict>
      </w:r>
    </w:p>
    <w:p w:rsidR="009D3666" w:rsidRPr="00E55981" w:rsidRDefault="009D3666" w:rsidP="00E55981">
      <w:pPr>
        <w:autoSpaceDE w:val="0"/>
        <w:autoSpaceDN w:val="0"/>
        <w:adjustRightInd w:val="0"/>
        <w:spacing w:after="0" w:line="218" w:lineRule="atLeast"/>
        <w:ind w:firstLine="283"/>
        <w:jc w:val="both"/>
        <w:rPr>
          <w:rFonts w:ascii="Arial" w:hAnsi="Arial" w:cs="Arial"/>
          <w:sz w:val="19"/>
          <w:szCs w:val="19"/>
        </w:rPr>
      </w:pPr>
      <w:r w:rsidRPr="00E55981">
        <w:rPr>
          <w:rFonts w:ascii="Arial" w:hAnsi="Arial" w:cs="Arial"/>
          <w:sz w:val="19"/>
          <w:szCs w:val="19"/>
        </w:rPr>
        <w:t xml:space="preserve">Ватlа дергъла кlиибил даражала орденничил ва 8 медальличил наргадитьварибси сай. </w:t>
      </w:r>
    </w:p>
    <w:p w:rsidR="009D3666" w:rsidRDefault="009D3666" w:rsidP="004B505A">
      <w:pPr>
        <w:spacing w:after="0"/>
        <w:ind w:firstLine="567"/>
        <w:rPr>
          <w:rFonts w:ascii="Times New Roman" w:hAnsi="Times New Roman"/>
          <w:sz w:val="24"/>
          <w:szCs w:val="24"/>
        </w:rPr>
      </w:pPr>
    </w:p>
    <w:p w:rsidR="009D3666" w:rsidRPr="00E55981" w:rsidRDefault="009D3666" w:rsidP="00E55981">
      <w:pPr>
        <w:autoSpaceDE w:val="0"/>
        <w:autoSpaceDN w:val="0"/>
        <w:adjustRightInd w:val="0"/>
        <w:spacing w:after="0" w:line="230" w:lineRule="atLeast"/>
        <w:ind w:firstLine="283"/>
        <w:jc w:val="both"/>
        <w:rPr>
          <w:rFonts w:ascii="Arial" w:hAnsi="Arial" w:cs="Arial"/>
          <w:sz w:val="19"/>
          <w:szCs w:val="19"/>
        </w:rPr>
      </w:pPr>
      <w:r w:rsidRPr="00E55981">
        <w:rPr>
          <w:rFonts w:ascii="Arial" w:hAnsi="Arial" w:cs="Arial"/>
          <w:b/>
          <w:bCs/>
          <w:sz w:val="19"/>
          <w:szCs w:val="19"/>
        </w:rPr>
        <w:t xml:space="preserve">Гlябдуллаев Хlябиб Мутаевич </w:t>
      </w:r>
      <w:r w:rsidRPr="00E55981">
        <w:rPr>
          <w:rFonts w:ascii="Arial" w:hAnsi="Arial" w:cs="Arial"/>
          <w:sz w:val="19"/>
          <w:szCs w:val="19"/>
        </w:rPr>
        <w:t>- акlу</w:t>
      </w:r>
      <w:r>
        <w:rPr>
          <w:rFonts w:ascii="Arial" w:hAnsi="Arial" w:cs="Arial"/>
          <w:sz w:val="19"/>
          <w:szCs w:val="19"/>
        </w:rPr>
        <w:t>бси сай 1924 ибил дуслизив Гlяй</w:t>
      </w:r>
      <w:r w:rsidRPr="00E55981">
        <w:rPr>
          <w:rFonts w:ascii="Arial" w:hAnsi="Arial" w:cs="Arial"/>
          <w:sz w:val="19"/>
          <w:szCs w:val="19"/>
        </w:rPr>
        <w:t xml:space="preserve">маумахьилизив. </w:t>
      </w:r>
    </w:p>
    <w:p w:rsidR="009D3666" w:rsidRDefault="009D3666" w:rsidP="00E55981">
      <w:pPr>
        <w:autoSpaceDE w:val="0"/>
        <w:autoSpaceDN w:val="0"/>
        <w:adjustRightInd w:val="0"/>
        <w:spacing w:after="0" w:line="230" w:lineRule="atLeast"/>
        <w:ind w:firstLine="283"/>
        <w:jc w:val="both"/>
        <w:rPr>
          <w:rFonts w:ascii="Arial" w:hAnsi="Arial" w:cs="Arial"/>
          <w:sz w:val="19"/>
          <w:szCs w:val="19"/>
        </w:rPr>
      </w:pPr>
      <w:r w:rsidRPr="00E55981">
        <w:rPr>
          <w:rFonts w:ascii="Arial" w:hAnsi="Arial" w:cs="Arial"/>
          <w:sz w:val="19"/>
          <w:szCs w:val="19"/>
        </w:rPr>
        <w:t>1942 ибил дусличивад вехlихьи</w:t>
      </w:r>
      <w:r>
        <w:rPr>
          <w:rFonts w:ascii="Arial" w:hAnsi="Arial" w:cs="Arial"/>
          <w:sz w:val="19"/>
          <w:szCs w:val="19"/>
        </w:rPr>
        <w:t>ли Северный Кавказла ва Украина</w:t>
      </w:r>
      <w:r w:rsidRPr="00E55981">
        <w:rPr>
          <w:rFonts w:ascii="Arial" w:hAnsi="Arial" w:cs="Arial"/>
          <w:sz w:val="19"/>
          <w:szCs w:val="19"/>
        </w:rPr>
        <w:t xml:space="preserve">ла фронтуназив ургъули калун. </w:t>
      </w:r>
    </w:p>
    <w:p w:rsidR="009D3666" w:rsidRPr="00E55981" w:rsidRDefault="009D3666" w:rsidP="00E55981">
      <w:pPr>
        <w:autoSpaceDE w:val="0"/>
        <w:autoSpaceDN w:val="0"/>
        <w:adjustRightInd w:val="0"/>
        <w:spacing w:after="0" w:line="230" w:lineRule="atLeast"/>
        <w:ind w:firstLine="283"/>
        <w:jc w:val="both"/>
        <w:rPr>
          <w:rFonts w:ascii="Arial" w:hAnsi="Arial" w:cs="Arial"/>
          <w:sz w:val="19"/>
          <w:szCs w:val="19"/>
        </w:rPr>
      </w:pPr>
      <w:r w:rsidRPr="008D3075">
        <w:rPr>
          <w:rFonts w:ascii="Arial" w:hAnsi="Arial" w:cs="Arial"/>
          <w:noProof/>
          <w:sz w:val="19"/>
          <w:szCs w:val="19"/>
          <w:lang w:eastAsia="ru-RU"/>
        </w:rPr>
        <w:pict>
          <v:shape id="Рисунок 13" o:spid="_x0000_i1029" type="#_x0000_t75" style="width:63.75pt;height:92.25pt;visibility:visible">
            <v:imagedata r:id="rId8" o:title=""/>
          </v:shape>
        </w:pict>
      </w:r>
    </w:p>
    <w:p w:rsidR="009D3666" w:rsidRPr="00E55981" w:rsidRDefault="009D3666" w:rsidP="00E55981">
      <w:pPr>
        <w:autoSpaceDE w:val="0"/>
        <w:autoSpaceDN w:val="0"/>
        <w:adjustRightInd w:val="0"/>
        <w:spacing w:after="0" w:line="230" w:lineRule="atLeast"/>
        <w:ind w:firstLine="283"/>
        <w:jc w:val="both"/>
        <w:rPr>
          <w:rFonts w:ascii="Arial" w:hAnsi="Arial" w:cs="Arial"/>
          <w:sz w:val="19"/>
          <w:szCs w:val="19"/>
        </w:rPr>
      </w:pPr>
      <w:r w:rsidRPr="00E55981">
        <w:rPr>
          <w:rFonts w:ascii="Arial" w:hAnsi="Arial" w:cs="Arial"/>
          <w:sz w:val="19"/>
          <w:szCs w:val="19"/>
        </w:rPr>
        <w:t>Ватlа дергъла кlиибл даражала орденничил, "Гъа</w:t>
      </w:r>
      <w:r>
        <w:rPr>
          <w:rFonts w:ascii="Arial" w:hAnsi="Arial" w:cs="Arial"/>
          <w:sz w:val="19"/>
          <w:szCs w:val="19"/>
        </w:rPr>
        <w:t>бзадеш багьандан" - кlел ва цар</w:t>
      </w:r>
      <w:r w:rsidRPr="00E55981">
        <w:rPr>
          <w:rFonts w:ascii="Arial" w:hAnsi="Arial" w:cs="Arial"/>
          <w:sz w:val="19"/>
          <w:szCs w:val="19"/>
        </w:rPr>
        <w:t xml:space="preserve">хlилти 16 медальличил наградитьварибси сай. </w:t>
      </w:r>
    </w:p>
    <w:p w:rsidR="009D3666" w:rsidRDefault="009D3666" w:rsidP="004B505A">
      <w:pPr>
        <w:spacing w:after="0"/>
        <w:ind w:firstLine="567"/>
        <w:rPr>
          <w:rFonts w:ascii="Times New Roman" w:hAnsi="Times New Roman"/>
          <w:sz w:val="24"/>
          <w:szCs w:val="24"/>
        </w:rPr>
      </w:pPr>
    </w:p>
    <w:p w:rsidR="009D3666" w:rsidRDefault="009D3666" w:rsidP="00E55981">
      <w:pPr>
        <w:autoSpaceDE w:val="0"/>
        <w:autoSpaceDN w:val="0"/>
        <w:adjustRightInd w:val="0"/>
        <w:spacing w:after="0" w:line="198" w:lineRule="atLeast"/>
        <w:ind w:firstLine="283"/>
        <w:jc w:val="both"/>
        <w:rPr>
          <w:rFonts w:ascii="Arial" w:hAnsi="Arial" w:cs="Arial"/>
          <w:sz w:val="19"/>
          <w:szCs w:val="19"/>
        </w:rPr>
      </w:pPr>
      <w:r w:rsidRPr="00E55981">
        <w:rPr>
          <w:rFonts w:ascii="Arial" w:hAnsi="Arial" w:cs="Arial"/>
          <w:b/>
          <w:bCs/>
          <w:sz w:val="19"/>
          <w:szCs w:val="19"/>
        </w:rPr>
        <w:t>Хидирбеков Мяхlям-мад Мяхlяммадович</w:t>
      </w:r>
      <w:r w:rsidRPr="00E55981">
        <w:rPr>
          <w:rFonts w:ascii="Arial" w:hAnsi="Arial" w:cs="Arial"/>
          <w:sz w:val="19"/>
          <w:szCs w:val="19"/>
        </w:rPr>
        <w:t xml:space="preserve"> - акlубси сай 1925 ибил дуслизи</w:t>
      </w:r>
      <w:r>
        <w:rPr>
          <w:rFonts w:ascii="Arial" w:hAnsi="Arial" w:cs="Arial"/>
          <w:sz w:val="19"/>
          <w:szCs w:val="19"/>
        </w:rPr>
        <w:t>в Ванашимахьилизив. Ватlа дургъ</w:t>
      </w:r>
      <w:r w:rsidRPr="00E55981">
        <w:rPr>
          <w:rFonts w:ascii="Arial" w:hAnsi="Arial" w:cs="Arial"/>
          <w:sz w:val="19"/>
          <w:szCs w:val="19"/>
        </w:rPr>
        <w:t xml:space="preserve">бала дусмазив минометунала 540 ибил полклизив ургъули калун. </w:t>
      </w:r>
    </w:p>
    <w:p w:rsidR="009D3666" w:rsidRPr="00E55981" w:rsidRDefault="009D3666" w:rsidP="00E55981">
      <w:pPr>
        <w:autoSpaceDE w:val="0"/>
        <w:autoSpaceDN w:val="0"/>
        <w:adjustRightInd w:val="0"/>
        <w:spacing w:after="0" w:line="198" w:lineRule="atLeast"/>
        <w:ind w:firstLine="283"/>
        <w:jc w:val="both"/>
        <w:rPr>
          <w:rFonts w:ascii="Arial" w:hAnsi="Arial" w:cs="Arial"/>
          <w:sz w:val="19"/>
          <w:szCs w:val="19"/>
        </w:rPr>
      </w:pPr>
      <w:r w:rsidRPr="008D3075">
        <w:rPr>
          <w:rFonts w:ascii="Arial" w:hAnsi="Arial" w:cs="Arial"/>
          <w:noProof/>
          <w:sz w:val="19"/>
          <w:szCs w:val="19"/>
          <w:lang w:eastAsia="ru-RU"/>
        </w:rPr>
        <w:pict>
          <v:shape id="Рисунок 16" o:spid="_x0000_i1030" type="#_x0000_t75" style="width:63.75pt;height:87pt;visibility:visible">
            <v:imagedata r:id="rId9" o:title=""/>
          </v:shape>
        </w:pict>
      </w:r>
    </w:p>
    <w:p w:rsidR="009D3666" w:rsidRPr="00E55981" w:rsidRDefault="009D3666" w:rsidP="00E55981">
      <w:pPr>
        <w:autoSpaceDE w:val="0"/>
        <w:autoSpaceDN w:val="0"/>
        <w:adjustRightInd w:val="0"/>
        <w:spacing w:after="0" w:line="198" w:lineRule="atLeast"/>
        <w:ind w:firstLine="283"/>
        <w:jc w:val="both"/>
        <w:rPr>
          <w:rFonts w:ascii="Arial" w:hAnsi="Arial" w:cs="Arial"/>
          <w:sz w:val="19"/>
          <w:szCs w:val="19"/>
        </w:rPr>
      </w:pPr>
      <w:r w:rsidRPr="00E55981">
        <w:rPr>
          <w:rFonts w:ascii="Arial" w:hAnsi="Arial" w:cs="Arial"/>
          <w:sz w:val="19"/>
          <w:szCs w:val="19"/>
        </w:rPr>
        <w:t xml:space="preserve">Ватlа дергъла цаибил да-ражала орденничил ва 8 медальличил наградитьварибси сай. </w:t>
      </w:r>
    </w:p>
    <w:p w:rsidR="009D3666" w:rsidRDefault="009D3666" w:rsidP="004B505A">
      <w:pPr>
        <w:spacing w:after="0"/>
        <w:ind w:firstLine="567"/>
        <w:rPr>
          <w:rFonts w:ascii="Times New Roman" w:hAnsi="Times New Roman"/>
          <w:sz w:val="24"/>
          <w:szCs w:val="24"/>
        </w:rPr>
      </w:pPr>
    </w:p>
    <w:p w:rsidR="009D3666" w:rsidRDefault="009D3666" w:rsidP="004B505A">
      <w:pPr>
        <w:spacing w:after="0"/>
        <w:ind w:firstLine="567"/>
        <w:rPr>
          <w:rFonts w:ascii="Times New Roman" w:hAnsi="Times New Roman"/>
          <w:sz w:val="24"/>
          <w:szCs w:val="24"/>
        </w:rPr>
      </w:pPr>
    </w:p>
    <w:p w:rsidR="009D3666" w:rsidRPr="00E55981" w:rsidRDefault="009D3666" w:rsidP="004B505A">
      <w:pPr>
        <w:spacing w:after="0"/>
        <w:ind w:firstLine="567"/>
        <w:rPr>
          <w:rFonts w:ascii="Times New Roman" w:hAnsi="Times New Roman"/>
          <w:b/>
          <w:sz w:val="24"/>
          <w:szCs w:val="24"/>
        </w:rPr>
      </w:pPr>
      <w:r>
        <w:rPr>
          <w:rFonts w:ascii="Times New Roman" w:hAnsi="Times New Roman"/>
          <w:b/>
          <w:sz w:val="24"/>
          <w:szCs w:val="24"/>
        </w:rPr>
        <w:t xml:space="preserve">                                      </w:t>
      </w:r>
      <w:r w:rsidRPr="00E55981">
        <w:rPr>
          <w:rFonts w:ascii="Times New Roman" w:hAnsi="Times New Roman"/>
          <w:b/>
          <w:sz w:val="24"/>
          <w:szCs w:val="24"/>
        </w:rPr>
        <w:t>Ишди хъумх</w:t>
      </w:r>
      <w:r w:rsidRPr="00E55981">
        <w:rPr>
          <w:rFonts w:ascii="Times New Roman" w:hAnsi="Times New Roman"/>
          <w:b/>
          <w:sz w:val="24"/>
          <w:szCs w:val="24"/>
          <w:lang w:val="en-US"/>
        </w:rPr>
        <w:t>l</w:t>
      </w:r>
      <w:r w:rsidRPr="00E55981">
        <w:rPr>
          <w:rFonts w:ascii="Times New Roman" w:hAnsi="Times New Roman"/>
          <w:b/>
          <w:sz w:val="24"/>
          <w:szCs w:val="24"/>
        </w:rPr>
        <w:t>ертех</w:t>
      </w:r>
      <w:r w:rsidRPr="00E55981">
        <w:rPr>
          <w:rFonts w:ascii="Times New Roman" w:hAnsi="Times New Roman"/>
          <w:b/>
          <w:sz w:val="24"/>
          <w:szCs w:val="24"/>
          <w:lang w:val="en-US"/>
        </w:rPr>
        <w:t>l</w:t>
      </w:r>
      <w:r w:rsidRPr="00E55981">
        <w:rPr>
          <w:rFonts w:ascii="Times New Roman" w:hAnsi="Times New Roman"/>
          <w:b/>
          <w:sz w:val="24"/>
          <w:szCs w:val="24"/>
        </w:rPr>
        <w:t>е</w:t>
      </w:r>
    </w:p>
    <w:p w:rsidR="009D3666" w:rsidRPr="00E55981" w:rsidRDefault="009D3666" w:rsidP="00E55981">
      <w:pPr>
        <w:autoSpaceDE w:val="0"/>
        <w:autoSpaceDN w:val="0"/>
        <w:adjustRightInd w:val="0"/>
        <w:spacing w:after="0" w:line="278" w:lineRule="atLeast"/>
        <w:ind w:firstLine="283"/>
        <w:jc w:val="both"/>
        <w:rPr>
          <w:rFonts w:ascii="Arial" w:hAnsi="Arial" w:cs="Arial"/>
          <w:bCs/>
          <w:sz w:val="19"/>
          <w:szCs w:val="19"/>
        </w:rPr>
      </w:pPr>
      <w:r w:rsidRPr="00E55981">
        <w:rPr>
          <w:rFonts w:ascii="Arial" w:hAnsi="Arial" w:cs="Arial"/>
          <w:bCs/>
          <w:sz w:val="19"/>
          <w:szCs w:val="19"/>
        </w:rPr>
        <w:t>Иш суратлизи</w:t>
      </w:r>
      <w:r>
        <w:rPr>
          <w:rFonts w:ascii="Arial" w:hAnsi="Arial" w:cs="Arial"/>
          <w:bCs/>
          <w:sz w:val="19"/>
          <w:szCs w:val="19"/>
        </w:rPr>
        <w:t>б хlушани чебиути районланти Че</w:t>
      </w:r>
      <w:r w:rsidRPr="00E55981">
        <w:rPr>
          <w:rFonts w:ascii="Arial" w:hAnsi="Arial" w:cs="Arial"/>
          <w:bCs/>
          <w:sz w:val="19"/>
          <w:szCs w:val="19"/>
        </w:rPr>
        <w:t>бяхlси Ватlа дергълизир гъабзадеш, Ватlайс мардеш, дубурлант</w:t>
      </w:r>
      <w:r>
        <w:rPr>
          <w:rFonts w:ascii="Arial" w:hAnsi="Arial" w:cs="Arial"/>
          <w:bCs/>
          <w:sz w:val="19"/>
          <w:szCs w:val="19"/>
        </w:rPr>
        <w:t>ала чlумадеш чедаахъибти гlяхl</w:t>
      </w:r>
      <w:r w:rsidRPr="00E55981">
        <w:rPr>
          <w:rFonts w:ascii="Arial" w:hAnsi="Arial" w:cs="Arial"/>
          <w:bCs/>
          <w:sz w:val="19"/>
          <w:szCs w:val="19"/>
        </w:rPr>
        <w:t>гъубзни саби. Илди гьарли-марти гlяхlгъубзни биъни илдала михъиртачирти наградабанира бикьридеш дирули сари. Гьанна илди гlямрулизибад а</w:t>
      </w:r>
      <w:r>
        <w:rPr>
          <w:rFonts w:ascii="Arial" w:hAnsi="Arial" w:cs="Arial"/>
          <w:bCs/>
          <w:sz w:val="19"/>
          <w:szCs w:val="19"/>
        </w:rPr>
        <w:t>рбякьи агарабиалра, нушала уркl</w:t>
      </w:r>
      <w:r w:rsidRPr="00E55981">
        <w:rPr>
          <w:rFonts w:ascii="Arial" w:hAnsi="Arial" w:cs="Arial"/>
          <w:bCs/>
          <w:sz w:val="19"/>
          <w:szCs w:val="19"/>
        </w:rPr>
        <w:t>базибад арбякьи ахlен. Илдала гьунарти</w:t>
      </w:r>
      <w:r>
        <w:rPr>
          <w:rFonts w:ascii="Arial" w:hAnsi="Arial" w:cs="Arial"/>
          <w:bCs/>
          <w:sz w:val="19"/>
          <w:szCs w:val="19"/>
        </w:rPr>
        <w:t>, гъабзадеш, адамдеш бебкlаагар</w:t>
      </w:r>
      <w:r w:rsidRPr="00E55981">
        <w:rPr>
          <w:rFonts w:ascii="Arial" w:hAnsi="Arial" w:cs="Arial"/>
          <w:bCs/>
          <w:sz w:val="19"/>
          <w:szCs w:val="19"/>
        </w:rPr>
        <w:t xml:space="preserve">ти сари. </w:t>
      </w:r>
    </w:p>
    <w:p w:rsidR="009D3666" w:rsidRPr="00E55981" w:rsidRDefault="009D3666" w:rsidP="00E55981">
      <w:pPr>
        <w:autoSpaceDE w:val="0"/>
        <w:autoSpaceDN w:val="0"/>
        <w:adjustRightInd w:val="0"/>
        <w:spacing w:after="0" w:line="278" w:lineRule="atLeast"/>
        <w:ind w:firstLine="283"/>
        <w:jc w:val="both"/>
        <w:rPr>
          <w:rFonts w:ascii="Arial" w:hAnsi="Arial" w:cs="Arial"/>
          <w:bCs/>
          <w:sz w:val="19"/>
          <w:szCs w:val="19"/>
        </w:rPr>
      </w:pPr>
      <w:r w:rsidRPr="008D3075">
        <w:rPr>
          <w:rFonts w:ascii="Arial" w:hAnsi="Arial" w:cs="Arial"/>
          <w:noProof/>
          <w:sz w:val="19"/>
          <w:szCs w:val="19"/>
          <w:lang w:eastAsia="ru-RU"/>
        </w:rPr>
        <w:pict>
          <v:shape id="Рисунок 19" o:spid="_x0000_i1031" type="#_x0000_t75" style="width:279.75pt;height:114pt;visibility:visible">
            <v:imagedata r:id="rId10" o:title=""/>
          </v:shape>
        </w:pict>
      </w:r>
    </w:p>
    <w:p w:rsidR="009D3666" w:rsidRPr="00E55981" w:rsidRDefault="009D3666" w:rsidP="00E55981">
      <w:pPr>
        <w:autoSpaceDE w:val="0"/>
        <w:autoSpaceDN w:val="0"/>
        <w:adjustRightInd w:val="0"/>
        <w:spacing w:after="0" w:line="278" w:lineRule="atLeast"/>
        <w:ind w:firstLine="283"/>
        <w:jc w:val="both"/>
        <w:rPr>
          <w:rFonts w:ascii="Arial" w:hAnsi="Arial" w:cs="Arial"/>
          <w:bCs/>
          <w:sz w:val="19"/>
          <w:szCs w:val="19"/>
        </w:rPr>
      </w:pPr>
      <w:r w:rsidRPr="00E55981">
        <w:rPr>
          <w:rFonts w:ascii="Arial" w:hAnsi="Arial" w:cs="Arial"/>
          <w:bCs/>
          <w:sz w:val="19"/>
          <w:szCs w:val="19"/>
        </w:rPr>
        <w:t>Суратлизиб</w:t>
      </w:r>
      <w:r>
        <w:rPr>
          <w:rFonts w:ascii="Arial" w:hAnsi="Arial" w:cs="Arial"/>
          <w:bCs/>
          <w:sz w:val="19"/>
          <w:szCs w:val="19"/>
        </w:rPr>
        <w:t>ад хlерби</w:t>
      </w:r>
      <w:r w:rsidRPr="00E55981">
        <w:rPr>
          <w:rFonts w:ascii="Arial" w:hAnsi="Arial" w:cs="Arial"/>
          <w:bCs/>
          <w:sz w:val="19"/>
          <w:szCs w:val="19"/>
        </w:rPr>
        <w:t xml:space="preserve">кlути гъубзнала гьунартачи илдала дурхlнани, дурхlнала дурхlнани пахрубарес бирар. Дезабиаб гlяхlгъубзнас! Чилра ва селра хъумартурли ахlен. </w:t>
      </w:r>
    </w:p>
    <w:p w:rsidR="009D3666" w:rsidRDefault="009D3666" w:rsidP="00E55981">
      <w:pPr>
        <w:autoSpaceDE w:val="0"/>
        <w:autoSpaceDN w:val="0"/>
        <w:adjustRightInd w:val="0"/>
        <w:spacing w:after="0" w:line="278" w:lineRule="atLeast"/>
        <w:ind w:firstLine="283"/>
        <w:jc w:val="both"/>
        <w:rPr>
          <w:rFonts w:ascii="Arial" w:hAnsi="Arial" w:cs="Arial"/>
          <w:bCs/>
          <w:sz w:val="19"/>
          <w:szCs w:val="19"/>
        </w:rPr>
      </w:pPr>
      <w:r w:rsidRPr="00E55981">
        <w:rPr>
          <w:rFonts w:ascii="Arial" w:hAnsi="Arial" w:cs="Arial"/>
          <w:bCs/>
          <w:sz w:val="19"/>
          <w:szCs w:val="19"/>
        </w:rPr>
        <w:t>Чебяхlси Че</w:t>
      </w:r>
      <w:r>
        <w:rPr>
          <w:rFonts w:ascii="Arial" w:hAnsi="Arial" w:cs="Arial"/>
          <w:bCs/>
          <w:sz w:val="19"/>
          <w:szCs w:val="19"/>
        </w:rPr>
        <w:t>дибдеш сархнилизи районна гlяхl</w:t>
      </w:r>
      <w:r w:rsidRPr="00E55981">
        <w:rPr>
          <w:rFonts w:ascii="Arial" w:hAnsi="Arial" w:cs="Arial"/>
          <w:bCs/>
          <w:sz w:val="19"/>
          <w:szCs w:val="19"/>
        </w:rPr>
        <w:t>гъубзнани кабихьибси пай, чула михъиртачирти наградабиван пар</w:t>
      </w:r>
      <w:r>
        <w:rPr>
          <w:rFonts w:ascii="Arial" w:hAnsi="Arial" w:cs="Arial"/>
          <w:bCs/>
          <w:sz w:val="19"/>
          <w:szCs w:val="19"/>
        </w:rPr>
        <w:t>хбикlу</w:t>
      </w:r>
      <w:r w:rsidRPr="00E55981">
        <w:rPr>
          <w:rFonts w:ascii="Arial" w:hAnsi="Arial" w:cs="Arial"/>
          <w:bCs/>
          <w:sz w:val="19"/>
          <w:szCs w:val="19"/>
        </w:rPr>
        <w:t>ли муртлисалра кавлан!</w:t>
      </w:r>
    </w:p>
    <w:p w:rsidR="009D3666" w:rsidRDefault="009D3666" w:rsidP="00E55981">
      <w:pPr>
        <w:autoSpaceDE w:val="0"/>
        <w:autoSpaceDN w:val="0"/>
        <w:adjustRightInd w:val="0"/>
        <w:spacing w:after="0" w:line="278" w:lineRule="atLeast"/>
        <w:ind w:firstLine="283"/>
        <w:jc w:val="both"/>
        <w:rPr>
          <w:rFonts w:ascii="Arial" w:hAnsi="Arial" w:cs="Arial"/>
          <w:bCs/>
          <w:sz w:val="19"/>
          <w:szCs w:val="19"/>
        </w:rPr>
      </w:pPr>
    </w:p>
    <w:p w:rsidR="009D3666" w:rsidRDefault="009D3666" w:rsidP="00E55981">
      <w:pPr>
        <w:autoSpaceDE w:val="0"/>
        <w:autoSpaceDN w:val="0"/>
        <w:adjustRightInd w:val="0"/>
        <w:spacing w:after="0" w:line="278" w:lineRule="atLeast"/>
        <w:ind w:firstLine="283"/>
        <w:jc w:val="both"/>
        <w:rPr>
          <w:rFonts w:ascii="Arial" w:hAnsi="Arial" w:cs="Arial"/>
          <w:bCs/>
          <w:sz w:val="19"/>
          <w:szCs w:val="19"/>
        </w:rPr>
      </w:pPr>
    </w:p>
    <w:p w:rsidR="009D3666" w:rsidRDefault="009D3666" w:rsidP="009721C6">
      <w:pPr>
        <w:jc w:val="center"/>
        <w:rPr>
          <w:b/>
        </w:rPr>
      </w:pPr>
      <w:r w:rsidRPr="00D31543">
        <w:rPr>
          <w:b/>
        </w:rPr>
        <w:t>Последний бой Исмаила</w:t>
      </w:r>
    </w:p>
    <w:p w:rsidR="009D3666" w:rsidRDefault="009D3666" w:rsidP="009721C6">
      <w:pPr>
        <w:jc w:val="center"/>
        <w:rPr>
          <w:b/>
        </w:rPr>
      </w:pPr>
    </w:p>
    <w:p w:rsidR="009D3666" w:rsidRDefault="009D3666" w:rsidP="009721C6">
      <w:pPr>
        <w:ind w:firstLine="720"/>
      </w:pPr>
      <w:r>
        <w:rPr>
          <w:noProof/>
          <w:lang w:eastAsia="ru-RU"/>
        </w:rPr>
        <w:pict>
          <v:shape id="_x0000_s1026" type="#_x0000_t75" style="position:absolute;left:0;text-align:left;margin-left:-9pt;margin-top:30.1pt;width:134.75pt;height:207pt;z-index:-251658240" wrapcoords="-17 0 -17 21589 21600 21589 21600 0 -17 0">
            <v:imagedata r:id="rId11" o:title=""/>
            <w10:wrap type="tight"/>
          </v:shape>
        </w:pict>
      </w:r>
      <w:r>
        <w:t>Прошло 70 лет со дня Победы Советского народа над фашистской Германией. Великая Отечественная война – это яркая страница в истории нашего народа. Чем дальше уходит от нас ее история, тем больше мы должны писать и говорить о тех миллионах советских солдат, которые сражались, защищая Родину.</w:t>
      </w:r>
    </w:p>
    <w:p w:rsidR="009D3666" w:rsidRDefault="009D3666" w:rsidP="009721C6">
      <w:pPr>
        <w:ind w:firstLine="720"/>
      </w:pPr>
      <w:r>
        <w:t>Активное участие в борьбе с фашистами принимали и мугринцы. 79 человек достойно сражались на фронтах ВОВ. 47 мугринцев навсегда остались похороненными в братских могилах. Сражаясь, они показали мужество и стойкость. Добровольно ушли на фронт первые учителя из нашего села Исмаил Магомедов, Магомед Пирмагомедов и Султанали Магомедов. Ни один из них не вернулся с войны. Сменив авторучку на винтовку, они отдали свои молодые жизни, защищая великую Родину – Советский Союз.</w:t>
      </w:r>
    </w:p>
    <w:p w:rsidR="009D3666" w:rsidRDefault="009D3666" w:rsidP="009721C6">
      <w:pPr>
        <w:ind w:firstLine="720"/>
      </w:pPr>
      <w:r>
        <w:t>Исмаил Магомедович Магомедов родился в 1908 году в селении Мугри Мекегинского наибства (ныне Сергокалинского района) в семье уздена, кадия сельской общины Магомедкади. Отец Исмаила владел арабским языком и с раннего возраста научил арабской грамоте сына.</w:t>
      </w:r>
    </w:p>
    <w:p w:rsidR="009D3666" w:rsidRDefault="009D3666" w:rsidP="009721C6">
      <w:pPr>
        <w:ind w:firstLine="720"/>
      </w:pPr>
      <w:r>
        <w:t>После революции, когда была открыта начальная школа, Исмали окончил ее. Он рвался к знаниям. Ему стало обидно, что его сельчан обучали люди из других селений. Он хотел вступить в ряды комсомола, но, как сыну духовного лица, ему отказали. Когда в Дербенте были открыты краткосрочные учительские курсы, Исмаил вместе с М. Пирмагомедовым и Абдуллой Султаналиевым поступил и успешно их окончил. После он вернулся в родное село и начал учить детей своих сельчан грамоте.</w:t>
      </w:r>
    </w:p>
    <w:p w:rsidR="009D3666" w:rsidRDefault="009D3666" w:rsidP="009721C6">
      <w:pPr>
        <w:ind w:firstLine="720"/>
      </w:pPr>
      <w:r>
        <w:t>По своему характеру он был уравновешенный, спокойный и справедливый. Его бывшие ученики характеризовали его только с положительной стороны. Во время работы он попытался вступить в партию, но ему и в этом отказали.</w:t>
      </w:r>
    </w:p>
    <w:p w:rsidR="009D3666" w:rsidRDefault="009D3666" w:rsidP="009721C6">
      <w:pPr>
        <w:ind w:firstLine="720"/>
      </w:pPr>
      <w:r>
        <w:t xml:space="preserve">В 1941 году на нашу страну вероломно напали немецкие оккупанты. Своими грязными ногами топтали нашу землю, превращали города в руины, беспощадно убивали детей, стариков и женщин. Как настоящий горец Исмаил не смог сидеть дома и смотреть на детей призванных на войну односельчан, хотя у него была броня. </w:t>
      </w:r>
    </w:p>
    <w:p w:rsidR="009D3666" w:rsidRDefault="009D3666" w:rsidP="009721C6">
      <w:pPr>
        <w:ind w:firstLine="720"/>
      </w:pPr>
      <w:r>
        <w:t>Враг рвался вглубь страны, неудачи взятия Москвы враг хотел восполнить взятием Кавказа и Сталинграда. Обивая пороги Военного комиссариата, Исмаил добился своей отправки на фронт добровольцем. 10 марта 1942 года он ушел на фронт, взяв в руки вместо ручки боевую винтовку. Он попал в 976-й стрелковый полк Северо-Кавказского фронта, был определен пулеметчиком. На фронте он вступил в ряды партии и беспощадно уничтожал врагов из пулемета. Ожесточенные бои шли под Моздоком, враг отчаянно рвался на Кавказ. Исмаил со своим пулеметом был на передовой.</w:t>
      </w:r>
    </w:p>
    <w:p w:rsidR="009D3666" w:rsidRDefault="009D3666" w:rsidP="009721C6">
      <w:pPr>
        <w:ind w:firstLine="720"/>
      </w:pPr>
      <w:r>
        <w:t>Этот бой был последним у храброго горца, но не осрамил честь красноармейца.</w:t>
      </w:r>
    </w:p>
    <w:p w:rsidR="009D3666" w:rsidRDefault="009D3666" w:rsidP="009721C6">
      <w:pPr>
        <w:ind w:firstLine="720"/>
      </w:pPr>
      <w:r>
        <w:t>Мы встретились с сослуживцем Исмаила Халидом из Ванашимахи. Вот что он рассказал об Исмаиле: «Ранним утром немцы общим фронтом пошли в наступление. Мы находились в первом эшелоне обороны, не давали немцам поднять головы. Пулемет Исмаила не умолкал. К обеду немцы начали бомбить окопы, в которых мы находились. В полку живых осталось очень мало и нам была дана команда отойти в запасные окопы. Пулеметчики не отошли и вели огонь по наступающим фашистам. Мы смотрели на них. Одна из бомб попала прямо туда, где находились Исмаил и его товарищи и превратила их в куски мяса. Найти кого-то в этой массе мы не смогли». Так закончился последний бой учителя-воина Исмаила Магомедова.</w:t>
      </w:r>
    </w:p>
    <w:p w:rsidR="009D3666" w:rsidRDefault="009D3666" w:rsidP="009721C6">
      <w:pPr>
        <w:ind w:firstLine="720"/>
      </w:pPr>
      <w:r>
        <w:t>Вместе с ним на фронт были призваны два его брата – Абдурахман и Саид. Домой вернулся только Саид и то инвалидом.</w:t>
      </w:r>
    </w:p>
    <w:p w:rsidR="009D3666" w:rsidRDefault="009D3666" w:rsidP="009721C6">
      <w:pPr>
        <w:ind w:firstLine="720"/>
      </w:pPr>
      <w:r>
        <w:t>Каждому дорога жизнь, но дороже жизни Родина, без которой человек никто. Сколько человеческих жизней унесла эта война. Были навсегда похоронены их мечты. Они отдали жизнь ненапрасно. Благодаря им вот уже 70 лет мы живем в мире. Сегодняшнее поколение достойно своих предков и умело защищает рубежи нашей Родины. Мы должны относится с уважением к своему прошлому именно в истории ВОВ, когда наши недруги хотят ее переписать.</w:t>
      </w:r>
    </w:p>
    <w:p w:rsidR="009D3666" w:rsidRDefault="009D3666" w:rsidP="009721C6">
      <w:pPr>
        <w:ind w:firstLine="720"/>
      </w:pPr>
      <w:r>
        <w:t>Вечная память и слава погибшим и вернувшимся воинам Великой Отечественной войны!</w:t>
      </w:r>
    </w:p>
    <w:p w:rsidR="009D3666" w:rsidRDefault="009D3666" w:rsidP="009721C6"/>
    <w:p w:rsidR="009D3666" w:rsidRDefault="009D3666" w:rsidP="009721C6">
      <w:pPr>
        <w:jc w:val="right"/>
        <w:rPr>
          <w:b/>
        </w:rPr>
      </w:pPr>
      <w:r w:rsidRPr="00175EEE">
        <w:rPr>
          <w:b/>
        </w:rPr>
        <w:t xml:space="preserve">Абдул-Муид Магомедов, </w:t>
      </w:r>
    </w:p>
    <w:p w:rsidR="009D3666" w:rsidRDefault="009D3666" w:rsidP="009721C6">
      <w:pPr>
        <w:jc w:val="right"/>
        <w:rPr>
          <w:b/>
        </w:rPr>
      </w:pPr>
      <w:r w:rsidRPr="00175EEE">
        <w:rPr>
          <w:b/>
        </w:rPr>
        <w:t xml:space="preserve">учитель истории </w:t>
      </w:r>
    </w:p>
    <w:p w:rsidR="009D3666" w:rsidRDefault="009D3666" w:rsidP="009721C6">
      <w:pPr>
        <w:jc w:val="right"/>
        <w:rPr>
          <w:b/>
        </w:rPr>
      </w:pPr>
      <w:r w:rsidRPr="00175EEE">
        <w:rPr>
          <w:b/>
        </w:rPr>
        <w:t>Новомугринской СОШ</w:t>
      </w:r>
    </w:p>
    <w:p w:rsidR="009D3666" w:rsidRPr="00794659" w:rsidRDefault="009D3666" w:rsidP="009721C6">
      <w:pPr>
        <w:jc w:val="center"/>
        <w:rPr>
          <w:b/>
        </w:rPr>
      </w:pPr>
      <w:r w:rsidRPr="00175EEE">
        <w:rPr>
          <w:b/>
        </w:rPr>
        <w:t xml:space="preserve">  </w:t>
      </w:r>
      <w:r w:rsidRPr="00794659">
        <w:rPr>
          <w:b/>
        </w:rPr>
        <w:t xml:space="preserve">Юность, </w:t>
      </w:r>
      <w:r>
        <w:rPr>
          <w:b/>
        </w:rPr>
        <w:t>отданная войне</w:t>
      </w:r>
    </w:p>
    <w:p w:rsidR="009D3666" w:rsidRDefault="009D3666" w:rsidP="009721C6">
      <w:pPr>
        <w:ind w:firstLine="540"/>
      </w:pPr>
    </w:p>
    <w:p w:rsidR="009D3666" w:rsidRPr="00971D73" w:rsidRDefault="009D3666" w:rsidP="009721C6">
      <w:pPr>
        <w:ind w:firstLine="540"/>
      </w:pPr>
      <w:r>
        <w:rPr>
          <w:noProof/>
          <w:lang w:eastAsia="ru-RU"/>
        </w:rPr>
        <w:pict>
          <v:shape id="_x0000_s1027" type="#_x0000_t75" style="position:absolute;left:0;text-align:left;margin-left:0;margin-top:1.3pt;width:173.8pt;height:252pt;z-index:-251657216" wrapcoords="-57 0 -57 21561 21600 21561 21600 0 -57 0">
            <v:imagedata r:id="rId12" o:title=""/>
            <w10:wrap type="tight"/>
          </v:shape>
        </w:pict>
      </w:r>
      <w:r w:rsidRPr="00971D73">
        <w:t>В школьные годы всегда особое чувство у меня вызывало ежегодное участие в парадах, посвященных Дню Победы. Шествие с транспарантами, флагами и шарами, с исполнением Гимна Российской Федерации от второй школы до стадиона потом надолго оставляло свой особенный отпечаток, который нес в себе смесь радости, гордости и сожаления из-за того, что моего дедушки-фронтовика уже давно нет в живых, нет возможности постоять рядом с ним в этот особенный для всех нас день. Мой дед, ветеран Великой Отечественной войны</w:t>
      </w:r>
      <w:r>
        <w:t>,</w:t>
      </w:r>
      <w:r w:rsidRPr="00971D73">
        <w:t xml:space="preserve"> Асхабали Мусаевич Мусаев ушел из жизни довольно-таки рано, в 74 года. На здоровье серьезно сказались годы войны, о которых он, как и многие фронтовики, скупился рассказывать, контузия. Слишком уж тяжелые это воспоминания. </w:t>
      </w:r>
    </w:p>
    <w:p w:rsidR="009D3666" w:rsidRPr="00971D73" w:rsidRDefault="009D3666" w:rsidP="009721C6">
      <w:pPr>
        <w:ind w:firstLine="540"/>
      </w:pPr>
      <w:r w:rsidRPr="00971D73">
        <w:t>Он родился в 1924 году в семье участника гражданской войны, более 20 лет возглавлявшего колхоз имени Кирова в селении Аялизимахи</w:t>
      </w:r>
      <w:r>
        <w:t xml:space="preserve"> Сергокалинского района</w:t>
      </w:r>
      <w:r w:rsidRPr="00971D73">
        <w:t xml:space="preserve">, Мирзамагомедова Мусы. А. Мусаев окончил Махачкалинский медицинский техникум, получив специальность фельдшера. Страшную весть о начале войны он услышал в Махачкале, на улице Буйнакского, где в воскресный день молодежь отдыхала в парке у моря. Толпа людей собралась у радиоприемника, из которого оповестили о нападении Германии на Советский Союз. Дедушка вместе с остальными пошел записываться добровольцем на фронт. Так как ему на тот момент было только 17 лет, пришлось прибавить 1 год. Вместе со многими земляками его направили на учебу в Тбилисское танковое училище. Они не успели окончить его и получить звания офицеров, так как враг подступился близко к Кавказу и их срочно отправили на фронт. Воевать с фашистскими захватчиками А. Мусаев ушел в феврале 1942 года. </w:t>
      </w:r>
    </w:p>
    <w:p w:rsidR="009D3666" w:rsidRPr="00971D73" w:rsidRDefault="009D3666" w:rsidP="009721C6">
      <w:pPr>
        <w:ind w:firstLine="540"/>
      </w:pPr>
      <w:r w:rsidRPr="00971D73">
        <w:t xml:space="preserve">В семейном архиве сохранилась боевая характеристика, выданная старшему сержанту в пулеметном батальоне 133-й отдельной стрелковой бригады, в которой говорится: «Товарищ Мусаев – участник боев с немецкими захватчиками на Закавказском фронте с </w:t>
      </w:r>
      <w:r w:rsidRPr="00971D73">
        <w:rPr>
          <w:lang w:val="en-US"/>
        </w:rPr>
        <w:t>IX</w:t>
      </w:r>
      <w:r w:rsidRPr="00971D73">
        <w:t xml:space="preserve"> 1942 года по </w:t>
      </w:r>
      <w:r w:rsidRPr="00971D73">
        <w:rPr>
          <w:lang w:val="en-US"/>
        </w:rPr>
        <w:t>II</w:t>
      </w:r>
      <w:r w:rsidRPr="00971D73">
        <w:t xml:space="preserve"> 1943 года. В боях на перевале Чмахара (Главный Кавказский хребет) исполнял работу связного. В трудных горных условиях, под градом пуль и разрывом мин противника бесстрашно доставлял донесения в срок на передовую, связывал штаб отряда с ротой, которая в 200-300 метрах находилась от противника. Нередко донесения, доставленные Мусаевым, своевременно решали судьбу разведок, которые направлялись вглубь обороны противника. Отважный, смелый, решительный и дисциплинированный</w:t>
      </w:r>
      <w:r>
        <w:t>,</w:t>
      </w:r>
      <w:r w:rsidRPr="00971D73">
        <w:t xml:space="preserve"> свою преданность Родине и партии Ленина-Сталина проявил в борьбе с немецкими захватчиками, пробравшимися вглубь Кавказских гор». </w:t>
      </w:r>
    </w:p>
    <w:p w:rsidR="009D3666" w:rsidRPr="00971D73" w:rsidRDefault="009D3666" w:rsidP="009721C6">
      <w:pPr>
        <w:ind w:firstLine="540"/>
      </w:pPr>
      <w:r w:rsidRPr="00971D73">
        <w:t xml:space="preserve">А. Мусаев в декабре 1943 года также участвовал в Керченско-Эльтигенской десантной операции, окончил войну в мае 1945-го года, был демобилизован из рядов Красной Армии в декабре 45-го. Награжден орденом Отечественной войны </w:t>
      </w:r>
      <w:r w:rsidRPr="00971D73">
        <w:rPr>
          <w:lang w:val="en-US"/>
        </w:rPr>
        <w:t>II</w:t>
      </w:r>
      <w:r>
        <w:t xml:space="preserve"> степени, </w:t>
      </w:r>
      <w:r w:rsidRPr="00971D73">
        <w:t xml:space="preserve">медалями «За оборону Кавказа» и юбилейными. После окончания войны учился в Саратовском юридическом институте, работал в санэпидстанции, долгое время возглавлял созданное по его инициативе первое в районе хозрасчетное предприятие - Сергокалинский профилактическо-дезинфекционный отдел. </w:t>
      </w:r>
    </w:p>
    <w:p w:rsidR="009D3666" w:rsidRPr="00971D73" w:rsidRDefault="009D3666" w:rsidP="009721C6">
      <w:pPr>
        <w:ind w:firstLine="540"/>
      </w:pPr>
      <w:r w:rsidRPr="00971D73">
        <w:t xml:space="preserve">В этом году мы в очередной раз наденем георгиевские ленточки и почтим память наших дедов и прадедов, чей самый лучший период жизни – годы юности – прошли на полях сражений.  Они всегда будут для нас образцами того, как нужно вести себя в тяжелые для страны времена. </w:t>
      </w:r>
    </w:p>
    <w:p w:rsidR="009D3666" w:rsidRPr="00971D73" w:rsidRDefault="009D3666" w:rsidP="009721C6">
      <w:pPr>
        <w:ind w:firstLine="540"/>
      </w:pPr>
    </w:p>
    <w:p w:rsidR="009D3666" w:rsidRDefault="009D3666" w:rsidP="009721C6">
      <w:pPr>
        <w:jc w:val="right"/>
        <w:rPr>
          <w:b/>
        </w:rPr>
      </w:pPr>
      <w:r w:rsidRPr="00971D73">
        <w:rPr>
          <w:b/>
        </w:rPr>
        <w:t>Патимат Аледзиева</w:t>
      </w:r>
    </w:p>
    <w:p w:rsidR="009D3666" w:rsidRDefault="009D3666" w:rsidP="009721C6">
      <w:pPr>
        <w:jc w:val="right"/>
        <w:rPr>
          <w:b/>
        </w:rPr>
      </w:pPr>
      <w:r>
        <w:rPr>
          <w:b/>
        </w:rPr>
        <w:t>На снимке: А. Мусаев</w:t>
      </w:r>
    </w:p>
    <w:p w:rsidR="009D3666" w:rsidRDefault="009D3666" w:rsidP="009721C6">
      <w:pPr>
        <w:jc w:val="right"/>
        <w:rPr>
          <w:b/>
        </w:rPr>
      </w:pPr>
      <w:r>
        <w:rPr>
          <w:b/>
        </w:rPr>
        <w:t xml:space="preserve"> в мае 1945 года</w:t>
      </w:r>
    </w:p>
    <w:p w:rsidR="009D3666" w:rsidRPr="00B5312B" w:rsidRDefault="009D3666" w:rsidP="009721C6">
      <w:pPr>
        <w:jc w:val="center"/>
      </w:pPr>
      <w:r w:rsidRPr="001121EF">
        <w:rPr>
          <w:b/>
        </w:rPr>
        <w:t>Я помню и горжусь!</w:t>
      </w:r>
    </w:p>
    <w:p w:rsidR="009D3666" w:rsidRPr="00F948B3" w:rsidRDefault="009D3666" w:rsidP="009721C6"/>
    <w:p w:rsidR="009D3666" w:rsidRPr="00F948B3" w:rsidRDefault="009D3666" w:rsidP="009721C6">
      <w:pPr>
        <w:ind w:firstLine="540"/>
      </w:pPr>
      <w:r w:rsidRPr="00F948B3">
        <w:t>Все дальше и дальше уходят от нас события ВОВ. Редеют ряды ветеранов, тех, кто испытал на себе ужасы самой кровопролитной войны, длившейся 1418 дней и ночей.</w:t>
      </w:r>
    </w:p>
    <w:p w:rsidR="009D3666" w:rsidRPr="00F948B3" w:rsidRDefault="009D3666" w:rsidP="009721C6">
      <w:pPr>
        <w:ind w:firstLine="540"/>
      </w:pPr>
      <w:r w:rsidRPr="00F948B3">
        <w:t>Вот уже 70 лет мы живем в мире, но какой ценой завоеван этот мир мы, поколение, не знающее войны, должны помнить всегда и пронести глубокое уважение и память о тех, кто остался на полях сражений и тех, кто вернулся  восстанавливать разрушенное.</w:t>
      </w:r>
    </w:p>
    <w:p w:rsidR="009D3666" w:rsidRPr="00F948B3" w:rsidRDefault="009D3666" w:rsidP="009721C6">
      <w:pPr>
        <w:ind w:firstLine="540"/>
      </w:pPr>
      <w:r w:rsidRPr="00F948B3">
        <w:t xml:space="preserve">Мне бы хотелось в ознаменование великой Победы рассказать о своем легендарном дедушке, чей яркий образ и сейчас стоит перед моими глазами. Он был замечательным дедушкой и хорошим отцом. Дедушка не любил вспоминать о войне, но однажды по моей просьбе он подробно рассказал о своей службе на войне. Записывая рассказ дедушки, я была поражена тому, как точно он помнил даты и вспоминал номера дивизий. </w:t>
      </w:r>
    </w:p>
    <w:p w:rsidR="009D3666" w:rsidRPr="00F948B3" w:rsidRDefault="009D3666" w:rsidP="009721C6">
      <w:pPr>
        <w:ind w:firstLine="540"/>
      </w:pPr>
      <w:r w:rsidRPr="00F948B3">
        <w:t>Джабраилов Магомед Джабраилович 1908 г. р., родился в селении Канасираги  Сергокалинского  района. Был призван на фронт Сергокалинским РВК в 1942 году. Дома у него оставалась семья, жена Султанат, дети  и старые родители.</w:t>
      </w:r>
    </w:p>
    <w:p w:rsidR="009D3666" w:rsidRPr="00F948B3" w:rsidRDefault="009D3666" w:rsidP="009721C6">
      <w:pPr>
        <w:ind w:firstLine="540"/>
      </w:pPr>
      <w:r w:rsidRPr="00F948B3">
        <w:t>7 апреля 1942 года Джабраилов М.Д. в числе всех Советских  защитников Отечества вступил в Красную Армию, служил в 394 дивизии  в 956 Артиллерийском полку. Защищал Грузию, Абхазию, защищал Краснодар, близлежащие деревни, в боях был ранен 4 осколками в обе ноги. Его, раненого, несли на своих плечах около 3 километров  его друзья  и доставили в полевой госпиталь. Свое дальнейшее лечение он продолжил в эвакуационном госпитале в городе Кисловодске. После госпиталя он направлен в Пятигорск, здесь он пробыл еще месяц в госпитале. После выздоровления направлен на 4 Украинский фронт в 6 стрелковой полк, освобождал город Днепропетровск, был наводчиком пушки на передовой линии.</w:t>
      </w:r>
    </w:p>
    <w:p w:rsidR="009D3666" w:rsidRPr="00F948B3" w:rsidRDefault="009D3666" w:rsidP="009721C6">
      <w:pPr>
        <w:ind w:firstLine="540"/>
      </w:pPr>
      <w:r w:rsidRPr="00F948B3">
        <w:t>Освобождая  деревню Буденовка был тяжело ранен, пуля попала в рот, пробила 4 передних зуба, пуля пробила шею навылет. Рана была тяжелой, но благодаря скорой госпитализации и вовремя сделанной операции Джабраилов М.Д.  чудом остался жив. Через некоторое время его направляют в другой госпиталь, где он находится около 4 месяцев. После выздоровления опять на фронт. На этот раз он попадает в маршевую роту Крымского направления под станцией « Раздельная», опять ранение, на этот раз легкое, в руку.</w:t>
      </w:r>
    </w:p>
    <w:p w:rsidR="009D3666" w:rsidRPr="00F948B3" w:rsidRDefault="009D3666" w:rsidP="009721C6">
      <w:pPr>
        <w:ind w:firstLine="540"/>
      </w:pPr>
      <w:r w:rsidRPr="00F948B3">
        <w:t>Около 4 месяцев Джабраилов М.Д. учился в офицерской школе под городом Мариуполь. После окончания учебы он пишет заявление с просьбой направить его на фронт. Его вместе с несколькими солдатами отправляют на передовую. На этот раз это был 3Украинский фронт, 195 Армия, 575 стрелковый полк. Освобождал Бессарабию, Молдавию. Показав себя в боях как  доблестный  защитник Родины, он получает от командования звание  младший сержант, его избрали командиром отделения. Его отделение освободило около 900 советских военнопленных, были взяты в плен немцы: на одного советского солдата 11 немцев.</w:t>
      </w:r>
    </w:p>
    <w:p w:rsidR="009D3666" w:rsidRPr="00F948B3" w:rsidRDefault="009D3666" w:rsidP="009721C6">
      <w:pPr>
        <w:ind w:firstLine="540"/>
      </w:pPr>
      <w:r w:rsidRPr="00F948B3">
        <w:t xml:space="preserve"> Война близилась к концу. За время службы  на фронте Джабраилов М. неоднократно получал благодарственные письма в адрес отца и жены. Вот одно из них: «Ваш сын Джабраилов М. Д. участник исполинских битв, принесших освобождение Родине. В тяжелом труде войны, в боях по разгрому немецких войск он не раз показывал образцы мужества и отваги, за что достойно отмечен высокой Правительственной наградой медалью «За отвагу». Вы вправе гордиться и радоваться таким славным воином, истинным патриотом своей Отчизны».</w:t>
      </w:r>
    </w:p>
    <w:p w:rsidR="009D3666" w:rsidRPr="00F948B3" w:rsidRDefault="009D3666" w:rsidP="009721C6">
      <w:pPr>
        <w:ind w:firstLine="540"/>
      </w:pPr>
      <w:r w:rsidRPr="00F948B3">
        <w:t>А вот другое письмо, адресованное жене Султанат: « Уважаемый товарищ Багомедова  Султанат, ваш муж  красноармеец Джабраилов Магомед за образцовое выполнение боевых заданий командования на фронте борьбы с немецкими захватчиками и проявленные при этом доблесть и мужество 27 июля 1944г. награжден  медалью «За отвагу». Командование войсковой части полевая почта №06733 поздравляет Вас с награждением высокой Правительственной наградой члена вашей семьи, верного сына нашей Родины».</w:t>
      </w:r>
    </w:p>
    <w:p w:rsidR="009D3666" w:rsidRPr="00F948B3" w:rsidRDefault="009D3666" w:rsidP="009721C6">
      <w:pPr>
        <w:ind w:firstLine="540"/>
      </w:pPr>
      <w:r w:rsidRPr="00F948B3">
        <w:t xml:space="preserve"> А вот  характеристика, написанная парторгом первичной парторганизации лейтенантом Соколовым: «За время пребывания в партийной организации показал себя честным, дисциплинированным коммунистом. Неустанно занимался повышением своего идейно-политического уровня, занимаясь в группе  молодых коммунистов. В боевой обстановке был примером храбрости  для всего личного состава. Требователен  к себе и подчиненным. В период боевой учебы неустанно совершенствовал свое боевое мастерство, передавая опыт, накопленный за годы войны личному составу»</w:t>
      </w:r>
    </w:p>
    <w:p w:rsidR="009D3666" w:rsidRPr="00F948B3" w:rsidRDefault="009D3666" w:rsidP="009721C6">
      <w:pPr>
        <w:ind w:firstLine="540"/>
      </w:pPr>
      <w:r w:rsidRPr="00F948B3">
        <w:t xml:space="preserve">Прозвучали залпы орудий и салюта в ознаменование Великой Победой ценой неимоверных жертв, а Джабраилов М.Д. был демобилизован 25 сентября 1945 года и вернулся  в родное село Канасираги, где его ждала семья. </w:t>
      </w:r>
    </w:p>
    <w:p w:rsidR="009D3666" w:rsidRPr="00F948B3" w:rsidRDefault="009D3666" w:rsidP="009721C6">
      <w:pPr>
        <w:ind w:firstLine="540"/>
      </w:pPr>
      <w:r w:rsidRPr="00F948B3">
        <w:t>В послевоенное время он работал неустанно и плодотворно, работал учителем, был секретарем партийной организации, председателем колхоза, заведующим фермой, зав. складом, рабочим колхоза.</w:t>
      </w:r>
    </w:p>
    <w:p w:rsidR="009D3666" w:rsidRPr="00F948B3" w:rsidRDefault="009D3666" w:rsidP="009721C6">
      <w:pPr>
        <w:ind w:firstLine="540"/>
      </w:pPr>
      <w:r w:rsidRPr="00F948B3">
        <w:t>Не вернулся с фронта единственный брат Магомеда Темираз, который погиб, защищая Кабардино-Балкарию.</w:t>
      </w:r>
    </w:p>
    <w:p w:rsidR="009D3666" w:rsidRPr="00F948B3" w:rsidRDefault="009D3666" w:rsidP="009721C6">
      <w:pPr>
        <w:ind w:firstLine="540"/>
      </w:pPr>
      <w:r w:rsidRPr="00F948B3">
        <w:t>Ушли в далекое прошлое те грозные и страшные для нашего народа годы, которые принесли нашей Родине разрушения, неисчислимые людские потери, которые невосполнимы. Боль и утрата тяжелым бременем легла на плечи каждого человека, не было и нет семьи, которой не коснулась война. Из нашего маленького села Канасираги ушли на фронт 105 человек, вернулось в родные дома только 44. Многие из тех, кто не вернулся, пропали без вести, сведения о некоторых мы незнаем и в сегодняшние дни.</w:t>
      </w:r>
    </w:p>
    <w:p w:rsidR="009D3666" w:rsidRPr="00F948B3" w:rsidRDefault="009D3666" w:rsidP="009721C6">
      <w:pPr>
        <w:ind w:firstLine="540"/>
      </w:pPr>
      <w:r w:rsidRPr="00F948B3">
        <w:t>В частности из  « Книги Памяти», из книги калмыцкого журналиста Андрея Цобдаева « Судьба военнопленного». Встреча с автором этой книги была организована директором школы Джамбалаевым М.Р., которая состоялась в Канасирагинской СОШ. Цобдаев рассказал, как шла работа над книгой, какова же была наша радость, когда в этой книге мы нашли имена наших земляков, судьба которых была ранее неизвестна.</w:t>
      </w:r>
    </w:p>
    <w:p w:rsidR="009D3666" w:rsidRPr="00F948B3" w:rsidRDefault="009D3666" w:rsidP="009721C6">
      <w:pPr>
        <w:ind w:firstLine="540"/>
      </w:pPr>
      <w:r w:rsidRPr="00F948B3">
        <w:t xml:space="preserve">В архивных документах, собранных кружковедами школы во главе с заслуженным учителем школы, ныне покойным , Омаровым Р.К. сохранились памятные документы, касающиеся одного из славных сынов сынов Дагестана Джабраилова М.Д. Это письма, пришедшие от командования, сохранилась армейская книжка, партийная характеристика , письмо из Министерства просвещения с просьбой принять его в учительский коллектив. </w:t>
      </w:r>
    </w:p>
    <w:p w:rsidR="009D3666" w:rsidRPr="00F948B3" w:rsidRDefault="009D3666" w:rsidP="009721C6">
      <w:pPr>
        <w:ind w:firstLine="540"/>
      </w:pPr>
      <w:r w:rsidRPr="00F948B3">
        <w:t xml:space="preserve"> Мой  дедушка  Джабраилов М.Д. умер в 1998 году,  но светлая память о нем останется в сердцах тех, кто знал и любил его.</w:t>
      </w:r>
    </w:p>
    <w:p w:rsidR="009D3666" w:rsidRPr="00F948B3" w:rsidRDefault="009D3666" w:rsidP="009721C6">
      <w:pPr>
        <w:ind w:firstLine="540"/>
      </w:pPr>
    </w:p>
    <w:p w:rsidR="009D3666" w:rsidRPr="00F948B3" w:rsidRDefault="009D3666" w:rsidP="009721C6">
      <w:pPr>
        <w:ind w:firstLine="540"/>
      </w:pPr>
    </w:p>
    <w:p w:rsidR="009D3666" w:rsidRPr="00F948B3" w:rsidRDefault="009D3666" w:rsidP="009721C6">
      <w:pPr>
        <w:ind w:firstLine="540"/>
      </w:pPr>
      <w:r w:rsidRPr="00F948B3">
        <w:t>За время службы Джабраилов М.Д. получил награды:</w:t>
      </w:r>
    </w:p>
    <w:p w:rsidR="009D3666" w:rsidRPr="00F948B3" w:rsidRDefault="009D3666" w:rsidP="009721C6">
      <w:pPr>
        <w:ind w:firstLine="540"/>
      </w:pPr>
      <w:r w:rsidRPr="00F948B3">
        <w:t xml:space="preserve"> </w:t>
      </w:r>
    </w:p>
    <w:p w:rsidR="009D3666" w:rsidRPr="00F948B3" w:rsidRDefault="009D3666" w:rsidP="009721C6">
      <w:pPr>
        <w:ind w:firstLine="540"/>
      </w:pPr>
      <w:r w:rsidRPr="00F948B3">
        <w:t>1.Медаль за оборону Кавказа</w:t>
      </w:r>
    </w:p>
    <w:p w:rsidR="009D3666" w:rsidRPr="00F948B3" w:rsidRDefault="009D3666" w:rsidP="009721C6">
      <w:pPr>
        <w:ind w:firstLine="540"/>
      </w:pPr>
      <w:r w:rsidRPr="00F948B3">
        <w:t>2.Медаль за отвагу</w:t>
      </w:r>
    </w:p>
    <w:p w:rsidR="009D3666" w:rsidRPr="00F948B3" w:rsidRDefault="009D3666" w:rsidP="009721C6">
      <w:pPr>
        <w:ind w:firstLine="540"/>
      </w:pPr>
      <w:r w:rsidRPr="00F948B3">
        <w:t>3.Медаль за боевые заслуги.</w:t>
      </w:r>
    </w:p>
    <w:p w:rsidR="009D3666" w:rsidRPr="00F948B3" w:rsidRDefault="009D3666" w:rsidP="009721C6">
      <w:pPr>
        <w:ind w:firstLine="540"/>
      </w:pPr>
      <w:r w:rsidRPr="00F948B3">
        <w:t>4.Орден Отечественной войны 1 степени.</w:t>
      </w:r>
    </w:p>
    <w:p w:rsidR="009D3666" w:rsidRPr="00F948B3" w:rsidRDefault="009D3666" w:rsidP="009721C6">
      <w:pPr>
        <w:ind w:firstLine="540"/>
      </w:pPr>
      <w:r w:rsidRPr="00F948B3">
        <w:t>5.Медаль за победу над Германией</w:t>
      </w:r>
    </w:p>
    <w:p w:rsidR="009D3666" w:rsidRPr="00F948B3" w:rsidRDefault="009D3666" w:rsidP="009721C6">
      <w:pPr>
        <w:ind w:firstLine="540"/>
      </w:pPr>
      <w:r w:rsidRPr="00F948B3">
        <w:t xml:space="preserve">6.Медаль за доблестный труд в период войны.  </w:t>
      </w:r>
    </w:p>
    <w:p w:rsidR="009D3666" w:rsidRPr="009721C6" w:rsidRDefault="009D3666" w:rsidP="009721C6">
      <w:pPr>
        <w:jc w:val="right"/>
        <w:rPr>
          <w:b/>
        </w:rPr>
      </w:pPr>
      <w:r w:rsidRPr="009721C6">
        <w:rPr>
          <w:b/>
        </w:rPr>
        <w:t>Учитель русского языка и литературы</w:t>
      </w:r>
    </w:p>
    <w:p w:rsidR="009D3666" w:rsidRPr="009721C6" w:rsidRDefault="009D3666" w:rsidP="009721C6">
      <w:pPr>
        <w:jc w:val="right"/>
        <w:rPr>
          <w:b/>
        </w:rPr>
      </w:pPr>
      <w:r w:rsidRPr="009721C6">
        <w:rPr>
          <w:b/>
        </w:rPr>
        <w:t xml:space="preserve">                                                       МКОУ «Канасиагинская сош»  Абкаева П.М.</w:t>
      </w:r>
    </w:p>
    <w:p w:rsidR="009D3666" w:rsidRPr="009721C6" w:rsidRDefault="009D3666" w:rsidP="009721C6">
      <w:pPr>
        <w:rPr>
          <w:b/>
        </w:rPr>
      </w:pPr>
      <w:r>
        <w:rPr>
          <w:b/>
        </w:rPr>
        <w:t xml:space="preserve">                                                            </w:t>
      </w:r>
      <w:r w:rsidRPr="00DF67D8">
        <w:rPr>
          <w:rFonts w:ascii="Times New Roman" w:hAnsi="Times New Roman"/>
          <w:b/>
          <w:sz w:val="24"/>
          <w:szCs w:val="24"/>
        </w:rPr>
        <w:t>Сергокъалализиб – Цаибил Май</w:t>
      </w:r>
    </w:p>
    <w:p w:rsidR="009D3666"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Цаибил Майла – Х</w:t>
      </w:r>
      <w:r w:rsidRPr="00DF67D8">
        <w:rPr>
          <w:rFonts w:ascii="Times New Roman" w:hAnsi="Times New Roman"/>
          <w:sz w:val="24"/>
          <w:szCs w:val="24"/>
          <w:lang w:val="en-US"/>
        </w:rPr>
        <w:t>l</w:t>
      </w:r>
      <w:r w:rsidRPr="00DF67D8">
        <w:rPr>
          <w:rFonts w:ascii="Times New Roman" w:hAnsi="Times New Roman"/>
          <w:sz w:val="24"/>
          <w:szCs w:val="24"/>
        </w:rPr>
        <w:t>ебла ва Бузерила, даршудешла ва лебилра халкьла цадешла байрам Сергокъалализиб, гьар мурталра кьяйда, разидешличил, цадешличил, бахъла бут</w:t>
      </w:r>
      <w:r w:rsidRPr="00DF67D8">
        <w:rPr>
          <w:rFonts w:ascii="Times New Roman" w:hAnsi="Times New Roman"/>
          <w:sz w:val="24"/>
          <w:szCs w:val="24"/>
          <w:lang w:val="en-US"/>
        </w:rPr>
        <w:t>l</w:t>
      </w:r>
      <w:r w:rsidRPr="00DF67D8">
        <w:rPr>
          <w:rFonts w:ascii="Times New Roman" w:hAnsi="Times New Roman"/>
          <w:sz w:val="24"/>
          <w:szCs w:val="24"/>
        </w:rPr>
        <w:t>акьяндешличил, цали-ца дигиличил мубаракбирули бех</w:t>
      </w:r>
      <w:r w:rsidRPr="00DF67D8">
        <w:rPr>
          <w:rFonts w:ascii="Times New Roman" w:hAnsi="Times New Roman"/>
          <w:sz w:val="24"/>
          <w:szCs w:val="24"/>
          <w:lang w:val="en-US"/>
        </w:rPr>
        <w:t>l</w:t>
      </w:r>
      <w:r w:rsidRPr="00DF67D8">
        <w:rPr>
          <w:rFonts w:ascii="Times New Roman" w:hAnsi="Times New Roman"/>
          <w:sz w:val="24"/>
          <w:szCs w:val="24"/>
        </w:rPr>
        <w:t>бихьиб. Сергокъалала шила, районна шимала халкь, алавти районтазибад, Мях</w:t>
      </w:r>
      <w:r w:rsidRPr="00DF67D8">
        <w:rPr>
          <w:rFonts w:ascii="Times New Roman" w:hAnsi="Times New Roman"/>
          <w:sz w:val="24"/>
          <w:szCs w:val="24"/>
          <w:lang w:val="en-US"/>
        </w:rPr>
        <w:t>l</w:t>
      </w:r>
      <w:r w:rsidRPr="00DF67D8">
        <w:rPr>
          <w:rFonts w:ascii="Times New Roman" w:hAnsi="Times New Roman"/>
          <w:sz w:val="24"/>
          <w:szCs w:val="24"/>
        </w:rPr>
        <w:t>ячкъалализибад ва царх</w:t>
      </w:r>
      <w:r w:rsidRPr="00DF67D8">
        <w:rPr>
          <w:rFonts w:ascii="Times New Roman" w:hAnsi="Times New Roman"/>
          <w:sz w:val="24"/>
          <w:szCs w:val="24"/>
          <w:lang w:val="en-US"/>
        </w:rPr>
        <w:t>l</w:t>
      </w:r>
      <w:r w:rsidRPr="00DF67D8">
        <w:rPr>
          <w:rFonts w:ascii="Times New Roman" w:hAnsi="Times New Roman"/>
          <w:sz w:val="24"/>
          <w:szCs w:val="24"/>
        </w:rPr>
        <w:t>илти мераначибад бак</w:t>
      </w:r>
      <w:r w:rsidRPr="00DF67D8">
        <w:rPr>
          <w:rFonts w:ascii="Times New Roman" w:hAnsi="Times New Roman"/>
          <w:sz w:val="24"/>
          <w:szCs w:val="24"/>
          <w:lang w:val="en-US"/>
        </w:rPr>
        <w:t>l</w:t>
      </w:r>
      <w:r w:rsidRPr="00DF67D8">
        <w:rPr>
          <w:rFonts w:ascii="Times New Roman" w:hAnsi="Times New Roman"/>
          <w:sz w:val="24"/>
          <w:szCs w:val="24"/>
        </w:rPr>
        <w:t>ибти г</w:t>
      </w:r>
      <w:r w:rsidRPr="00DF67D8">
        <w:rPr>
          <w:rFonts w:ascii="Times New Roman" w:hAnsi="Times New Roman"/>
          <w:sz w:val="24"/>
          <w:szCs w:val="24"/>
          <w:lang w:val="en-US"/>
        </w:rPr>
        <w:t>l</w:t>
      </w:r>
      <w:r w:rsidRPr="00DF67D8">
        <w:rPr>
          <w:rFonts w:ascii="Times New Roman" w:hAnsi="Times New Roman"/>
          <w:sz w:val="24"/>
          <w:szCs w:val="24"/>
        </w:rPr>
        <w:t>ях</w:t>
      </w:r>
      <w:r w:rsidRPr="00DF67D8">
        <w:rPr>
          <w:rFonts w:ascii="Times New Roman" w:hAnsi="Times New Roman"/>
          <w:sz w:val="24"/>
          <w:szCs w:val="24"/>
          <w:lang w:val="en-US"/>
        </w:rPr>
        <w:t>l</w:t>
      </w:r>
      <w:r w:rsidRPr="00DF67D8">
        <w:rPr>
          <w:rFonts w:ascii="Times New Roman" w:hAnsi="Times New Roman"/>
          <w:sz w:val="24"/>
          <w:szCs w:val="24"/>
        </w:rPr>
        <w:t>ли Сергокъалала шила мякьлабси урчи дуц</w:t>
      </w:r>
      <w:r w:rsidRPr="00DF67D8">
        <w:rPr>
          <w:rFonts w:ascii="Times New Roman" w:hAnsi="Times New Roman"/>
          <w:sz w:val="24"/>
          <w:szCs w:val="24"/>
          <w:lang w:val="en-US"/>
        </w:rPr>
        <w:t>l</w:t>
      </w:r>
      <w:r w:rsidRPr="00DF67D8">
        <w:rPr>
          <w:rFonts w:ascii="Times New Roman" w:hAnsi="Times New Roman"/>
          <w:sz w:val="24"/>
          <w:szCs w:val="24"/>
        </w:rPr>
        <w:t>дируси  мер-ипподромличи цах</w:t>
      </w:r>
      <w:r w:rsidRPr="00DF67D8">
        <w:rPr>
          <w:rFonts w:ascii="Times New Roman" w:hAnsi="Times New Roman"/>
          <w:sz w:val="24"/>
          <w:szCs w:val="24"/>
          <w:lang w:val="en-US"/>
        </w:rPr>
        <w:t>l</w:t>
      </w:r>
      <w:r w:rsidRPr="00DF67D8">
        <w:rPr>
          <w:rFonts w:ascii="Times New Roman" w:hAnsi="Times New Roman"/>
          <w:sz w:val="24"/>
          <w:szCs w:val="24"/>
        </w:rPr>
        <w:t>набикиб. Ишабси вава-кьарла майдан даршани машинтани азирличибра имц</w:t>
      </w:r>
      <w:r w:rsidRPr="00DF67D8">
        <w:rPr>
          <w:rFonts w:ascii="Times New Roman" w:hAnsi="Times New Roman"/>
          <w:sz w:val="24"/>
          <w:szCs w:val="24"/>
          <w:lang w:val="en-US"/>
        </w:rPr>
        <w:t>l</w:t>
      </w:r>
      <w:r w:rsidRPr="00DF67D8">
        <w:rPr>
          <w:rFonts w:ascii="Times New Roman" w:hAnsi="Times New Roman"/>
          <w:sz w:val="24"/>
          <w:szCs w:val="24"/>
        </w:rPr>
        <w:t>али адамтани к</w:t>
      </w:r>
      <w:r w:rsidRPr="00DF67D8">
        <w:rPr>
          <w:rFonts w:ascii="Times New Roman" w:hAnsi="Times New Roman"/>
          <w:sz w:val="24"/>
          <w:szCs w:val="24"/>
          <w:lang w:val="en-US"/>
        </w:rPr>
        <w:t>l</w:t>
      </w:r>
      <w:r w:rsidRPr="00DF67D8">
        <w:rPr>
          <w:rFonts w:ascii="Times New Roman" w:hAnsi="Times New Roman"/>
          <w:sz w:val="24"/>
          <w:szCs w:val="24"/>
        </w:rPr>
        <w:t>ап</w:t>
      </w:r>
      <w:r w:rsidRPr="00DF67D8">
        <w:rPr>
          <w:rFonts w:ascii="Times New Roman" w:hAnsi="Times New Roman"/>
          <w:sz w:val="24"/>
          <w:szCs w:val="24"/>
          <w:lang w:val="en-US"/>
        </w:rPr>
        <w:t>l</w:t>
      </w:r>
      <w:r w:rsidRPr="00DF67D8">
        <w:rPr>
          <w:rFonts w:ascii="Times New Roman" w:hAnsi="Times New Roman"/>
          <w:sz w:val="24"/>
          <w:szCs w:val="24"/>
        </w:rPr>
        <w:t>бариб.</w:t>
      </w:r>
    </w:p>
    <w:p w:rsidR="009D3666" w:rsidRPr="00DF67D8" w:rsidRDefault="009D3666" w:rsidP="00DF67D8">
      <w:pPr>
        <w:tabs>
          <w:tab w:val="left" w:pos="7920"/>
        </w:tabs>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22" o:spid="_x0000_i1032" type="#_x0000_t75" style="width:236.25pt;height:157.5pt;visibility:visible">
            <v:imagedata r:id="rId13" o:title=""/>
          </v:shape>
        </w:pict>
      </w:r>
    </w:p>
    <w:p w:rsidR="009D3666"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Савли сяг</w:t>
      </w:r>
      <w:r w:rsidRPr="00DF67D8">
        <w:rPr>
          <w:rFonts w:ascii="Times New Roman" w:hAnsi="Times New Roman"/>
          <w:sz w:val="24"/>
          <w:szCs w:val="24"/>
          <w:lang w:val="en-US"/>
        </w:rPr>
        <w:t>l</w:t>
      </w:r>
      <w:r w:rsidRPr="00DF67D8">
        <w:rPr>
          <w:rFonts w:ascii="Times New Roman" w:hAnsi="Times New Roman"/>
          <w:sz w:val="24"/>
          <w:szCs w:val="24"/>
        </w:rPr>
        <w:t>ят вец</w:t>
      </w:r>
      <w:r w:rsidRPr="00DF67D8">
        <w:rPr>
          <w:rFonts w:ascii="Times New Roman" w:hAnsi="Times New Roman"/>
          <w:sz w:val="24"/>
          <w:szCs w:val="24"/>
          <w:lang w:val="en-US"/>
        </w:rPr>
        <w:t>l</w:t>
      </w:r>
      <w:r w:rsidRPr="00DF67D8">
        <w:rPr>
          <w:rFonts w:ascii="Times New Roman" w:hAnsi="Times New Roman"/>
          <w:sz w:val="24"/>
          <w:szCs w:val="24"/>
        </w:rPr>
        <w:t>ал дикили г</w:t>
      </w:r>
      <w:r w:rsidRPr="00DF67D8">
        <w:rPr>
          <w:rFonts w:ascii="Times New Roman" w:hAnsi="Times New Roman"/>
          <w:sz w:val="24"/>
          <w:szCs w:val="24"/>
          <w:lang w:val="en-US"/>
        </w:rPr>
        <w:t>l</w:t>
      </w:r>
      <w:r w:rsidRPr="00DF67D8">
        <w:rPr>
          <w:rFonts w:ascii="Times New Roman" w:hAnsi="Times New Roman"/>
          <w:sz w:val="24"/>
          <w:szCs w:val="24"/>
        </w:rPr>
        <w:t>ергъи, байрамласун балкьаахъурси трибуналичи районна руководительти, Мях</w:t>
      </w:r>
      <w:r w:rsidRPr="00DF67D8">
        <w:rPr>
          <w:rFonts w:ascii="Times New Roman" w:hAnsi="Times New Roman"/>
          <w:sz w:val="24"/>
          <w:szCs w:val="24"/>
          <w:lang w:val="en-US"/>
        </w:rPr>
        <w:t>l</w:t>
      </w:r>
      <w:r w:rsidRPr="00DF67D8">
        <w:rPr>
          <w:rFonts w:ascii="Times New Roman" w:hAnsi="Times New Roman"/>
          <w:sz w:val="24"/>
          <w:szCs w:val="24"/>
        </w:rPr>
        <w:t>ячкъалализибад ва царх</w:t>
      </w:r>
      <w:r w:rsidRPr="00DF67D8">
        <w:rPr>
          <w:rFonts w:ascii="Times New Roman" w:hAnsi="Times New Roman"/>
          <w:sz w:val="24"/>
          <w:szCs w:val="24"/>
          <w:lang w:val="en-US"/>
        </w:rPr>
        <w:t>l</w:t>
      </w:r>
      <w:r w:rsidRPr="00DF67D8">
        <w:rPr>
          <w:rFonts w:ascii="Times New Roman" w:hAnsi="Times New Roman"/>
          <w:sz w:val="24"/>
          <w:szCs w:val="24"/>
        </w:rPr>
        <w:t>илти мераначибад бак</w:t>
      </w:r>
      <w:r w:rsidRPr="00DF67D8">
        <w:rPr>
          <w:rFonts w:ascii="Times New Roman" w:hAnsi="Times New Roman"/>
          <w:sz w:val="24"/>
          <w:szCs w:val="24"/>
          <w:lang w:val="en-US"/>
        </w:rPr>
        <w:t>l</w:t>
      </w:r>
      <w:r w:rsidRPr="00DF67D8">
        <w:rPr>
          <w:rFonts w:ascii="Times New Roman" w:hAnsi="Times New Roman"/>
          <w:sz w:val="24"/>
          <w:szCs w:val="24"/>
        </w:rPr>
        <w:t>ибти х</w:t>
      </w:r>
      <w:r w:rsidRPr="00DF67D8">
        <w:rPr>
          <w:rFonts w:ascii="Times New Roman" w:hAnsi="Times New Roman"/>
          <w:sz w:val="24"/>
          <w:szCs w:val="24"/>
          <w:lang w:val="en-US"/>
        </w:rPr>
        <w:t>l</w:t>
      </w:r>
      <w:r w:rsidRPr="00DF67D8">
        <w:rPr>
          <w:rFonts w:ascii="Times New Roman" w:hAnsi="Times New Roman"/>
          <w:sz w:val="24"/>
          <w:szCs w:val="24"/>
        </w:rPr>
        <w:t>урматла г</w:t>
      </w:r>
      <w:r w:rsidRPr="00DF67D8">
        <w:rPr>
          <w:rFonts w:ascii="Times New Roman" w:hAnsi="Times New Roman"/>
          <w:sz w:val="24"/>
          <w:szCs w:val="24"/>
          <w:lang w:val="en-US"/>
        </w:rPr>
        <w:t>l</w:t>
      </w:r>
      <w:r w:rsidRPr="00DF67D8">
        <w:rPr>
          <w:rFonts w:ascii="Times New Roman" w:hAnsi="Times New Roman"/>
          <w:sz w:val="24"/>
          <w:szCs w:val="24"/>
        </w:rPr>
        <w:t>ях</w:t>
      </w:r>
      <w:r w:rsidRPr="00DF67D8">
        <w:rPr>
          <w:rFonts w:ascii="Times New Roman" w:hAnsi="Times New Roman"/>
          <w:sz w:val="24"/>
          <w:szCs w:val="24"/>
          <w:lang w:val="en-US"/>
        </w:rPr>
        <w:t>l</w:t>
      </w:r>
      <w:r w:rsidRPr="00DF67D8">
        <w:rPr>
          <w:rFonts w:ascii="Times New Roman" w:hAnsi="Times New Roman"/>
          <w:sz w:val="24"/>
          <w:szCs w:val="24"/>
        </w:rPr>
        <w:t>ли трибуналичи абац</w:t>
      </w:r>
      <w:r w:rsidRPr="00DF67D8">
        <w:rPr>
          <w:rFonts w:ascii="Times New Roman" w:hAnsi="Times New Roman"/>
          <w:sz w:val="24"/>
          <w:szCs w:val="24"/>
          <w:lang w:val="en-US"/>
        </w:rPr>
        <w:t>l</w:t>
      </w:r>
      <w:r w:rsidRPr="00DF67D8">
        <w:rPr>
          <w:rFonts w:ascii="Times New Roman" w:hAnsi="Times New Roman"/>
          <w:sz w:val="24"/>
          <w:szCs w:val="24"/>
        </w:rPr>
        <w:t xml:space="preserve">иб. </w:t>
      </w:r>
    </w:p>
    <w:p w:rsidR="009D3666" w:rsidRPr="00DF67D8" w:rsidRDefault="009D3666" w:rsidP="00DF67D8">
      <w:pPr>
        <w:tabs>
          <w:tab w:val="left" w:pos="7920"/>
        </w:tabs>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23" o:spid="_x0000_i1033" type="#_x0000_t75" style="width:236.25pt;height:157.5pt;visibility:visible">
            <v:imagedata r:id="rId14" o:title=""/>
          </v:shape>
        </w:pict>
      </w:r>
    </w:p>
    <w:p w:rsidR="009D3666" w:rsidRDefault="009D3666" w:rsidP="00DB19BE">
      <w:pPr>
        <w:tabs>
          <w:tab w:val="left" w:pos="7920"/>
        </w:tabs>
        <w:spacing w:after="0"/>
        <w:ind w:firstLine="567"/>
        <w:rPr>
          <w:rFonts w:ascii="Times New Roman" w:hAnsi="Times New Roman"/>
          <w:sz w:val="24"/>
          <w:szCs w:val="24"/>
        </w:rPr>
      </w:pPr>
      <w:r w:rsidRPr="00DF67D8">
        <w:rPr>
          <w:rFonts w:ascii="Times New Roman" w:hAnsi="Times New Roman"/>
          <w:sz w:val="24"/>
          <w:szCs w:val="24"/>
        </w:rPr>
        <w:t>Байрамла агьлу: бишт</w:t>
      </w:r>
      <w:r w:rsidRPr="00DF67D8">
        <w:rPr>
          <w:rFonts w:ascii="Times New Roman" w:hAnsi="Times New Roman"/>
          <w:sz w:val="24"/>
          <w:szCs w:val="24"/>
          <w:lang w:val="en-US"/>
        </w:rPr>
        <w:t>l</w:t>
      </w:r>
      <w:r w:rsidRPr="00DF67D8">
        <w:rPr>
          <w:rFonts w:ascii="Times New Roman" w:hAnsi="Times New Roman"/>
          <w:sz w:val="24"/>
          <w:szCs w:val="24"/>
        </w:rPr>
        <w:t>ати, жагьти, халати, районна бузерила коллективти, дявила ва бузерила ветеранти, дурабад бак</w:t>
      </w:r>
      <w:r w:rsidRPr="00DF67D8">
        <w:rPr>
          <w:rFonts w:ascii="Times New Roman" w:hAnsi="Times New Roman"/>
          <w:sz w:val="24"/>
          <w:szCs w:val="24"/>
          <w:lang w:val="en-US"/>
        </w:rPr>
        <w:t>l</w:t>
      </w:r>
      <w:r w:rsidRPr="00DF67D8">
        <w:rPr>
          <w:rFonts w:ascii="Times New Roman" w:hAnsi="Times New Roman"/>
          <w:sz w:val="24"/>
          <w:szCs w:val="24"/>
        </w:rPr>
        <w:t>ибти г</w:t>
      </w:r>
      <w:r w:rsidRPr="00DF67D8">
        <w:rPr>
          <w:rFonts w:ascii="Times New Roman" w:hAnsi="Times New Roman"/>
          <w:sz w:val="24"/>
          <w:szCs w:val="24"/>
          <w:lang w:val="en-US"/>
        </w:rPr>
        <w:t>l</w:t>
      </w:r>
      <w:r w:rsidRPr="00DF67D8">
        <w:rPr>
          <w:rFonts w:ascii="Times New Roman" w:hAnsi="Times New Roman"/>
          <w:sz w:val="24"/>
          <w:szCs w:val="24"/>
        </w:rPr>
        <w:t>ях</w:t>
      </w:r>
      <w:r w:rsidRPr="00DF67D8">
        <w:rPr>
          <w:rFonts w:ascii="Times New Roman" w:hAnsi="Times New Roman"/>
          <w:sz w:val="24"/>
          <w:szCs w:val="24"/>
          <w:lang w:val="en-US"/>
        </w:rPr>
        <w:t>l</w:t>
      </w:r>
      <w:r w:rsidRPr="00DF67D8">
        <w:rPr>
          <w:rFonts w:ascii="Times New Roman" w:hAnsi="Times New Roman"/>
          <w:sz w:val="24"/>
          <w:szCs w:val="24"/>
        </w:rPr>
        <w:t>ли машгьурси, разиси байрамличил урк</w:t>
      </w:r>
      <w:r w:rsidRPr="00DF67D8">
        <w:rPr>
          <w:rFonts w:ascii="Times New Roman" w:hAnsi="Times New Roman"/>
          <w:sz w:val="24"/>
          <w:szCs w:val="24"/>
          <w:lang w:val="en-US"/>
        </w:rPr>
        <w:t>l</w:t>
      </w:r>
      <w:r w:rsidRPr="00DF67D8">
        <w:rPr>
          <w:rFonts w:ascii="Times New Roman" w:hAnsi="Times New Roman"/>
          <w:sz w:val="24"/>
          <w:szCs w:val="24"/>
        </w:rPr>
        <w:t>и-урк</w:t>
      </w:r>
      <w:r w:rsidRPr="00DF67D8">
        <w:rPr>
          <w:rFonts w:ascii="Times New Roman" w:hAnsi="Times New Roman"/>
          <w:sz w:val="24"/>
          <w:szCs w:val="24"/>
          <w:lang w:val="en-US"/>
        </w:rPr>
        <w:t>l</w:t>
      </w:r>
      <w:r w:rsidRPr="00DF67D8">
        <w:rPr>
          <w:rFonts w:ascii="Times New Roman" w:hAnsi="Times New Roman"/>
          <w:sz w:val="24"/>
          <w:szCs w:val="24"/>
        </w:rPr>
        <w:t>илабад мубаркабирули гъайухъун районна Бек</w:t>
      </w:r>
      <w:r w:rsidRPr="00DF67D8">
        <w:rPr>
          <w:rFonts w:ascii="Times New Roman" w:hAnsi="Times New Roman"/>
          <w:sz w:val="24"/>
          <w:szCs w:val="24"/>
          <w:lang w:val="en-US"/>
        </w:rPr>
        <w:t>l</w:t>
      </w:r>
      <w:r w:rsidRPr="00DF67D8">
        <w:rPr>
          <w:rFonts w:ascii="Times New Roman" w:hAnsi="Times New Roman"/>
          <w:sz w:val="24"/>
          <w:szCs w:val="24"/>
        </w:rPr>
        <w:t xml:space="preserve"> Мях</w:t>
      </w:r>
      <w:r w:rsidRPr="00DF67D8">
        <w:rPr>
          <w:rFonts w:ascii="Times New Roman" w:hAnsi="Times New Roman"/>
          <w:sz w:val="24"/>
          <w:szCs w:val="24"/>
          <w:lang w:val="en-US"/>
        </w:rPr>
        <w:t>l</w:t>
      </w:r>
      <w:r w:rsidRPr="00DF67D8">
        <w:rPr>
          <w:rFonts w:ascii="Times New Roman" w:hAnsi="Times New Roman"/>
          <w:sz w:val="24"/>
          <w:szCs w:val="24"/>
        </w:rPr>
        <w:t>яммад Амирович Г</w:t>
      </w:r>
      <w:r w:rsidRPr="00DF67D8">
        <w:rPr>
          <w:rFonts w:ascii="Times New Roman" w:hAnsi="Times New Roman"/>
          <w:sz w:val="24"/>
          <w:szCs w:val="24"/>
          <w:lang w:val="en-US"/>
        </w:rPr>
        <w:t>l</w:t>
      </w:r>
      <w:r w:rsidRPr="00DF67D8">
        <w:rPr>
          <w:rFonts w:ascii="Times New Roman" w:hAnsi="Times New Roman"/>
          <w:sz w:val="24"/>
          <w:szCs w:val="24"/>
        </w:rPr>
        <w:t>ямаров. Районна Бек</w:t>
      </w:r>
      <w:r w:rsidRPr="00DF67D8">
        <w:rPr>
          <w:rFonts w:ascii="Times New Roman" w:hAnsi="Times New Roman"/>
          <w:sz w:val="24"/>
          <w:szCs w:val="24"/>
          <w:lang w:val="en-US"/>
        </w:rPr>
        <w:t>l</w:t>
      </w:r>
      <w:r w:rsidRPr="00DF67D8">
        <w:rPr>
          <w:rFonts w:ascii="Times New Roman" w:hAnsi="Times New Roman"/>
          <w:sz w:val="24"/>
          <w:szCs w:val="24"/>
        </w:rPr>
        <w:t>ли районна лебилра халкь цадешличи, даршудешличи, сабухъчебси бузериличи, районна х</w:t>
      </w:r>
      <w:r w:rsidRPr="00DF67D8">
        <w:rPr>
          <w:rFonts w:ascii="Times New Roman" w:hAnsi="Times New Roman"/>
          <w:sz w:val="24"/>
          <w:szCs w:val="24"/>
          <w:lang w:val="en-US"/>
        </w:rPr>
        <w:t>l</w:t>
      </w:r>
      <w:r w:rsidRPr="00DF67D8">
        <w:rPr>
          <w:rFonts w:ascii="Times New Roman" w:hAnsi="Times New Roman"/>
          <w:sz w:val="24"/>
          <w:szCs w:val="24"/>
        </w:rPr>
        <w:t>урмат багьанданси х</w:t>
      </w:r>
      <w:r w:rsidRPr="00DF67D8">
        <w:rPr>
          <w:rFonts w:ascii="Times New Roman" w:hAnsi="Times New Roman"/>
          <w:sz w:val="24"/>
          <w:szCs w:val="24"/>
          <w:lang w:val="en-US"/>
        </w:rPr>
        <w:t>l</w:t>
      </w:r>
      <w:r w:rsidRPr="00DF67D8">
        <w:rPr>
          <w:rFonts w:ascii="Times New Roman" w:hAnsi="Times New Roman"/>
          <w:sz w:val="24"/>
          <w:szCs w:val="24"/>
        </w:rPr>
        <w:t>яракатличи жибариб. Районлантас талих</w:t>
      </w:r>
      <w:r w:rsidRPr="00DF67D8">
        <w:rPr>
          <w:rFonts w:ascii="Times New Roman" w:hAnsi="Times New Roman"/>
          <w:sz w:val="24"/>
          <w:szCs w:val="24"/>
          <w:lang w:val="en-US"/>
        </w:rPr>
        <w:t>l</w:t>
      </w:r>
      <w:r w:rsidRPr="00DF67D8">
        <w:rPr>
          <w:rFonts w:ascii="Times New Roman" w:hAnsi="Times New Roman"/>
          <w:sz w:val="24"/>
          <w:szCs w:val="24"/>
        </w:rPr>
        <w:t xml:space="preserve">, игъбар, даршудеш, яшавлизиб эркиндеш далгун. </w:t>
      </w:r>
    </w:p>
    <w:p w:rsidR="009D3666" w:rsidRDefault="009D3666" w:rsidP="00DB19BE">
      <w:pPr>
        <w:tabs>
          <w:tab w:val="left" w:pos="7920"/>
        </w:tabs>
        <w:spacing w:after="0"/>
        <w:ind w:firstLine="567"/>
        <w:rPr>
          <w:rFonts w:ascii="Times New Roman" w:hAnsi="Times New Roman"/>
          <w:sz w:val="24"/>
          <w:szCs w:val="24"/>
        </w:rPr>
      </w:pPr>
      <w:r w:rsidRPr="00DF67D8">
        <w:rPr>
          <w:rFonts w:ascii="Times New Roman" w:hAnsi="Times New Roman"/>
          <w:sz w:val="24"/>
          <w:szCs w:val="24"/>
        </w:rPr>
        <w:t>Байрамла лебилра бут</w:t>
      </w:r>
      <w:r w:rsidRPr="00DF67D8">
        <w:rPr>
          <w:rFonts w:ascii="Times New Roman" w:hAnsi="Times New Roman"/>
          <w:sz w:val="24"/>
          <w:szCs w:val="24"/>
          <w:lang w:val="en-US"/>
        </w:rPr>
        <w:t>l</w:t>
      </w:r>
      <w:r w:rsidRPr="00DF67D8">
        <w:rPr>
          <w:rFonts w:ascii="Times New Roman" w:hAnsi="Times New Roman"/>
          <w:sz w:val="24"/>
          <w:szCs w:val="24"/>
        </w:rPr>
        <w:t xml:space="preserve">акьянчибас гьарли-марли разидеш хиб урчи дузаб датаънила, кункси атлетикала абзанани, къаркъа иргьантани, ядро къужбирантани, пагьливантани, районна культурала-бамсри ихънила центрла далайчибани. </w:t>
      </w:r>
    </w:p>
    <w:p w:rsidR="009D3666" w:rsidRDefault="009D3666" w:rsidP="00DB19BE">
      <w:pPr>
        <w:tabs>
          <w:tab w:val="left" w:pos="7920"/>
        </w:tabs>
        <w:spacing w:after="0"/>
        <w:ind w:firstLine="567"/>
        <w:rPr>
          <w:rFonts w:ascii="Times New Roman" w:hAnsi="Times New Roman"/>
          <w:sz w:val="24"/>
          <w:szCs w:val="24"/>
        </w:rPr>
      </w:pPr>
      <w:r w:rsidRPr="00DF67D8">
        <w:rPr>
          <w:rFonts w:ascii="Times New Roman" w:hAnsi="Times New Roman"/>
          <w:sz w:val="24"/>
          <w:szCs w:val="24"/>
        </w:rPr>
        <w:t>Ипподромличир урчи х</w:t>
      </w:r>
      <w:r w:rsidRPr="00DF67D8">
        <w:rPr>
          <w:rFonts w:ascii="Times New Roman" w:hAnsi="Times New Roman"/>
          <w:sz w:val="24"/>
          <w:szCs w:val="24"/>
          <w:lang w:val="en-US"/>
        </w:rPr>
        <w:t>l</w:t>
      </w:r>
      <w:r w:rsidRPr="00DF67D8">
        <w:rPr>
          <w:rFonts w:ascii="Times New Roman" w:hAnsi="Times New Roman"/>
          <w:sz w:val="24"/>
          <w:szCs w:val="24"/>
        </w:rPr>
        <w:t xml:space="preserve">ябал кьукьялизир дузабличи датаиб. Цаибил кьукьялизиб гьалаб бакlиб РФ-ла МВД-ла районна полицияла отделла «Терек» бикlуси урчи. Кlиибил кьукьялизиб хъярхъсигъуна уббухъун Сергокъалализивадси Бяхlяндов Каримуллагьла «Вестник» бикlуси урчи. Хlябэсил кьукьялизиб цаэсил бакlиб Мяхlячкъалализивадси Муртазагlялиев Мяхlяммадла «Гебдал» бикlуси урчи. </w:t>
      </w:r>
    </w:p>
    <w:p w:rsidR="009D3666" w:rsidRPr="00DF67D8" w:rsidRDefault="009D3666" w:rsidP="00DF67D8">
      <w:pPr>
        <w:tabs>
          <w:tab w:val="left" w:pos="7920"/>
        </w:tabs>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24" o:spid="_x0000_i1034" type="#_x0000_t75" style="width:236.25pt;height:157.5pt;visibility:visible">
            <v:imagedata r:id="rId15" o:title=""/>
          </v:shape>
        </w:pic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l500 метрличи дуцlбухъунти уршби-ургав цаибил вакlиб Гlяймаумахьилизивадси Расул Мусаев, кlиэсил – ил шилизивадси Тимур Муртазагlялиев, хlябэсил сайри Миглакьасимахьилизивадси Руслан Батираев. </w: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500 метрличи дуцlбухъунти рурсби-ургар чемпионка ретаур Сергокъалализирадси Амина Хидирбекова, кlиэсил – Гlяймаумахьилизирадси Маликат Бяхlямадова, хlябэсил – Сергокъалализирадси Питlимат Якьубова. </w: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Ядро къужбирнилизив цlакьсигъунали увухъун Дегавадси спортсмен Султан Гlямадзиев, кlиэсил сайри Миглакьасимахьилизивадси Рустам Жабрягlилов, хlябэсил – Мургукивадси Анвар Хlяжиев. </w: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Къаркъа иргьнилизив чемпион ветаур Миглакьасимахьилизивадси Рустам Жабрягlилов, кlиэсил мер сархиб илала узи Камилли, хlябэсил мерличи лайикьикиб Къадарла шилизивадси Апакай Халилов.</w: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Абзаназир гьаларти мерани дуцибти лебтасалра районна Администрацияла ва районна спортла шайчибси отделла шайзирад арцла премияби ва Хlурматла грамотаби дедиб. </w: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Байрам разидешла аги-хlяйзиб, гlяхlти низам-зегъаличил ва бахъла бутlакьяндешличил бетерхур. </w:t>
      </w:r>
    </w:p>
    <w:p w:rsidR="009D3666" w:rsidRPr="00DF67D8" w:rsidRDefault="009D3666" w:rsidP="00DF67D8">
      <w:pPr>
        <w:tabs>
          <w:tab w:val="left" w:pos="7920"/>
        </w:tabs>
        <w:spacing w:after="0"/>
        <w:ind w:firstLine="567"/>
        <w:rPr>
          <w:rFonts w:ascii="Times New Roman" w:hAnsi="Times New Roman"/>
          <w:b/>
          <w:sz w:val="24"/>
          <w:szCs w:val="24"/>
        </w:rPr>
      </w:pPr>
      <w:r w:rsidRPr="00DF67D8">
        <w:rPr>
          <w:rFonts w:ascii="Times New Roman" w:hAnsi="Times New Roman"/>
          <w:sz w:val="24"/>
          <w:szCs w:val="24"/>
        </w:rPr>
        <w:t xml:space="preserve">                                                                                                     </w:t>
      </w:r>
      <w:r w:rsidRPr="00DF67D8">
        <w:rPr>
          <w:rFonts w:ascii="Times New Roman" w:hAnsi="Times New Roman"/>
          <w:b/>
          <w:sz w:val="24"/>
          <w:szCs w:val="24"/>
        </w:rPr>
        <w:t xml:space="preserve">Нушала корр </w:t>
      </w:r>
    </w:p>
    <w:p w:rsidR="009D3666" w:rsidRPr="00DF67D8" w:rsidRDefault="009D3666" w:rsidP="00DF67D8">
      <w:pPr>
        <w:tabs>
          <w:tab w:val="left" w:pos="7920"/>
        </w:tabs>
        <w:spacing w:after="0"/>
        <w:ind w:firstLine="567"/>
        <w:rPr>
          <w:rFonts w:ascii="Times New Roman" w:hAnsi="Times New Roman"/>
          <w:b/>
          <w:sz w:val="24"/>
          <w:szCs w:val="24"/>
        </w:rPr>
      </w:pPr>
      <w:r w:rsidRPr="00DF67D8">
        <w:rPr>
          <w:rFonts w:ascii="Times New Roman" w:hAnsi="Times New Roman"/>
          <w:b/>
          <w:sz w:val="24"/>
          <w:szCs w:val="24"/>
        </w:rPr>
        <w:t xml:space="preserve">                                Суратуназиб: байрамла манзил </w: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b/>
          <w:sz w:val="24"/>
          <w:szCs w:val="24"/>
        </w:rPr>
        <w:t xml:space="preserve">                                               Д-Хl.Даудовли касибти суратуни</w:t>
      </w:r>
      <w:r w:rsidRPr="00DF67D8">
        <w:rPr>
          <w:rFonts w:ascii="Times New Roman" w:hAnsi="Times New Roman"/>
          <w:sz w:val="24"/>
          <w:szCs w:val="24"/>
        </w:rPr>
        <w:t xml:space="preserve">   </w:t>
      </w:r>
    </w:p>
    <w:p w:rsidR="009D3666" w:rsidRPr="00DF67D8" w:rsidRDefault="009D3666" w:rsidP="00DF67D8">
      <w:pPr>
        <w:tabs>
          <w:tab w:val="left" w:pos="7920"/>
        </w:tabs>
        <w:spacing w:after="0"/>
        <w:ind w:firstLine="567"/>
        <w:rPr>
          <w:rFonts w:ascii="Times New Roman" w:hAnsi="Times New Roman"/>
          <w:sz w:val="24"/>
          <w:szCs w:val="24"/>
        </w:rPr>
      </w:pPr>
    </w:p>
    <w:p w:rsidR="009D3666" w:rsidRPr="00DF67D8" w:rsidRDefault="009D3666" w:rsidP="00DF67D8">
      <w:pPr>
        <w:tabs>
          <w:tab w:val="left" w:pos="7920"/>
        </w:tabs>
        <w:spacing w:after="0"/>
        <w:ind w:firstLine="567"/>
        <w:rPr>
          <w:rFonts w:ascii="Times New Roman" w:hAnsi="Times New Roman"/>
          <w:sz w:val="24"/>
          <w:szCs w:val="24"/>
        </w:rPr>
      </w:pPr>
    </w:p>
    <w:p w:rsidR="009D3666" w:rsidRPr="00DF67D8" w:rsidRDefault="009D3666" w:rsidP="00DF67D8">
      <w:pPr>
        <w:tabs>
          <w:tab w:val="left" w:pos="7920"/>
        </w:tabs>
        <w:spacing w:after="0"/>
        <w:ind w:firstLine="567"/>
        <w:rPr>
          <w:rFonts w:ascii="Times New Roman" w:hAnsi="Times New Roman"/>
          <w:b/>
          <w:sz w:val="24"/>
          <w:szCs w:val="24"/>
        </w:rPr>
      </w:pPr>
      <w:r w:rsidRPr="00DF67D8">
        <w:rPr>
          <w:rFonts w:ascii="Times New Roman" w:hAnsi="Times New Roman"/>
          <w:b/>
          <w:sz w:val="24"/>
          <w:szCs w:val="24"/>
        </w:rPr>
        <w:t xml:space="preserve">Чебяхlси Чедибдешлис – 70 дус </w:t>
      </w:r>
    </w:p>
    <w:p w:rsidR="009D3666" w:rsidRPr="00DF67D8" w:rsidRDefault="009D3666" w:rsidP="00DF67D8">
      <w:pPr>
        <w:tabs>
          <w:tab w:val="left" w:pos="7920"/>
        </w:tabs>
        <w:spacing w:after="0"/>
        <w:ind w:firstLine="567"/>
        <w:rPr>
          <w:rFonts w:ascii="Times New Roman" w:hAnsi="Times New Roman"/>
          <w:b/>
          <w:sz w:val="24"/>
          <w:szCs w:val="24"/>
        </w:rPr>
      </w:pPr>
      <w:r w:rsidRPr="00DF67D8">
        <w:rPr>
          <w:rFonts w:ascii="Times New Roman" w:hAnsi="Times New Roman"/>
          <w:b/>
          <w:sz w:val="24"/>
          <w:szCs w:val="24"/>
        </w:rPr>
        <w:t>Ахъушанти нушачиб г</w:t>
      </w:r>
      <w:r w:rsidRPr="00DF67D8">
        <w:rPr>
          <w:rFonts w:ascii="Times New Roman" w:hAnsi="Times New Roman"/>
          <w:b/>
          <w:sz w:val="24"/>
          <w:szCs w:val="24"/>
          <w:lang w:val="en-US"/>
        </w:rPr>
        <w:t>l</w:t>
      </w:r>
      <w:r w:rsidRPr="00DF67D8">
        <w:rPr>
          <w:rFonts w:ascii="Times New Roman" w:hAnsi="Times New Roman"/>
          <w:b/>
          <w:sz w:val="24"/>
          <w:szCs w:val="24"/>
        </w:rPr>
        <w:t>ях</w:t>
      </w:r>
      <w:r w:rsidRPr="00DF67D8">
        <w:rPr>
          <w:rFonts w:ascii="Times New Roman" w:hAnsi="Times New Roman"/>
          <w:b/>
          <w:sz w:val="24"/>
          <w:szCs w:val="24"/>
          <w:lang w:val="en-US"/>
        </w:rPr>
        <w:t>l</w:t>
      </w:r>
      <w:r w:rsidRPr="00DF67D8">
        <w:rPr>
          <w:rFonts w:ascii="Times New Roman" w:hAnsi="Times New Roman"/>
          <w:b/>
          <w:sz w:val="24"/>
          <w:szCs w:val="24"/>
        </w:rPr>
        <w:t>ладли</w: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Ахъушала районна жагьилтала политикала, спортла ва туризмала шайчибси Управлениела сипталичил, Ахъуша-Лаваша-Сергокъала-Первомайск-Избербаш-Каспийск-Мяхlячкъала маршрут хlясибли, велопробег дураберкlиб, сабира Чебяхlси Чедибдеш 70 дус биънилис хасбарибси. Илизир Ахъушабадти – l0, Лавашабадти – l0 ва нушала районнизибадти – l0 спортсменни бутlакьяндеш дариб, сабира l6-30 дус биубти. Ил дураберкlнила мурад сабри Чебяхlси Чедибдеш сархибтала хlурмат барни, жагьилтас патриот бяркъ бедлугни къулайбиахъни, велоспортличи пикри имцlабарни. </w:t>
      </w:r>
    </w:p>
    <w:p w:rsidR="009D3666"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Велопробег майла урегличиб Ахъушала шила культурала Кlялгlяла гьалабад бехlбихьиб. Лавашабра тlашбизурли, ил бархlи хlеригlергъи нушала районна центр – Сергокъалализи бакlиб. Велопробег гьуниббалтули Ахъушала районна Бекl Мяхlяррамов Гlяхlмад Гlябдуряхlманович, Лавашала районна Администрацияла Бекlла заместитель Хlяжимяхlяммадов Идрис Мяхlяммадович, ДР-ла велоспортла шайчибси федерацияла президент Бяхlяндов Мяхlяммадгlяли Шягlбанович ва цархlилти лебри. </w:t>
      </w:r>
    </w:p>
    <w:p w:rsidR="009D3666" w:rsidRPr="00DF67D8" w:rsidRDefault="009D3666" w:rsidP="00DF67D8">
      <w:pPr>
        <w:tabs>
          <w:tab w:val="left" w:pos="7920"/>
        </w:tabs>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25" o:spid="_x0000_i1035" type="#_x0000_t75" style="width:236.25pt;height:157.5pt;visibility:visible">
            <v:imagedata r:id="rId16" o:title=""/>
          </v:shape>
        </w:pict>
      </w:r>
    </w:p>
    <w:p w:rsidR="009D3666"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Районна центрлизиб илдас районна Бекl Мяхlяммад Амирович Гlямаров, районна Администрацияла Бекl Мяхlяммад Хlябибуллаевич Мяхlяммадов, райцентрла адамти, жагьилти, школьникуни, культурала хlянчизарти шадлихъла аги-хlяйзиб гьунибаиб. Гlур райцентрлизибси Чебяхlси Ватlа дергълизиб алхунти Сергокъалалантас тlашбатурси памятникла мякьла вавни кадихьиб. Байрахъунани, лозунгунани, дергъла бутlакьянчибала портретунани жагабарибси парклизиб ил анцlбукьлис хасбарибси шадлихъла митинг бетаур. </w:t>
      </w:r>
    </w:p>
    <w:p w:rsidR="009D3666" w:rsidRPr="00DF67D8" w:rsidRDefault="009D3666" w:rsidP="00DF67D8">
      <w:pPr>
        <w:tabs>
          <w:tab w:val="left" w:pos="7920"/>
        </w:tabs>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26" o:spid="_x0000_i1036" type="#_x0000_t75" style="width:236.25pt;height:157.5pt;visibility:visible">
            <v:imagedata r:id="rId17" o:title=""/>
          </v:shape>
        </w:pict>
      </w:r>
    </w:p>
    <w:p w:rsidR="009D3666" w:rsidRPr="00DF67D8" w:rsidRDefault="009D3666" w:rsidP="00DF67D8">
      <w:pPr>
        <w:tabs>
          <w:tab w:val="left" w:pos="7920"/>
        </w:tabs>
        <w:spacing w:after="0"/>
        <w:ind w:firstLine="567"/>
        <w:rPr>
          <w:rFonts w:ascii="Times New Roman" w:hAnsi="Times New Roman"/>
          <w:sz w:val="24"/>
          <w:szCs w:val="24"/>
        </w:rPr>
      </w:pPr>
      <w:r w:rsidRPr="00DF67D8">
        <w:rPr>
          <w:rFonts w:ascii="Times New Roman" w:hAnsi="Times New Roman"/>
          <w:sz w:val="24"/>
          <w:szCs w:val="24"/>
        </w:rPr>
        <w:t xml:space="preserve">Митингличив бегl гьалав гъайухъунси районна Бекl Мяхlяммад Амирович Гlямаров ил балбуцла бутlакьянчибачи, организатортачи ва бегl гьалабси яргалис, Ахъушала районна Бекl Гl.М.Мяхlяррамовличи, сунела ва районна халкьла шайзивад саламтачил дугьаизур, илдала патроит баркьудилис баркалла багьахъур, митингла лебилра бутlакьянчиби Чебяхlси Чедибдеш 70 дус биъниличил уркlи-уркlилабад мубаракбариб. Жавабла дугьбачил гъайбухъунти Ахъушала районна Бекl Гlяхlмад Мяхlяммадович Мяхlяррамовли, Лавашала районна Админитсрацияла Бекlла заместитель И.М.Хlяжимяхlяммадовли, ДР-ла велоспортла федерацияла президент М.Ш.Бяхlяндовли разили гьунибаибти сергокъалалантас баркалла багьахъур. Гlур велопробегла бутlакьянчибани чула архlя даимбариб. Митингла бутlакьянчибас районна культурала хlянчизартани далуйти делчlун. </w:t>
      </w:r>
    </w:p>
    <w:p w:rsidR="009D3666" w:rsidRPr="00DF67D8" w:rsidRDefault="009D3666" w:rsidP="00DF67D8">
      <w:pPr>
        <w:tabs>
          <w:tab w:val="left" w:pos="7920"/>
        </w:tabs>
        <w:spacing w:after="0"/>
        <w:ind w:firstLine="567"/>
        <w:rPr>
          <w:rFonts w:ascii="Times New Roman" w:hAnsi="Times New Roman"/>
          <w:b/>
          <w:sz w:val="24"/>
          <w:szCs w:val="24"/>
        </w:rPr>
      </w:pPr>
      <w:r w:rsidRPr="00DF67D8">
        <w:rPr>
          <w:rFonts w:ascii="Times New Roman" w:hAnsi="Times New Roman"/>
          <w:sz w:val="24"/>
          <w:szCs w:val="24"/>
        </w:rPr>
        <w:t xml:space="preserve">                                                                                                </w:t>
      </w:r>
      <w:r w:rsidRPr="00DF67D8">
        <w:rPr>
          <w:rFonts w:ascii="Times New Roman" w:hAnsi="Times New Roman"/>
          <w:b/>
          <w:sz w:val="24"/>
          <w:szCs w:val="24"/>
        </w:rPr>
        <w:t xml:space="preserve">Нушала корр </w:t>
      </w:r>
    </w:p>
    <w:p w:rsidR="009D3666" w:rsidRPr="00DF67D8" w:rsidRDefault="009D3666" w:rsidP="00DF67D8">
      <w:pPr>
        <w:tabs>
          <w:tab w:val="left" w:pos="7920"/>
        </w:tabs>
        <w:spacing w:after="0"/>
        <w:ind w:firstLine="567"/>
        <w:rPr>
          <w:rFonts w:ascii="Times New Roman" w:hAnsi="Times New Roman"/>
          <w:b/>
          <w:sz w:val="24"/>
          <w:szCs w:val="24"/>
        </w:rPr>
      </w:pPr>
      <w:r w:rsidRPr="00DF67D8">
        <w:rPr>
          <w:rFonts w:ascii="Times New Roman" w:hAnsi="Times New Roman"/>
          <w:b/>
          <w:sz w:val="24"/>
          <w:szCs w:val="24"/>
        </w:rPr>
        <w:t xml:space="preserve">                                    Суратуназиб: шадлихъла манзил </w:t>
      </w:r>
    </w:p>
    <w:p w:rsidR="009D3666" w:rsidRDefault="009D3666" w:rsidP="00DF67D8">
      <w:pPr>
        <w:tabs>
          <w:tab w:val="left" w:pos="7920"/>
        </w:tabs>
        <w:spacing w:after="0"/>
        <w:ind w:firstLine="567"/>
        <w:rPr>
          <w:rFonts w:ascii="Times New Roman" w:hAnsi="Times New Roman"/>
          <w:b/>
          <w:sz w:val="24"/>
          <w:szCs w:val="24"/>
        </w:rPr>
      </w:pPr>
      <w:r w:rsidRPr="00DF67D8">
        <w:rPr>
          <w:rFonts w:ascii="Times New Roman" w:hAnsi="Times New Roman"/>
          <w:b/>
          <w:sz w:val="24"/>
          <w:szCs w:val="24"/>
        </w:rPr>
        <w:t xml:space="preserve">                                            Д-Хl.Даудовли касибти суратуни</w:t>
      </w:r>
    </w:p>
    <w:p w:rsidR="009D3666" w:rsidRPr="00DF67D8" w:rsidRDefault="009D3666" w:rsidP="00DF67D8">
      <w:pPr>
        <w:tabs>
          <w:tab w:val="left" w:pos="7920"/>
        </w:tabs>
        <w:spacing w:after="0"/>
        <w:ind w:firstLine="567"/>
        <w:rPr>
          <w:rFonts w:ascii="Times New Roman" w:hAnsi="Times New Roman"/>
          <w:b/>
          <w:sz w:val="24"/>
          <w:szCs w:val="24"/>
        </w:rPr>
      </w:pPr>
    </w:p>
    <w:p w:rsidR="009D3666" w:rsidRPr="00CC54E8" w:rsidRDefault="009D3666" w:rsidP="007F6E4F">
      <w:pPr>
        <w:spacing w:after="0"/>
        <w:ind w:firstLine="567"/>
        <w:rPr>
          <w:rFonts w:ascii="Times New Roman" w:hAnsi="Times New Roman"/>
          <w:b/>
          <w:sz w:val="24"/>
          <w:szCs w:val="24"/>
        </w:rPr>
      </w:pPr>
      <w:r w:rsidRPr="00CC54E8">
        <w:rPr>
          <w:rFonts w:ascii="Times New Roman" w:hAnsi="Times New Roman"/>
          <w:b/>
          <w:sz w:val="24"/>
          <w:szCs w:val="24"/>
        </w:rPr>
        <w:t>Ил асилси гъабзари</w:t>
      </w:r>
    </w:p>
    <w:p w:rsidR="009D3666" w:rsidRDefault="009D3666" w:rsidP="007F6E4F">
      <w:pPr>
        <w:spacing w:after="0"/>
        <w:ind w:firstLine="567"/>
        <w:rPr>
          <w:rFonts w:ascii="Times New Roman" w:hAnsi="Times New Roman"/>
          <w:sz w:val="24"/>
          <w:szCs w:val="24"/>
        </w:rPr>
      </w:pPr>
      <w:r w:rsidRPr="00CC54E8">
        <w:rPr>
          <w:rFonts w:ascii="Times New Roman" w:hAnsi="Times New Roman"/>
          <w:sz w:val="24"/>
          <w:szCs w:val="24"/>
        </w:rPr>
        <w:t xml:space="preserve">  Шилизиб уркlби чlумати гъубзни, хlяя хlедирцути асилти адамти лебни дебали гlяхlси саби. Сенкlун илдигъунти адамти шила къакъбяхъуни ва арагlеб шила баракат саби. Илдигъунти пергер дубурланти бирутири Гl</w:t>
      </w:r>
      <w:r>
        <w:rPr>
          <w:rFonts w:ascii="Times New Roman" w:hAnsi="Times New Roman"/>
          <w:sz w:val="24"/>
          <w:szCs w:val="24"/>
        </w:rPr>
        <w:t>яймаумахьилизибадти к</w:t>
      </w:r>
      <w:r w:rsidRPr="00CC54E8">
        <w:rPr>
          <w:rFonts w:ascii="Times New Roman" w:hAnsi="Times New Roman"/>
          <w:sz w:val="24"/>
          <w:szCs w:val="24"/>
        </w:rPr>
        <w:t>lел узи Хизри ва Мяхlяммад Хизриевхъали. Чула хlяб нурли шалабарабну, гьанна илди ахиратлизиб саби. Илди кlелра узини Чебяхlси Ватlа дергълизир жигарла бутlакьяндеш дариб. Виштlасигъуна Хизри Чебяхlси Ватl</w:t>
      </w:r>
      <w:r>
        <w:rPr>
          <w:rFonts w:ascii="Times New Roman" w:hAnsi="Times New Roman"/>
          <w:sz w:val="24"/>
          <w:szCs w:val="24"/>
        </w:rPr>
        <w:t>а дергълав майдайчив калун</w:t>
      </w:r>
      <w:r w:rsidRPr="00CC54E8">
        <w:rPr>
          <w:rFonts w:ascii="Times New Roman" w:hAnsi="Times New Roman"/>
          <w:sz w:val="24"/>
          <w:szCs w:val="24"/>
        </w:rPr>
        <w:t xml:space="preserve">. </w:t>
      </w:r>
    </w:p>
    <w:p w:rsidR="009D3666" w:rsidRPr="00CC54E8" w:rsidRDefault="009D3666" w:rsidP="007F6E4F">
      <w:pPr>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27" o:spid="_x0000_i1037" type="#_x0000_t75" style="width:138pt;height:192pt;visibility:visible">
            <v:imagedata r:id="rId18" o:title=""/>
          </v:shape>
        </w:pict>
      </w:r>
    </w:p>
    <w:p w:rsidR="009D3666" w:rsidRPr="00CC54E8" w:rsidRDefault="009D3666" w:rsidP="007F6E4F">
      <w:pPr>
        <w:spacing w:after="0"/>
        <w:ind w:firstLine="567"/>
        <w:rPr>
          <w:rFonts w:ascii="Times New Roman" w:hAnsi="Times New Roman"/>
          <w:sz w:val="24"/>
          <w:szCs w:val="24"/>
        </w:rPr>
      </w:pPr>
      <w:r w:rsidRPr="00CC54E8">
        <w:rPr>
          <w:rFonts w:ascii="Times New Roman" w:hAnsi="Times New Roman"/>
          <w:sz w:val="24"/>
          <w:szCs w:val="24"/>
        </w:rPr>
        <w:t xml:space="preserve">   Иш белкl биалли Хизрила халасигъуна узи Мяхlяммадличила саби. Иличила гьанбушес дигули сари илала халасигъуна рурси Гl</w:t>
      </w:r>
      <w:r>
        <w:rPr>
          <w:rFonts w:ascii="Times New Roman" w:hAnsi="Times New Roman"/>
          <w:sz w:val="24"/>
          <w:szCs w:val="24"/>
        </w:rPr>
        <w:t>яйшатлис</w:t>
      </w:r>
      <w:r w:rsidRPr="00CC54E8">
        <w:rPr>
          <w:rFonts w:ascii="Times New Roman" w:hAnsi="Times New Roman"/>
          <w:sz w:val="24"/>
          <w:szCs w:val="24"/>
        </w:rPr>
        <w:t xml:space="preserve">. </w:t>
      </w:r>
    </w:p>
    <w:p w:rsidR="009D3666" w:rsidRPr="00CC54E8" w:rsidRDefault="009D3666" w:rsidP="007F6E4F">
      <w:pPr>
        <w:spacing w:after="0"/>
        <w:ind w:firstLine="567"/>
        <w:rPr>
          <w:rFonts w:ascii="Times New Roman" w:hAnsi="Times New Roman"/>
          <w:sz w:val="24"/>
          <w:szCs w:val="24"/>
        </w:rPr>
      </w:pPr>
      <w:r w:rsidRPr="00CC54E8">
        <w:rPr>
          <w:rFonts w:ascii="Times New Roman" w:hAnsi="Times New Roman"/>
          <w:sz w:val="24"/>
          <w:szCs w:val="24"/>
        </w:rPr>
        <w:t xml:space="preserve">  Мяхlяммад Чебяхlси Ватlа дергълизи 1942-ибил дусла январьличив арякьунсири. Дергъла лебилра манзиллизив ил стрелок сайри. Ургъуси замана ил стрелокунала чумал полклизи варсиуб. Чинавалра ил гъабзадешличил ургъусири.</w:t>
      </w:r>
      <w:r>
        <w:rPr>
          <w:rFonts w:ascii="Times New Roman" w:hAnsi="Times New Roman"/>
          <w:sz w:val="24"/>
          <w:szCs w:val="24"/>
        </w:rPr>
        <w:t xml:space="preserve"> </w:t>
      </w:r>
      <w:r w:rsidRPr="00CC54E8">
        <w:rPr>
          <w:rFonts w:ascii="Times New Roman" w:hAnsi="Times New Roman"/>
          <w:sz w:val="24"/>
          <w:szCs w:val="24"/>
        </w:rPr>
        <w:t>Илини дург</w:t>
      </w:r>
      <w:r>
        <w:rPr>
          <w:rFonts w:ascii="Times New Roman" w:hAnsi="Times New Roman"/>
          <w:sz w:val="24"/>
          <w:szCs w:val="24"/>
        </w:rPr>
        <w:t>ъбала майдунтачир дахъал къиян-</w:t>
      </w:r>
      <w:r w:rsidRPr="00CC54E8">
        <w:rPr>
          <w:rFonts w:ascii="Times New Roman" w:hAnsi="Times New Roman"/>
          <w:sz w:val="24"/>
          <w:szCs w:val="24"/>
        </w:rPr>
        <w:t xml:space="preserve">жапа дяхlяур, амма я бебкlализивад, я душмайзивад уруххlейуб, цайналра гlелумхlейзур. </w:t>
      </w:r>
    </w:p>
    <w:p w:rsidR="009D3666" w:rsidRPr="00CC54E8" w:rsidRDefault="009D3666" w:rsidP="007F6E4F">
      <w:pPr>
        <w:spacing w:after="0"/>
        <w:ind w:firstLine="567"/>
        <w:rPr>
          <w:rFonts w:ascii="Times New Roman" w:hAnsi="Times New Roman"/>
          <w:sz w:val="24"/>
          <w:szCs w:val="24"/>
        </w:rPr>
      </w:pPr>
      <w:r w:rsidRPr="00CC54E8">
        <w:rPr>
          <w:rFonts w:ascii="Times New Roman" w:hAnsi="Times New Roman"/>
          <w:sz w:val="24"/>
          <w:szCs w:val="24"/>
        </w:rPr>
        <w:t xml:space="preserve">  Мяхl</w:t>
      </w:r>
      <w:r>
        <w:rPr>
          <w:rFonts w:ascii="Times New Roman" w:hAnsi="Times New Roman"/>
          <w:sz w:val="24"/>
          <w:szCs w:val="24"/>
        </w:rPr>
        <w:t>яммад Хизриев 1943-ибил дусла июньна 22-</w:t>
      </w:r>
      <w:r w:rsidRPr="00CC54E8">
        <w:rPr>
          <w:rFonts w:ascii="Times New Roman" w:hAnsi="Times New Roman"/>
          <w:sz w:val="24"/>
          <w:szCs w:val="24"/>
        </w:rPr>
        <w:t>личив дергъла майдайчив канилизивад декl</w:t>
      </w:r>
      <w:r>
        <w:rPr>
          <w:rFonts w:ascii="Times New Roman" w:hAnsi="Times New Roman"/>
          <w:sz w:val="24"/>
          <w:szCs w:val="24"/>
        </w:rPr>
        <w:t>ли вяхъибсири. Ил ита-</w:t>
      </w:r>
      <w:r w:rsidRPr="00CC54E8">
        <w:rPr>
          <w:rFonts w:ascii="Times New Roman" w:hAnsi="Times New Roman"/>
          <w:sz w:val="24"/>
          <w:szCs w:val="24"/>
        </w:rPr>
        <w:t>иша гечбируси госпитальлизив кlел баз кали гlергъи сагъиуб ва сагадан дергълизи ке</w:t>
      </w:r>
      <w:r>
        <w:rPr>
          <w:rFonts w:ascii="Times New Roman" w:hAnsi="Times New Roman"/>
          <w:sz w:val="24"/>
          <w:szCs w:val="24"/>
        </w:rPr>
        <w:t>рхур. 1019-</w:t>
      </w:r>
      <w:r w:rsidRPr="00CC54E8">
        <w:rPr>
          <w:rFonts w:ascii="Times New Roman" w:hAnsi="Times New Roman"/>
          <w:sz w:val="24"/>
          <w:szCs w:val="24"/>
        </w:rPr>
        <w:t>ибил стрелковый полклизив</w:t>
      </w:r>
      <w:r>
        <w:rPr>
          <w:rFonts w:ascii="Times New Roman" w:hAnsi="Times New Roman"/>
          <w:sz w:val="24"/>
          <w:szCs w:val="24"/>
        </w:rPr>
        <w:t xml:space="preserve"> ургъуси ил 1944-ибил дусла 7-</w:t>
      </w:r>
      <w:r w:rsidRPr="00CC54E8">
        <w:rPr>
          <w:rFonts w:ascii="Times New Roman" w:hAnsi="Times New Roman"/>
          <w:sz w:val="24"/>
          <w:szCs w:val="24"/>
        </w:rPr>
        <w:t xml:space="preserve">личив михъирлизивад вяхъиб.Сагадан госпитальлизив кlел баз калун. Ил гьачам гьатlи някълизи вяхъибсири итди дусмазив. Бара сагъиубли ил гlурра дергълизи арвашусири. </w:t>
      </w:r>
    </w:p>
    <w:p w:rsidR="009D3666" w:rsidRPr="00CC54E8" w:rsidRDefault="009D3666" w:rsidP="007F6E4F">
      <w:pPr>
        <w:spacing w:after="0"/>
        <w:ind w:firstLine="567"/>
        <w:rPr>
          <w:rFonts w:ascii="Times New Roman" w:hAnsi="Times New Roman"/>
          <w:sz w:val="24"/>
          <w:szCs w:val="24"/>
        </w:rPr>
      </w:pPr>
      <w:r>
        <w:rPr>
          <w:rFonts w:ascii="Times New Roman" w:hAnsi="Times New Roman"/>
          <w:sz w:val="24"/>
          <w:szCs w:val="24"/>
        </w:rPr>
        <w:t xml:space="preserve"> 1945-ибил дусла июльличивад</w:t>
      </w:r>
      <w:r w:rsidRPr="00CC54E8">
        <w:rPr>
          <w:rFonts w:ascii="Times New Roman" w:hAnsi="Times New Roman"/>
          <w:sz w:val="24"/>
          <w:szCs w:val="24"/>
        </w:rPr>
        <w:t xml:space="preserve"> Мяхlяммад Хизриев ил </w:t>
      </w:r>
      <w:r>
        <w:rPr>
          <w:rFonts w:ascii="Times New Roman" w:hAnsi="Times New Roman"/>
          <w:sz w:val="24"/>
          <w:szCs w:val="24"/>
        </w:rPr>
        <w:t>дусла октябрьличи бикайчи СССР-ла МВД-ла 244-</w:t>
      </w:r>
      <w:r w:rsidRPr="00CC54E8">
        <w:rPr>
          <w:rFonts w:ascii="Times New Roman" w:hAnsi="Times New Roman"/>
          <w:sz w:val="24"/>
          <w:szCs w:val="24"/>
        </w:rPr>
        <w:t xml:space="preserve">ибил стрелковый полклизив стрелокли калун. Гьанбушибси дусла октябрьла </w:t>
      </w:r>
      <w:r>
        <w:rPr>
          <w:rFonts w:ascii="Times New Roman" w:hAnsi="Times New Roman"/>
          <w:sz w:val="24"/>
          <w:szCs w:val="24"/>
        </w:rPr>
        <w:t xml:space="preserve">ахирличив </w:t>
      </w:r>
      <w:r w:rsidRPr="00CC54E8">
        <w:rPr>
          <w:rFonts w:ascii="Times New Roman" w:hAnsi="Times New Roman"/>
          <w:sz w:val="24"/>
          <w:szCs w:val="24"/>
        </w:rPr>
        <w:t xml:space="preserve">ил гъабзадешла хабарличил шантала гьала чарухъун. Ил гlяхlгъабзас шанти разили гьунибаибтири. Дергълизи арукьес гьалав ил </w:t>
      </w:r>
      <w:r>
        <w:rPr>
          <w:rFonts w:ascii="Times New Roman" w:hAnsi="Times New Roman"/>
          <w:sz w:val="24"/>
          <w:szCs w:val="24"/>
        </w:rPr>
        <w:t>шилизив колхозникли узусири</w:t>
      </w:r>
      <w:r w:rsidRPr="00CC54E8">
        <w:rPr>
          <w:rFonts w:ascii="Times New Roman" w:hAnsi="Times New Roman"/>
          <w:sz w:val="24"/>
          <w:szCs w:val="24"/>
        </w:rPr>
        <w:t>. Дергълизивад чарухъи гlергъи Мяхlяммад мерличибси колхозлизив гlяхlцад дусмазив мазала масла фермала заведующийли, авлахъла бригадала бригадирли узули калун. Гlяхl</w:t>
      </w:r>
      <w:r>
        <w:rPr>
          <w:rFonts w:ascii="Times New Roman" w:hAnsi="Times New Roman"/>
          <w:sz w:val="24"/>
          <w:szCs w:val="24"/>
        </w:rPr>
        <w:t>цад дусмазив</w:t>
      </w:r>
      <w:r w:rsidRPr="00CC54E8">
        <w:rPr>
          <w:rFonts w:ascii="Times New Roman" w:hAnsi="Times New Roman"/>
          <w:sz w:val="24"/>
          <w:szCs w:val="24"/>
        </w:rPr>
        <w:t xml:space="preserve"> ил колхозла правлениела членнира вирусири. Гьандушибти къуллукъуначив Мяхl</w:t>
      </w:r>
      <w:r>
        <w:rPr>
          <w:rFonts w:ascii="Times New Roman" w:hAnsi="Times New Roman"/>
          <w:sz w:val="24"/>
          <w:szCs w:val="24"/>
        </w:rPr>
        <w:t>яммад чекайзурли</w:t>
      </w:r>
      <w:r w:rsidRPr="00CC54E8">
        <w:rPr>
          <w:rFonts w:ascii="Times New Roman" w:hAnsi="Times New Roman"/>
          <w:sz w:val="24"/>
          <w:szCs w:val="24"/>
        </w:rPr>
        <w:t xml:space="preserve">, тlалабкардешличил ва жавабкардешличил узусири.  Шантала ургав дигиличил, хlурматличил ва гlибратлати баркьудлумачил декlарулхъусири. </w:t>
      </w:r>
    </w:p>
    <w:p w:rsidR="009D3666" w:rsidRPr="00CC54E8" w:rsidRDefault="009D3666" w:rsidP="007F6E4F">
      <w:pPr>
        <w:spacing w:after="0"/>
        <w:ind w:firstLine="567"/>
        <w:rPr>
          <w:rFonts w:ascii="Times New Roman" w:hAnsi="Times New Roman"/>
          <w:sz w:val="24"/>
          <w:szCs w:val="24"/>
        </w:rPr>
      </w:pPr>
      <w:r w:rsidRPr="00CC54E8">
        <w:rPr>
          <w:rFonts w:ascii="Times New Roman" w:hAnsi="Times New Roman"/>
          <w:sz w:val="24"/>
          <w:szCs w:val="24"/>
        </w:rPr>
        <w:t xml:space="preserve">    Мяхlяммадли ва илала гlямрула гьалмагъ Муъминатли чула верхlелра дурхlя абикьес халаси къайгъи дакlубариб. Гьанна илдала дурхlни декl</w:t>
      </w:r>
      <w:r>
        <w:rPr>
          <w:rFonts w:ascii="Times New Roman" w:hAnsi="Times New Roman"/>
          <w:sz w:val="24"/>
          <w:szCs w:val="24"/>
        </w:rPr>
        <w:t>ар-</w:t>
      </w:r>
      <w:r w:rsidRPr="00CC54E8">
        <w:rPr>
          <w:rFonts w:ascii="Times New Roman" w:hAnsi="Times New Roman"/>
          <w:sz w:val="24"/>
          <w:szCs w:val="24"/>
        </w:rPr>
        <w:t xml:space="preserve">декарти мераначиб бузули саби. </w:t>
      </w:r>
    </w:p>
    <w:p w:rsidR="009D3666" w:rsidRPr="00CC54E8" w:rsidRDefault="009D3666" w:rsidP="007F6E4F">
      <w:pPr>
        <w:spacing w:after="0"/>
        <w:ind w:firstLine="567"/>
        <w:rPr>
          <w:rFonts w:ascii="Times New Roman" w:hAnsi="Times New Roman"/>
          <w:sz w:val="24"/>
          <w:szCs w:val="24"/>
        </w:rPr>
      </w:pPr>
      <w:r w:rsidRPr="00CC54E8">
        <w:rPr>
          <w:rFonts w:ascii="Times New Roman" w:hAnsi="Times New Roman"/>
          <w:sz w:val="24"/>
          <w:szCs w:val="24"/>
        </w:rPr>
        <w:t xml:space="preserve"> Дергълизир чедаахъибти гъабзадеш ва бузерилизир диахъубти чедибдешуни багьандан Мхlямад Хизриев верхlел наградаличи лайикьи</w:t>
      </w:r>
      <w:r>
        <w:rPr>
          <w:rFonts w:ascii="Times New Roman" w:hAnsi="Times New Roman"/>
          <w:sz w:val="24"/>
          <w:szCs w:val="24"/>
        </w:rPr>
        <w:t>хьиб. Илди-</w:t>
      </w:r>
      <w:r w:rsidRPr="00CC54E8">
        <w:rPr>
          <w:rFonts w:ascii="Times New Roman" w:hAnsi="Times New Roman"/>
          <w:sz w:val="24"/>
          <w:szCs w:val="24"/>
        </w:rPr>
        <w:t xml:space="preserve">ургар лер: «Гъабзадеш багьандан», «Германияличибад чедибдеш сархни багьандан» ва «Асилси бузери багьандан» бикlути медальтира. </w:t>
      </w:r>
    </w:p>
    <w:p w:rsidR="009D3666" w:rsidRPr="00CC54E8" w:rsidRDefault="009D3666" w:rsidP="007F6E4F">
      <w:pPr>
        <w:spacing w:after="0"/>
        <w:ind w:firstLine="567"/>
        <w:rPr>
          <w:rFonts w:ascii="Times New Roman" w:hAnsi="Times New Roman"/>
          <w:sz w:val="24"/>
          <w:szCs w:val="24"/>
        </w:rPr>
      </w:pPr>
      <w:r w:rsidRPr="00CC54E8">
        <w:rPr>
          <w:rFonts w:ascii="Times New Roman" w:hAnsi="Times New Roman"/>
          <w:sz w:val="24"/>
          <w:szCs w:val="24"/>
        </w:rPr>
        <w:t xml:space="preserve">   Мяхlяммадла шаласи сипат ил валутани хъумуртули ахlен.  Илдигъунти асилти адамтачила чинабалра ва мурталра хъумартес асухlебирар. </w:t>
      </w:r>
    </w:p>
    <w:p w:rsidR="009D3666" w:rsidRPr="00CC54E8" w:rsidRDefault="009D3666" w:rsidP="007F6E4F">
      <w:pPr>
        <w:spacing w:after="0"/>
        <w:ind w:firstLine="567"/>
        <w:rPr>
          <w:rFonts w:ascii="Times New Roman" w:hAnsi="Times New Roman"/>
          <w:b/>
          <w:sz w:val="24"/>
          <w:szCs w:val="24"/>
        </w:rPr>
      </w:pPr>
      <w:r w:rsidRPr="00CC54E8">
        <w:rPr>
          <w:rFonts w:ascii="Times New Roman" w:hAnsi="Times New Roman"/>
          <w:sz w:val="24"/>
          <w:szCs w:val="24"/>
        </w:rPr>
        <w:t xml:space="preserve">  </w:t>
      </w:r>
      <w:r w:rsidRPr="00CC54E8">
        <w:rPr>
          <w:rFonts w:ascii="Times New Roman" w:hAnsi="Times New Roman"/>
          <w:b/>
          <w:sz w:val="24"/>
          <w:szCs w:val="24"/>
        </w:rPr>
        <w:t>Айдимир Каймаразов</w:t>
      </w: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Суратлизив</w:t>
      </w:r>
      <w:r w:rsidRPr="00CC54E8">
        <w:rPr>
          <w:rFonts w:ascii="Times New Roman" w:hAnsi="Times New Roman"/>
          <w:b/>
          <w:sz w:val="24"/>
          <w:szCs w:val="24"/>
        </w:rPr>
        <w:t>: Мяхlяммад Хизриев</w:t>
      </w:r>
    </w:p>
    <w:p w:rsidR="009D3666" w:rsidRDefault="009D3666" w:rsidP="007F6E4F">
      <w:pPr>
        <w:spacing w:after="0"/>
        <w:ind w:firstLine="567"/>
        <w:rPr>
          <w:rFonts w:ascii="Times New Roman" w:hAnsi="Times New Roman"/>
          <w:b/>
          <w:sz w:val="24"/>
          <w:szCs w:val="24"/>
        </w:rPr>
      </w:pP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 xml:space="preserve">Сарат Гlялиева </w:t>
      </w: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Дунъяла ранганазив…</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Чархlевхъун ил, чархlевхъун</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Азиртазив дурхъаси,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Ватlанис жан дедили,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Жявлил паргъатиубси.</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Хlябцlаоира хlябалра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Дус уркlилав ихуси,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Ц ахlябал сягlяталра</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Хъумартес хlериубси.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Муэртазив чейуси,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Хlуруцlли ургхlергуси,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Кьарличирси вававан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Ца бара гьаввакlибси.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Дунъяла ранганазив</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Гьар рангличил келзуси,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Гьавала лачинтачил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Варх вирули валуси.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Дила юртла гьалаббит</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Къирили арвашуси,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Унраличиб азбарлав</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Зурхlябли тlашилзуси.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Бацlбиаб душма хъали</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Бацlбиаб душма хъали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Ишбархlи дила юртван,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Анцlкьилира дардлира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Хъулразив варгердесли.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Цунрухъаб душма гьалмагъ</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Мурталра цунси нуван,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Чилилра хlебхьул или</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Къапучи хlерикlесли.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Бацlбухъаб душма хъали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Уббатурси хъарахъван,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Хъарахъ-алав хьанцl бецlван</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Хъали-алав вашесли.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Цунрухъаб душма нешра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Дила унра рухънаван,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Гьар бархlила кьутlкьудеш</w:t>
      </w:r>
    </w:p>
    <w:p w:rsidR="009D3666" w:rsidRPr="007F6E4F" w:rsidRDefault="009D3666" w:rsidP="007F6E4F">
      <w:pPr>
        <w:spacing w:after="0"/>
        <w:ind w:firstLine="567"/>
        <w:rPr>
          <w:rFonts w:ascii="Times New Roman" w:hAnsi="Times New Roman"/>
          <w:sz w:val="24"/>
          <w:szCs w:val="24"/>
        </w:rPr>
      </w:pPr>
      <w:r>
        <w:rPr>
          <w:rFonts w:ascii="Times New Roman" w:hAnsi="Times New Roman"/>
          <w:sz w:val="24"/>
          <w:szCs w:val="24"/>
        </w:rPr>
        <w:t xml:space="preserve">Чархлис агьлу агьесли. </w:t>
      </w:r>
    </w:p>
    <w:p w:rsidR="009D3666" w:rsidRPr="007F6E4F"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Хlу агарли, ну цунни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Ардякьунти дусмазир</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Хъали-алав гулвавни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Дашули сар марайли.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Хlу агарли, ну цунни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Ардякьунти дусмазир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Вацlализир булбулти</w:t>
      </w:r>
    </w:p>
    <w:p w:rsidR="009D3666" w:rsidRPr="00605990" w:rsidRDefault="009D3666" w:rsidP="007F6E4F">
      <w:pPr>
        <w:spacing w:after="0"/>
        <w:ind w:firstLine="567"/>
        <w:rPr>
          <w:rFonts w:ascii="Times New Roman" w:hAnsi="Times New Roman"/>
          <w:sz w:val="24"/>
          <w:szCs w:val="24"/>
        </w:rPr>
      </w:pPr>
      <w:r>
        <w:rPr>
          <w:rFonts w:ascii="Times New Roman" w:hAnsi="Times New Roman"/>
          <w:sz w:val="24"/>
          <w:szCs w:val="24"/>
        </w:rPr>
        <w:t>Дучlули сар хумарли.</w:t>
      </w:r>
    </w:p>
    <w:p w:rsidR="009D3666" w:rsidRPr="00605990" w:rsidRDefault="009D3666" w:rsidP="007F6E4F">
      <w:pPr>
        <w:tabs>
          <w:tab w:val="left" w:pos="3270"/>
        </w:tabs>
        <w:spacing w:after="0"/>
        <w:ind w:firstLine="567"/>
        <w:rPr>
          <w:rFonts w:ascii="Times New Roman" w:hAnsi="Times New Roman"/>
          <w:b/>
          <w:sz w:val="24"/>
          <w:szCs w:val="24"/>
        </w:rPr>
      </w:pPr>
      <w:r w:rsidRPr="00605990">
        <w:rPr>
          <w:rFonts w:ascii="Times New Roman" w:hAnsi="Times New Roman"/>
          <w:b/>
          <w:sz w:val="24"/>
          <w:szCs w:val="24"/>
        </w:rPr>
        <w:tab/>
      </w: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 xml:space="preserve">Бидашевла шала хlебилшан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Хlурхъан Бидашла Бяхlямадличила гlяхlти хабурти нушани бахълизирад аргъибти сари. Ил гlяхlси, валгунси, разиси, малхlямси ва дяхl шаласи адамцунра, къушум къугъабируси масхарачицунра ахlи, пасихlси педагогра, гlяхlгъабза ургъанра уибси сай. Илала лерилра гlямру узули, чеабиутас бяркъ лугули, адамтас гlяхlдешуни дирули, Ватlан къияйзибхlели ургъули шалгlердухъун. Ил багьандан ил я шантани, я дурашантани, я сай валутани хъумуртули ахlен. Мурталра гlяхlлашайчив гьануршу. Бяхlямад хъалибаргла духуси бекlра сайри. Илини ва илала гlямрула гьалмагъ Загьидатли урегал дурхlя абикьур ва духули бяркълабариб. </w:t>
      </w:r>
    </w:p>
    <w:p w:rsidR="009D3666" w:rsidRDefault="009D3666" w:rsidP="007F6E4F">
      <w:pPr>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28" o:spid="_x0000_i1038" type="#_x0000_t75" style="width:131.25pt;height:179.25pt;visibility:visible">
            <v:imagedata r:id="rId19" o:title=""/>
          </v:shape>
        </w:pic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Чебяхlси Ватlа дергъла лебилра манзиллизив Бяхlямад Бидашев гъабзадешличил ургъули калун, дергъла дебали къиянти дахъал гьундури ахъиб. 1943 ибил дуслизив ил декlли вяхъибсири. Сагъиубхlели сагадан ургъес даимиубсири.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Дергълизир дакlударибти гъабзадеш багьандан Бидашев Бяхlямад Бидашевич Ватlа дергъла кlиибил даражала орденничил, «Гъабзадеш багьандан», «Кавказ батахъни багьандан», «Германияличибад чедибдеш сархни багьандан» бикlути ва цархlилти медальтачил наградитьварибсири.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Ишди байрамлати бурхlназивра Бидашла Бяхlямад чумлира гlяхlлашайчив гьануршу. Илдигъунти гlяхlгъубзни хъумуртути ахlен. </w:t>
      </w:r>
    </w:p>
    <w:p w:rsidR="009D3666" w:rsidRPr="00640225" w:rsidRDefault="009D3666" w:rsidP="007F6E4F">
      <w:pPr>
        <w:spacing w:after="0"/>
        <w:ind w:firstLine="567"/>
        <w:rPr>
          <w:rFonts w:ascii="Times New Roman" w:hAnsi="Times New Roman"/>
          <w:b/>
          <w:sz w:val="24"/>
          <w:szCs w:val="24"/>
        </w:rPr>
      </w:pPr>
      <w:r w:rsidRPr="00640225">
        <w:rPr>
          <w:rFonts w:ascii="Times New Roman" w:hAnsi="Times New Roman"/>
          <w:b/>
          <w:sz w:val="24"/>
          <w:szCs w:val="24"/>
        </w:rPr>
        <w:t xml:space="preserve">                                                                                             Нушала корр </w:t>
      </w:r>
    </w:p>
    <w:p w:rsidR="009D3666" w:rsidRDefault="009D3666" w:rsidP="007F6E4F">
      <w:pPr>
        <w:spacing w:after="0"/>
        <w:ind w:firstLine="567"/>
        <w:rPr>
          <w:rFonts w:ascii="Times New Roman" w:hAnsi="Times New Roman"/>
          <w:b/>
          <w:sz w:val="24"/>
          <w:szCs w:val="24"/>
        </w:rPr>
      </w:pPr>
      <w:r w:rsidRPr="00640225">
        <w:rPr>
          <w:rFonts w:ascii="Times New Roman" w:hAnsi="Times New Roman"/>
          <w:b/>
          <w:sz w:val="24"/>
          <w:szCs w:val="24"/>
        </w:rPr>
        <w:t xml:space="preserve">                                                   Суратлизив: Б.Б.Бидашев</w:t>
      </w:r>
    </w:p>
    <w:p w:rsidR="009D3666" w:rsidRDefault="009D3666" w:rsidP="007F6E4F">
      <w:pPr>
        <w:spacing w:after="0"/>
        <w:ind w:firstLine="567"/>
        <w:rPr>
          <w:rFonts w:ascii="Times New Roman" w:hAnsi="Times New Roman"/>
          <w:b/>
          <w:sz w:val="24"/>
          <w:szCs w:val="24"/>
        </w:rPr>
      </w:pP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 xml:space="preserve">Верхlцlайнали гlяхlгъубзни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Верхlцlали дус ардякьун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Тамандиубла дургъби,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Илдани кертlахъути</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Лерал гьаннара нургъби.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Илабад чархlебухъун</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Районна бахъал жагьти,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Чула гьунартачила</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Хабар гlелаб батурли.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Камти кали саб гьанна</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Чарбухъунти-ургабра,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Илди асилти гъубзнас</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Игъбар, талихl дулгулра.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Икрамбирулра хlушаб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Верхlцlайнали гlяхlгъубзни,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Гlеркъадараб Аллагьли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Хlушаб гlямрула бурхlни. </w:t>
      </w:r>
    </w:p>
    <w:p w:rsidR="009D3666" w:rsidRPr="00A80245" w:rsidRDefault="009D3666" w:rsidP="007F6E4F">
      <w:pPr>
        <w:spacing w:after="0"/>
        <w:ind w:firstLine="567"/>
        <w:rPr>
          <w:rFonts w:ascii="Times New Roman" w:hAnsi="Times New Roman"/>
          <w:b/>
          <w:sz w:val="24"/>
          <w:szCs w:val="24"/>
        </w:rPr>
      </w:pPr>
      <w:r>
        <w:rPr>
          <w:rFonts w:ascii="Times New Roman" w:hAnsi="Times New Roman"/>
          <w:sz w:val="24"/>
          <w:szCs w:val="24"/>
        </w:rPr>
        <w:t xml:space="preserve">                                         </w:t>
      </w:r>
      <w:r w:rsidRPr="00A80245">
        <w:rPr>
          <w:rFonts w:ascii="Times New Roman" w:hAnsi="Times New Roman"/>
          <w:b/>
          <w:sz w:val="24"/>
          <w:szCs w:val="24"/>
        </w:rPr>
        <w:t>Унисат Мях</w:t>
      </w:r>
      <w:r>
        <w:rPr>
          <w:rFonts w:ascii="Times New Roman" w:hAnsi="Times New Roman"/>
          <w:b/>
          <w:sz w:val="24"/>
          <w:szCs w:val="24"/>
        </w:rPr>
        <w:t>l</w:t>
      </w:r>
      <w:r w:rsidRPr="00A80245">
        <w:rPr>
          <w:rFonts w:ascii="Times New Roman" w:hAnsi="Times New Roman"/>
          <w:b/>
          <w:sz w:val="24"/>
          <w:szCs w:val="24"/>
        </w:rPr>
        <w:t xml:space="preserve">яммадова, </w:t>
      </w:r>
    </w:p>
    <w:p w:rsidR="009D3666" w:rsidRDefault="009D3666" w:rsidP="007F6E4F">
      <w:pPr>
        <w:spacing w:after="0"/>
        <w:ind w:firstLine="567"/>
        <w:rPr>
          <w:rFonts w:ascii="Times New Roman" w:hAnsi="Times New Roman"/>
          <w:b/>
          <w:sz w:val="24"/>
          <w:szCs w:val="24"/>
        </w:rPr>
      </w:pPr>
      <w:r w:rsidRPr="00A80245">
        <w:rPr>
          <w:rFonts w:ascii="Times New Roman" w:hAnsi="Times New Roman"/>
          <w:b/>
          <w:sz w:val="24"/>
          <w:szCs w:val="24"/>
        </w:rPr>
        <w:t xml:space="preserve">                                                Сергокъалала ши </w:t>
      </w:r>
    </w:p>
    <w:p w:rsidR="009D3666" w:rsidRDefault="009D3666" w:rsidP="007F6E4F">
      <w:pPr>
        <w:spacing w:after="0"/>
        <w:ind w:firstLine="567"/>
        <w:rPr>
          <w:rFonts w:ascii="Times New Roman" w:hAnsi="Times New Roman"/>
          <w:b/>
          <w:sz w:val="24"/>
          <w:szCs w:val="24"/>
        </w:rPr>
      </w:pP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 xml:space="preserve">Салимат Исрапова </w:t>
      </w: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 xml:space="preserve">      К 70-летию Победы </w:t>
      </w: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 xml:space="preserve">Бурая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Бурая, акlубтази</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Жагьтази аргъахъая,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Села чедибдеш сабил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СССР душмантази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Севан батахъурсирил.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Бурая, чумла адни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Калунтирил дявтазиб,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Чумла цlелда агарли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Чинаралра къел-хlерзи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Даргес ласбикlукъира</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Гьаннара хlедаргилил.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Нушаб Ватlан батахъес,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Нушаб ванза калахъес,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Хlердиахъес, дузахъес</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Дурхlнала жан дерцахъес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Саби бетахъибтирил.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Бурая, гъайдикlена,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Гьар манзил гьанбуршена,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Нушаб сархиб улкалис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Се баралли гlяхlсира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Или пикридикlена.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 xml:space="preserve">Гьанбиркур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Нуша диштlалирину</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Дявла дусми гьанхlеркур,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Чедибдешра сархили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Хъули чарбухъунхlели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Дуги-хlери хlеили</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Хlурмат барес башули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Халкьла гlяламат бири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Неш рикlули гьанбиркур.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Шилизив гlур агара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Дявила бутlакьянчи,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Арбякьун, чархlебулхъан</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Ватlа хъарбаркь ахъибти.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Кьяшмачир кьяшум делра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Някъбани пай кайсути,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Някъби зугьалихlели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Хlеръили терк ихъути.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Мадиаб я гlур дявти,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Мабисаб рузби, рурсби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Саби гьанбуршухlели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Чlумакадикlаб уркlби.</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Зумали дакlаб хъуми,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 Дерхъили дакlаб унхъри,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Нешани гъайдикlена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Ряхlятбиахъес дурхlни.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Калаб гьава амъурли,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Гьар манзил дигугlебли,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Зерзер мабухъаб ванза,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Къунздикlена багьлали. </w:t>
      </w:r>
    </w:p>
    <w:p w:rsidR="009D3666" w:rsidRDefault="009D3666" w:rsidP="007F6E4F">
      <w:pPr>
        <w:spacing w:after="0"/>
        <w:ind w:firstLine="567"/>
        <w:rPr>
          <w:rFonts w:ascii="Times New Roman" w:hAnsi="Times New Roman"/>
          <w:b/>
          <w:sz w:val="24"/>
          <w:szCs w:val="24"/>
        </w:rPr>
      </w:pPr>
    </w:p>
    <w:p w:rsidR="009D3666" w:rsidRDefault="009D3666" w:rsidP="007F6E4F">
      <w:pPr>
        <w:spacing w:after="0"/>
        <w:ind w:firstLine="567"/>
        <w:rPr>
          <w:rFonts w:ascii="Times New Roman" w:hAnsi="Times New Roman"/>
          <w:b/>
          <w:sz w:val="24"/>
          <w:szCs w:val="24"/>
        </w:rPr>
      </w:pP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 xml:space="preserve">               Чебях</w:t>
      </w:r>
      <w:r>
        <w:rPr>
          <w:rFonts w:ascii="Times New Roman" w:hAnsi="Times New Roman"/>
          <w:b/>
          <w:sz w:val="24"/>
          <w:szCs w:val="24"/>
          <w:lang w:val="en-US"/>
        </w:rPr>
        <w:t>l</w:t>
      </w:r>
      <w:r>
        <w:rPr>
          <w:rFonts w:ascii="Times New Roman" w:hAnsi="Times New Roman"/>
          <w:b/>
          <w:sz w:val="24"/>
          <w:szCs w:val="24"/>
        </w:rPr>
        <w:t xml:space="preserve">си Чедибдешлис – 70 дус      </w:t>
      </w: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Хlурхъан урши Юсуп – ламигъуна разведчик</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Хlурхъила шила Хъаршав 1919 ибил дуслизив акlубси Бяхlямадов Юсуп Жанаевичличила бахъли балули хlебургар. Хlябал дус виубхlели нешлизивад мяхlрумбиубси ва жагьдешла хъилизивизурси ил урши 1939 ибил дуслизив Хlунтlена Гlярмиялизи живарибсири. Фашист Германия нушала Ватlайчи хабарагарли чебухъубмад Юсуп дергъла майдайчив ветаур. Илини дергълизиб къиянси, бухъянси гьуни ахъиб. Ил ургъули калун Северный Кавказла, Украинала Югла ва Востокла фронтуназив. Ил Донбас азадбатахънилизивра ургъули кали сай. </w:t>
      </w:r>
    </w:p>
    <w:p w:rsidR="009D3666" w:rsidRDefault="009D3666" w:rsidP="007F6E4F">
      <w:pPr>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29" o:spid="_x0000_i1039" type="#_x0000_t75" style="width:149.25pt;height:204.75pt;visibility:visible">
            <v:imagedata r:id="rId20" o:title=""/>
          </v:shape>
        </w:pic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1943 ибил дуслизир илини чlумати гъабзадеш чедаахъиб Херсон, Нмколаев, Одесса азаддалтахъухlели. Ил Херсонна Хlунтlена байрахъла Суворовла орденничилси 295 ибил артиллерийский дивизиялизив чlумаси, серхурси старший разведчик уибси сай. Илкьяйда белкlи саби иличила СССР-ла оборонала Министерсвтвола архивла баянтазиб. Илини, чедир гьандушибти шагьурти азаддалтахъуси замана, артиллерияла хlябал батарея, авал пулемёт, ца дзот азардирнилизир гъабзадеш дакlударни багьандан ил Хlунтlена Зубарила орденничил наградитьварили сай.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1944 ибил дусла ахирличиб Советская Молдавия азадбалтахъуси заманаразведкаличи дуравхъунси Юсуп Бяхlямадов верхlел душмайзивад цахlнабикибси кьукьяличи къаршивяхъиб. Автоматлизивад къяйкикlули хlябал кабушиб, хlябал бебшиб, ца ясируцили штаблизи киб. Ил гьунар багьандан Ю.Бяхlямадов «Гъабзадеш багьандан» медальличил наградитьвариб. Ил «Гъабзадеш багьандан» бикlуси кlиэсил медальличира лайикьикибси сай.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Гlяхlгъабза ургъан Юсуп Бяхlямадовлис хъули чарухъес кьадархlебиуб. Ил 1945 ибил дуслизив Эльба хlеркlлизив кягlиб ва Германияла Альт-Ландсберг шагьарла дубла хlяриихьиб.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Юсуп Бяхlямадовла, гlяхlгъабза ургъанна гъамти чихъали сабира или хlушаб гьанбикес асубирар. Юсупла кlел рузи лебтири: Салимат ва Патlимат. Салиматла ца рурси акlубсири. Илис Патlимат ббихьибсири. Ил Сергокъалализир хlеррирули лер. Ил вахъхlила тухтур Гlиса Гlусмановла хабчаб сари. Ил хlябал духути дурхlя абикьурси, дахъал дусмазир педагогли рузули калунси, гьанна пенсияличирси хlурматла хьунул адам сари.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Бяхlямадовла кlиэсил рузи Патlиматла урегал дурхlя акlуб: авал урши ва кlел рурси. Халасигъуна урши Гlиса жявли ахиратлизи арякьун. Гlурилти Гlялибей, Юсуп, Мяхlяммад, Хамис, Салимат леб. Гlялибей райПО-лизив вахъхlи узули калун. Гьанна Сергокъалализив хlурматла адам сай. Жамигlятла гlямрулизир жигарла бутlакьяндеш диру. Мяхlяммадли, шофёрли узули, дахъал хlянчи дариб. Дергълизивад чархlевхъунси Юсуп Бяхlямадовла у бихуси Юсуп Гlялибековли духlнарти къуллукъунала органтазиб 25 дус хlянчи бариб. Милицияла майорли сайси ил «Мардешличил къуллукъ бирни» бикlутих lябалра даражала медальтачил наградитьварибси сай. Халкьани-ургабти къачагъуначи къаршили Чечнялизир ва Дагъистайзир кадикибти дургъбала ветеран сай.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Асилси хlурхъан урши Юсуп Жанаевич Бяхlямадов сунела узикьар виъниличи районна Хlурматла адам Мутаев Закарья Мутаевичлира пахру барес вирар. </w:t>
      </w:r>
    </w:p>
    <w:p w:rsidR="009D3666" w:rsidRPr="00424C3B" w:rsidRDefault="009D3666" w:rsidP="007F6E4F">
      <w:pPr>
        <w:spacing w:after="0"/>
        <w:ind w:firstLine="567"/>
        <w:rPr>
          <w:rFonts w:ascii="Times New Roman" w:hAnsi="Times New Roman"/>
          <w:b/>
          <w:sz w:val="24"/>
          <w:szCs w:val="24"/>
        </w:rPr>
      </w:pPr>
      <w:r>
        <w:rPr>
          <w:rFonts w:ascii="Times New Roman" w:hAnsi="Times New Roman"/>
          <w:sz w:val="24"/>
          <w:szCs w:val="24"/>
        </w:rPr>
        <w:t xml:space="preserve">                                                                                             </w:t>
      </w:r>
      <w:r w:rsidRPr="00424C3B">
        <w:rPr>
          <w:rFonts w:ascii="Times New Roman" w:hAnsi="Times New Roman"/>
          <w:b/>
          <w:sz w:val="24"/>
          <w:szCs w:val="24"/>
        </w:rPr>
        <w:t>Нушала корр</w:t>
      </w:r>
    </w:p>
    <w:p w:rsidR="009D3666" w:rsidRPr="00424C3B" w:rsidRDefault="009D3666" w:rsidP="007F6E4F">
      <w:pPr>
        <w:spacing w:after="0"/>
        <w:ind w:firstLine="567"/>
        <w:rPr>
          <w:rFonts w:ascii="Times New Roman" w:hAnsi="Times New Roman"/>
          <w:b/>
          <w:sz w:val="24"/>
          <w:szCs w:val="24"/>
        </w:rPr>
      </w:pPr>
      <w:r w:rsidRPr="00424C3B">
        <w:rPr>
          <w:rFonts w:ascii="Times New Roman" w:hAnsi="Times New Roman"/>
          <w:b/>
          <w:sz w:val="24"/>
          <w:szCs w:val="24"/>
        </w:rPr>
        <w:t xml:space="preserve">                                                         Суратлизив: Юсуп Бях</w:t>
      </w:r>
      <w:r>
        <w:rPr>
          <w:rFonts w:ascii="Times New Roman" w:hAnsi="Times New Roman"/>
          <w:b/>
          <w:sz w:val="24"/>
          <w:szCs w:val="24"/>
        </w:rPr>
        <w:t>l</w:t>
      </w:r>
      <w:r w:rsidRPr="00424C3B">
        <w:rPr>
          <w:rFonts w:ascii="Times New Roman" w:hAnsi="Times New Roman"/>
          <w:b/>
          <w:sz w:val="24"/>
          <w:szCs w:val="24"/>
        </w:rPr>
        <w:t>ямадов</w:t>
      </w:r>
    </w:p>
    <w:p w:rsidR="009D3666" w:rsidRDefault="009D3666" w:rsidP="00C35003">
      <w:pPr>
        <w:spacing w:after="0"/>
        <w:ind w:firstLine="567"/>
        <w:rPr>
          <w:rFonts w:ascii="Times New Roman" w:hAnsi="Times New Roman"/>
          <w:b/>
          <w:sz w:val="24"/>
          <w:szCs w:val="24"/>
        </w:rPr>
      </w:pPr>
      <w:r>
        <w:rPr>
          <w:rFonts w:ascii="Times New Roman" w:hAnsi="Times New Roman"/>
          <w:b/>
          <w:sz w:val="24"/>
          <w:szCs w:val="24"/>
        </w:rPr>
        <w:t>Нушала урк</w:t>
      </w:r>
      <w:r>
        <w:rPr>
          <w:rFonts w:ascii="Times New Roman" w:hAnsi="Times New Roman"/>
          <w:b/>
          <w:sz w:val="24"/>
          <w:szCs w:val="24"/>
          <w:lang w:val="en-US"/>
        </w:rPr>
        <w:t>l</w:t>
      </w:r>
      <w:r>
        <w:rPr>
          <w:rFonts w:ascii="Times New Roman" w:hAnsi="Times New Roman"/>
          <w:b/>
          <w:sz w:val="24"/>
          <w:szCs w:val="24"/>
        </w:rPr>
        <w:t>базив кавлан</w:t>
      </w:r>
    </w:p>
    <w:p w:rsidR="009D3666" w:rsidRDefault="009D3666" w:rsidP="00C35003">
      <w:pPr>
        <w:spacing w:after="0"/>
        <w:ind w:firstLine="567"/>
        <w:rPr>
          <w:rFonts w:ascii="Times New Roman" w:hAnsi="Times New Roman"/>
          <w:sz w:val="24"/>
          <w:szCs w:val="24"/>
        </w:rPr>
      </w:pPr>
      <w:r w:rsidRPr="004D3ACB">
        <w:rPr>
          <w:rFonts w:ascii="Times New Roman" w:hAnsi="Times New Roman"/>
          <w:sz w:val="24"/>
          <w:szCs w:val="24"/>
        </w:rPr>
        <w:t xml:space="preserve">   </w:t>
      </w:r>
      <w:r>
        <w:rPr>
          <w:rFonts w:ascii="Times New Roman" w:hAnsi="Times New Roman"/>
          <w:sz w:val="24"/>
          <w:szCs w:val="24"/>
        </w:rPr>
        <w:t xml:space="preserve">Гьанналис 70 дус гьалаб, </w:t>
      </w:r>
      <w:r w:rsidRPr="004D3ACB">
        <w:rPr>
          <w:rFonts w:ascii="Times New Roman" w:hAnsi="Times New Roman"/>
          <w:sz w:val="24"/>
          <w:szCs w:val="24"/>
        </w:rPr>
        <w:t>кьяркьти дургъбазиб алхунти, илабад чарбухъунти гlяхlгъубзначила нушани хъумартес асухlебирар. Иш белкlлизиб наб гьанбушес дигулра дила хала дудеш Гlябдуллаев Хlусен Гl</w:t>
      </w:r>
      <w:r>
        <w:rPr>
          <w:rFonts w:ascii="Times New Roman" w:hAnsi="Times New Roman"/>
          <w:sz w:val="24"/>
          <w:szCs w:val="24"/>
        </w:rPr>
        <w:t>ялиевичличила</w:t>
      </w:r>
      <w:r w:rsidRPr="004D3ACB">
        <w:rPr>
          <w:rFonts w:ascii="Times New Roman" w:hAnsi="Times New Roman"/>
          <w:sz w:val="24"/>
          <w:szCs w:val="24"/>
        </w:rPr>
        <w:t xml:space="preserve">, суненира душмантачил </w:t>
      </w:r>
      <w:r>
        <w:rPr>
          <w:rFonts w:ascii="Times New Roman" w:hAnsi="Times New Roman"/>
          <w:sz w:val="24"/>
          <w:szCs w:val="24"/>
        </w:rPr>
        <w:t>къаршили ургъули</w:t>
      </w:r>
      <w:r w:rsidRPr="004D3ACB">
        <w:rPr>
          <w:rFonts w:ascii="Times New Roman" w:hAnsi="Times New Roman"/>
          <w:sz w:val="24"/>
          <w:szCs w:val="24"/>
        </w:rPr>
        <w:t>, сунела жан ахlерхl</w:t>
      </w:r>
      <w:r>
        <w:rPr>
          <w:rFonts w:ascii="Times New Roman" w:hAnsi="Times New Roman"/>
          <w:sz w:val="24"/>
          <w:szCs w:val="24"/>
        </w:rPr>
        <w:t xml:space="preserve">едарибси. </w:t>
      </w:r>
      <w:r w:rsidRPr="004D3ACB">
        <w:rPr>
          <w:rFonts w:ascii="Times New Roman" w:hAnsi="Times New Roman"/>
          <w:sz w:val="24"/>
          <w:szCs w:val="24"/>
        </w:rPr>
        <w:t>Ил жявли бегlтазивад  мяхlрумвиубсири. Халкьла бурала лебси саби «Алкlуси чlикlа гидгарлабра чlивбикlар» -ибси. Къияндешуначи хlерхlеили  ил  сунела сай бекlкайуб. Школализив учlухlелира  гьалабтала къяяназив вири ил. Школа таманбарибхlели  ил белчlуди даимбарес тахшагьарлизи арякьун. Белчlуди таманхlебиубли лебай дехlдихьибтири Чебяхlси Ватlа дургъби. Дургъбази дила хала дудеш сай гlяхl</w:t>
      </w:r>
      <w:r>
        <w:rPr>
          <w:rFonts w:ascii="Times New Roman" w:hAnsi="Times New Roman"/>
          <w:sz w:val="24"/>
          <w:szCs w:val="24"/>
        </w:rPr>
        <w:t>ъ</w:t>
      </w:r>
      <w:r w:rsidRPr="004D3ACB">
        <w:rPr>
          <w:rFonts w:ascii="Times New Roman" w:hAnsi="Times New Roman"/>
          <w:sz w:val="24"/>
          <w:szCs w:val="24"/>
        </w:rPr>
        <w:t>улали арякьунси сай. Ил Белградлизибси стрелкова</w:t>
      </w:r>
      <w:r>
        <w:rPr>
          <w:rFonts w:ascii="Times New Roman" w:hAnsi="Times New Roman"/>
          <w:sz w:val="24"/>
          <w:szCs w:val="24"/>
        </w:rPr>
        <w:t>я дивизиялизи кьадарвиуб. 1941-</w:t>
      </w:r>
      <w:r w:rsidRPr="004D3ACB">
        <w:rPr>
          <w:rFonts w:ascii="Times New Roman" w:hAnsi="Times New Roman"/>
          <w:sz w:val="24"/>
          <w:szCs w:val="24"/>
        </w:rPr>
        <w:t>ибил дуслизив ил декlли вяхъибси</w:t>
      </w:r>
      <w:r>
        <w:rPr>
          <w:rFonts w:ascii="Times New Roman" w:hAnsi="Times New Roman"/>
          <w:sz w:val="24"/>
          <w:szCs w:val="24"/>
        </w:rPr>
        <w:t>ри</w:t>
      </w:r>
      <w:r w:rsidRPr="004D3ACB">
        <w:rPr>
          <w:rFonts w:ascii="Times New Roman" w:hAnsi="Times New Roman"/>
          <w:sz w:val="24"/>
          <w:szCs w:val="24"/>
        </w:rPr>
        <w:t xml:space="preserve"> ва </w:t>
      </w:r>
      <w:r>
        <w:rPr>
          <w:rFonts w:ascii="Times New Roman" w:hAnsi="Times New Roman"/>
          <w:sz w:val="24"/>
          <w:szCs w:val="24"/>
        </w:rPr>
        <w:t>госпитальлизив  сагъвиайчи кали</w:t>
      </w:r>
      <w:r w:rsidRPr="004D3ACB">
        <w:rPr>
          <w:rFonts w:ascii="Times New Roman" w:hAnsi="Times New Roman"/>
          <w:sz w:val="24"/>
          <w:szCs w:val="24"/>
        </w:rPr>
        <w:t xml:space="preserve">, гlурра дявила гьуни даимбарес арякьунси сай. Илди дургъбазив ил чуйнара вяхъиб, амма душмайс ил сеналра мутlигlхlевакlиб. Дургъби тамандиайчил ургъули калун. </w:t>
      </w:r>
    </w:p>
    <w:p w:rsidR="009D3666" w:rsidRPr="004D3ACB" w:rsidRDefault="009D3666" w:rsidP="00C35003">
      <w:pPr>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30" o:spid="_x0000_i1040" type="#_x0000_t75" style="width:120.75pt;height:168.75pt;visibility:visible">
            <v:imagedata r:id="rId21" o:title=""/>
          </v:shape>
        </w:pict>
      </w:r>
    </w:p>
    <w:p w:rsidR="009D3666" w:rsidRPr="004D3ACB" w:rsidRDefault="009D3666" w:rsidP="00C35003">
      <w:pPr>
        <w:spacing w:after="0"/>
        <w:ind w:firstLine="567"/>
        <w:rPr>
          <w:rFonts w:ascii="Times New Roman" w:hAnsi="Times New Roman"/>
          <w:sz w:val="24"/>
          <w:szCs w:val="24"/>
        </w:rPr>
      </w:pPr>
      <w:r w:rsidRPr="004D3ACB">
        <w:rPr>
          <w:rFonts w:ascii="Times New Roman" w:hAnsi="Times New Roman"/>
          <w:sz w:val="24"/>
          <w:szCs w:val="24"/>
        </w:rPr>
        <w:t xml:space="preserve">   Фашистуначи къаршили дергълизир дакlударибти гъабзадеш багьандан ил «Чебяхlси Ватlа дергъла кlиибил даражала орденничил», «Дергълати къулукъуни багьандан» ва Жуковла </w:t>
      </w:r>
      <w:r>
        <w:rPr>
          <w:rFonts w:ascii="Times New Roman" w:hAnsi="Times New Roman"/>
          <w:sz w:val="24"/>
          <w:szCs w:val="24"/>
        </w:rPr>
        <w:t>уличилси медальтачил шабагъатла</w:t>
      </w:r>
      <w:r w:rsidRPr="004D3ACB">
        <w:rPr>
          <w:rFonts w:ascii="Times New Roman" w:hAnsi="Times New Roman"/>
          <w:sz w:val="24"/>
          <w:szCs w:val="24"/>
        </w:rPr>
        <w:t xml:space="preserve">варибси сай. </w:t>
      </w:r>
    </w:p>
    <w:p w:rsidR="009D3666" w:rsidRPr="004D3ACB" w:rsidRDefault="009D3666" w:rsidP="00C35003">
      <w:pPr>
        <w:spacing w:after="0"/>
        <w:ind w:firstLine="567"/>
        <w:rPr>
          <w:rFonts w:ascii="Times New Roman" w:hAnsi="Times New Roman"/>
          <w:sz w:val="24"/>
          <w:szCs w:val="24"/>
        </w:rPr>
      </w:pPr>
      <w:r w:rsidRPr="004D3ACB">
        <w:rPr>
          <w:rFonts w:ascii="Times New Roman" w:hAnsi="Times New Roman"/>
          <w:sz w:val="24"/>
          <w:szCs w:val="24"/>
        </w:rPr>
        <w:t xml:space="preserve">    Хl</w:t>
      </w:r>
      <w:r>
        <w:rPr>
          <w:rFonts w:ascii="Times New Roman" w:hAnsi="Times New Roman"/>
          <w:sz w:val="24"/>
          <w:szCs w:val="24"/>
        </w:rPr>
        <w:t xml:space="preserve">усен </w:t>
      </w:r>
      <w:r w:rsidRPr="004D3ACB">
        <w:rPr>
          <w:rFonts w:ascii="Times New Roman" w:hAnsi="Times New Roman"/>
          <w:sz w:val="24"/>
          <w:szCs w:val="24"/>
        </w:rPr>
        <w:t>Гl</w:t>
      </w:r>
      <w:r>
        <w:rPr>
          <w:rFonts w:ascii="Times New Roman" w:hAnsi="Times New Roman"/>
          <w:sz w:val="24"/>
          <w:szCs w:val="24"/>
        </w:rPr>
        <w:t xml:space="preserve">ябдуллаев, </w:t>
      </w:r>
      <w:r w:rsidRPr="004D3ACB">
        <w:rPr>
          <w:rFonts w:ascii="Times New Roman" w:hAnsi="Times New Roman"/>
          <w:sz w:val="24"/>
          <w:szCs w:val="24"/>
        </w:rPr>
        <w:t>ургъанцунра ахlенрину, ил ванза б</w:t>
      </w:r>
      <w:r>
        <w:rPr>
          <w:rFonts w:ascii="Times New Roman" w:hAnsi="Times New Roman"/>
          <w:sz w:val="24"/>
          <w:szCs w:val="24"/>
        </w:rPr>
        <w:t>узахъуси пергер хъубзарара вири</w:t>
      </w:r>
      <w:r w:rsidRPr="004D3ACB">
        <w:rPr>
          <w:rFonts w:ascii="Times New Roman" w:hAnsi="Times New Roman"/>
          <w:sz w:val="24"/>
          <w:szCs w:val="24"/>
        </w:rPr>
        <w:t>. Халкьличи дигичевси, насихlятчи, мурталра масхараличил ахlи гъай хlебируси разиси адам вири ил. Хlусей Сергокъала ванзаличир асилти къел датур. Илини итхlели «Лени</w:t>
      </w:r>
      <w:r>
        <w:rPr>
          <w:rFonts w:ascii="Times New Roman" w:hAnsi="Times New Roman"/>
          <w:sz w:val="24"/>
          <w:szCs w:val="24"/>
        </w:rPr>
        <w:t>нна» уличилси колхозлизив, г</w:t>
      </w:r>
      <w:r>
        <w:rPr>
          <w:rFonts w:ascii="Times New Roman" w:hAnsi="Times New Roman"/>
          <w:sz w:val="24"/>
          <w:szCs w:val="24"/>
          <w:lang w:val="en-US"/>
        </w:rPr>
        <w:t>l</w:t>
      </w:r>
      <w:r>
        <w:rPr>
          <w:rFonts w:ascii="Times New Roman" w:hAnsi="Times New Roman"/>
          <w:sz w:val="24"/>
          <w:szCs w:val="24"/>
        </w:rPr>
        <w:t>ур</w:t>
      </w:r>
      <w:r w:rsidRPr="004D3ACB">
        <w:rPr>
          <w:rFonts w:ascii="Times New Roman" w:hAnsi="Times New Roman"/>
          <w:sz w:val="24"/>
          <w:szCs w:val="24"/>
        </w:rPr>
        <w:t xml:space="preserve"> «Сергокъалала» совхозлизив цаибил бригадала бригадирли узули дахъал дусмазиб хlянчи барибсири. Илала асилси бузери нушала пачалихълира ахъли кьиматла бариб. Хlусен Гlябдуллаев Ленинна ва Бузерила Хlунтlена Байрахъла ордентачил, лерилра 16 медальл</w:t>
      </w:r>
      <w:r>
        <w:rPr>
          <w:rFonts w:ascii="Times New Roman" w:hAnsi="Times New Roman"/>
          <w:sz w:val="24"/>
          <w:szCs w:val="24"/>
        </w:rPr>
        <w:t>ичил шабагъатла вариб. Ил СССР-ла ВДНХ-</w:t>
      </w:r>
      <w:r w:rsidRPr="004D3ACB">
        <w:rPr>
          <w:rFonts w:ascii="Times New Roman" w:hAnsi="Times New Roman"/>
          <w:sz w:val="24"/>
          <w:szCs w:val="24"/>
        </w:rPr>
        <w:t xml:space="preserve">ла батlакьянчи сайри, сайра ил выставкала жармала медальличи лайикьикибси. </w:t>
      </w:r>
    </w:p>
    <w:p w:rsidR="009D3666" w:rsidRPr="004D3ACB" w:rsidRDefault="009D3666" w:rsidP="00C35003">
      <w:pPr>
        <w:spacing w:after="0"/>
        <w:ind w:firstLine="567"/>
        <w:rPr>
          <w:rFonts w:ascii="Times New Roman" w:hAnsi="Times New Roman"/>
          <w:sz w:val="24"/>
          <w:szCs w:val="24"/>
        </w:rPr>
      </w:pPr>
      <w:r>
        <w:rPr>
          <w:rFonts w:ascii="Times New Roman" w:hAnsi="Times New Roman"/>
          <w:sz w:val="24"/>
          <w:szCs w:val="24"/>
        </w:rPr>
        <w:t xml:space="preserve">  1996-</w:t>
      </w:r>
      <w:r w:rsidRPr="004D3ACB">
        <w:rPr>
          <w:rFonts w:ascii="Times New Roman" w:hAnsi="Times New Roman"/>
          <w:sz w:val="24"/>
          <w:szCs w:val="24"/>
        </w:rPr>
        <w:t>иб</w:t>
      </w:r>
      <w:r>
        <w:rPr>
          <w:rFonts w:ascii="Times New Roman" w:hAnsi="Times New Roman"/>
          <w:sz w:val="24"/>
          <w:szCs w:val="24"/>
        </w:rPr>
        <w:t>ил дусла ноябрьла 9-</w:t>
      </w:r>
      <w:r w:rsidRPr="004D3ACB">
        <w:rPr>
          <w:rFonts w:ascii="Times New Roman" w:hAnsi="Times New Roman"/>
          <w:sz w:val="24"/>
          <w:szCs w:val="24"/>
        </w:rPr>
        <w:t>личив 84 дусла гlямруличив  гlямрулизивад арякьун Сергокъалала шилизивадси пергер дубурлан</w:t>
      </w:r>
      <w:r>
        <w:rPr>
          <w:rFonts w:ascii="Times New Roman" w:hAnsi="Times New Roman"/>
          <w:sz w:val="24"/>
          <w:szCs w:val="24"/>
        </w:rPr>
        <w:t>,</w:t>
      </w:r>
      <w:r w:rsidRPr="004D3ACB">
        <w:rPr>
          <w:rFonts w:ascii="Times New Roman" w:hAnsi="Times New Roman"/>
          <w:sz w:val="24"/>
          <w:szCs w:val="24"/>
        </w:rPr>
        <w:t xml:space="preserve"> гlяхlси адам, дявтала ургъан Гlябдуллаев Хlусен Гlялиевич. Илала шаласи сипат даимлис нушала уркlбазиб кавлан. </w:t>
      </w:r>
    </w:p>
    <w:p w:rsidR="009D3666" w:rsidRPr="004D3ACB" w:rsidRDefault="009D3666" w:rsidP="00C35003">
      <w:pPr>
        <w:spacing w:after="0"/>
        <w:ind w:firstLine="567"/>
        <w:rPr>
          <w:rFonts w:ascii="Times New Roman" w:hAnsi="Times New Roman"/>
          <w:b/>
          <w:sz w:val="24"/>
          <w:szCs w:val="24"/>
        </w:rPr>
      </w:pPr>
      <w:r w:rsidRPr="004D3ACB">
        <w:rPr>
          <w:rFonts w:ascii="Times New Roman" w:hAnsi="Times New Roman"/>
          <w:sz w:val="24"/>
          <w:szCs w:val="24"/>
        </w:rPr>
        <w:t xml:space="preserve">   </w:t>
      </w:r>
      <w:r w:rsidRPr="004D3ACB">
        <w:rPr>
          <w:rFonts w:ascii="Times New Roman" w:hAnsi="Times New Roman"/>
          <w:b/>
          <w:sz w:val="24"/>
          <w:szCs w:val="24"/>
        </w:rPr>
        <w:t>Аминат Бяхlямадова</w:t>
      </w:r>
      <w:r>
        <w:rPr>
          <w:rFonts w:ascii="Times New Roman" w:hAnsi="Times New Roman"/>
          <w:b/>
          <w:sz w:val="24"/>
          <w:szCs w:val="24"/>
        </w:rPr>
        <w:t>,</w:t>
      </w:r>
    </w:p>
    <w:p w:rsidR="009D3666" w:rsidRDefault="009D3666" w:rsidP="00C35003">
      <w:pPr>
        <w:spacing w:after="0"/>
        <w:ind w:firstLine="567"/>
        <w:rPr>
          <w:rFonts w:ascii="Times New Roman" w:hAnsi="Times New Roman"/>
          <w:b/>
          <w:sz w:val="24"/>
          <w:szCs w:val="24"/>
        </w:rPr>
      </w:pPr>
      <w:r w:rsidRPr="004D3ACB">
        <w:rPr>
          <w:rFonts w:ascii="Times New Roman" w:hAnsi="Times New Roman"/>
          <w:b/>
          <w:sz w:val="24"/>
          <w:szCs w:val="24"/>
        </w:rPr>
        <w:t xml:space="preserve">   Хlусе уршила рурси</w:t>
      </w:r>
    </w:p>
    <w:p w:rsidR="009D3666" w:rsidRPr="004D3ACB" w:rsidRDefault="009D3666" w:rsidP="00C35003">
      <w:pPr>
        <w:spacing w:after="0"/>
        <w:ind w:firstLine="567"/>
        <w:rPr>
          <w:rFonts w:ascii="Times New Roman" w:hAnsi="Times New Roman"/>
          <w:b/>
          <w:sz w:val="24"/>
          <w:szCs w:val="24"/>
        </w:rPr>
      </w:pPr>
      <w:r>
        <w:rPr>
          <w:rFonts w:ascii="Times New Roman" w:hAnsi="Times New Roman"/>
          <w:b/>
          <w:sz w:val="24"/>
          <w:szCs w:val="24"/>
        </w:rPr>
        <w:t>Суратлизив: Х</w:t>
      </w:r>
      <w:r>
        <w:rPr>
          <w:rFonts w:ascii="Times New Roman" w:hAnsi="Times New Roman"/>
          <w:b/>
          <w:sz w:val="24"/>
          <w:szCs w:val="24"/>
          <w:lang w:val="en-US"/>
        </w:rPr>
        <w:t>l</w:t>
      </w:r>
      <w:r>
        <w:rPr>
          <w:rFonts w:ascii="Times New Roman" w:hAnsi="Times New Roman"/>
          <w:b/>
          <w:sz w:val="24"/>
          <w:szCs w:val="24"/>
        </w:rPr>
        <w:t>усен Г</w:t>
      </w:r>
      <w:r>
        <w:rPr>
          <w:rFonts w:ascii="Times New Roman" w:hAnsi="Times New Roman"/>
          <w:b/>
          <w:sz w:val="24"/>
          <w:szCs w:val="24"/>
          <w:lang w:val="en-US"/>
        </w:rPr>
        <w:t>l</w:t>
      </w:r>
      <w:r>
        <w:rPr>
          <w:rFonts w:ascii="Times New Roman" w:hAnsi="Times New Roman"/>
          <w:b/>
          <w:sz w:val="24"/>
          <w:szCs w:val="24"/>
        </w:rPr>
        <w:t>ябдуллаев</w:t>
      </w:r>
      <w:r w:rsidRPr="004D3ACB">
        <w:rPr>
          <w:rFonts w:ascii="Times New Roman" w:hAnsi="Times New Roman"/>
          <w:b/>
          <w:sz w:val="24"/>
          <w:szCs w:val="24"/>
        </w:rPr>
        <w:t xml:space="preserve">  </w:t>
      </w:r>
    </w:p>
    <w:p w:rsidR="009D3666" w:rsidRPr="00DF67D8" w:rsidRDefault="009D3666" w:rsidP="00DF67D8">
      <w:pPr>
        <w:tabs>
          <w:tab w:val="left" w:pos="7920"/>
        </w:tabs>
        <w:spacing w:after="0"/>
        <w:ind w:firstLine="567"/>
        <w:jc w:val="both"/>
        <w:rPr>
          <w:rFonts w:ascii="Times New Roman" w:hAnsi="Times New Roman"/>
          <w:b/>
          <w:sz w:val="24"/>
          <w:szCs w:val="24"/>
        </w:rPr>
      </w:pPr>
    </w:p>
    <w:p w:rsidR="009D3666" w:rsidRPr="00DF67D8" w:rsidRDefault="009D3666" w:rsidP="00DF67D8">
      <w:pPr>
        <w:tabs>
          <w:tab w:val="left" w:pos="7920"/>
        </w:tabs>
        <w:spacing w:after="0"/>
        <w:ind w:firstLine="567"/>
        <w:jc w:val="both"/>
        <w:rPr>
          <w:rFonts w:ascii="Times New Roman" w:hAnsi="Times New Roman"/>
          <w:b/>
          <w:sz w:val="24"/>
          <w:szCs w:val="24"/>
        </w:rPr>
      </w:pPr>
    </w:p>
    <w:p w:rsidR="009D3666" w:rsidRDefault="009D3666" w:rsidP="007F6E4F">
      <w:pPr>
        <w:spacing w:after="0"/>
        <w:ind w:firstLine="567"/>
        <w:rPr>
          <w:rFonts w:ascii="Times New Roman" w:hAnsi="Times New Roman"/>
          <w:b/>
          <w:sz w:val="24"/>
          <w:szCs w:val="24"/>
        </w:rPr>
      </w:pPr>
      <w:r w:rsidRPr="007F6E4F">
        <w:rPr>
          <w:rFonts w:ascii="Times New Roman" w:hAnsi="Times New Roman"/>
          <w:b/>
          <w:sz w:val="24"/>
          <w:szCs w:val="24"/>
        </w:rPr>
        <w:t xml:space="preserve">                              </w:t>
      </w:r>
      <w:r>
        <w:rPr>
          <w:rFonts w:ascii="Times New Roman" w:hAnsi="Times New Roman"/>
          <w:b/>
          <w:sz w:val="24"/>
          <w:szCs w:val="24"/>
        </w:rPr>
        <w:t xml:space="preserve">Лусенгъуна гъабза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Буцрамахьилизив акlубси Гlябди Ибрагьимов лусенти-ургаб лусенван, гlяхlгъубзназив валгунси гъабза сайри. Жагьхlели ил хlурхъила жагьилти-ургав дебали гъявси, сакlубси жагьил, гlибратчевси комсомолец вири. Нушала Ватlа ванзаличи душмай ганз кацlибмад – 1941 ибил дуслизив ил дергъла майдайчи дуравхъун. Ил 97 ибил стрелковая дивизиялизив, сунесра генерал Шумиловли бекlдеш дируси, ургъули калун. Ил гlяхlгъабза дубурлай Сталинград, Харьков, Кишинёв, Белгород, Ясси, Руминия, Чехословакия, Венгрия азаддалтахънилизир жигарла бутlакьяндеш дариб. </w:t>
      </w:r>
    </w:p>
    <w:p w:rsidR="009D3666" w:rsidRDefault="009D3666" w:rsidP="007F6E4F">
      <w:pPr>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31" o:spid="_x0000_i1041" type="#_x0000_t75" style="width:117pt;height:156.75pt;visibility:visible">
            <v:imagedata r:id="rId22" o:title=""/>
          </v:shape>
        </w:pic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Гlябди Ибрагьимов дергълизивад чарухъунхlели михъири хlянбани, ордентани ва медальтани бицlили чарухъунсири. Дергълизир дакlударибти гъабзадеш багьандан ил Хlунтlена Зубарила ва Ватlа дергъла цаибил ва кlиибил даражала ва дахъал медальтачил наградитьварибси сай. Илини халаси хъалибарг абикьур, илдас гlяхlси бяркъ бедиб, даршуси бузерилизив декlарухъун. Ил гlяхlгъабза дубурланна сипат нушала уркlбазиб даимлис кавлан. Ишди байрамла бурхlназив ил нушани – илала агьлу-насабли дигиличил гьаниркахъулра. </w:t>
      </w:r>
    </w:p>
    <w:p w:rsidR="009D3666" w:rsidRPr="005B10E8" w:rsidRDefault="009D3666" w:rsidP="007F6E4F">
      <w:pPr>
        <w:spacing w:after="0"/>
        <w:ind w:firstLine="567"/>
        <w:rPr>
          <w:rFonts w:ascii="Times New Roman" w:hAnsi="Times New Roman"/>
          <w:b/>
          <w:sz w:val="24"/>
          <w:szCs w:val="24"/>
        </w:rPr>
      </w:pPr>
      <w:r w:rsidRPr="005B10E8">
        <w:rPr>
          <w:rFonts w:ascii="Times New Roman" w:hAnsi="Times New Roman"/>
          <w:b/>
          <w:sz w:val="24"/>
          <w:szCs w:val="24"/>
        </w:rPr>
        <w:t xml:space="preserve">                                                                                      Зугьра Ибрагьимова, </w:t>
      </w:r>
    </w:p>
    <w:p w:rsidR="009D3666" w:rsidRDefault="009D3666" w:rsidP="007F6E4F">
      <w:pPr>
        <w:spacing w:after="0"/>
        <w:ind w:firstLine="567"/>
        <w:rPr>
          <w:rFonts w:ascii="Times New Roman" w:hAnsi="Times New Roman"/>
          <w:b/>
          <w:sz w:val="24"/>
          <w:szCs w:val="24"/>
        </w:rPr>
      </w:pPr>
      <w:r w:rsidRPr="005B10E8">
        <w:rPr>
          <w:rFonts w:ascii="Times New Roman" w:hAnsi="Times New Roman"/>
          <w:b/>
          <w:sz w:val="24"/>
          <w:szCs w:val="24"/>
        </w:rPr>
        <w:t xml:space="preserve">                                                          Сергокъала районна библиотека</w:t>
      </w:r>
    </w:p>
    <w:p w:rsidR="009D3666" w:rsidRDefault="009D3666" w:rsidP="00DB19BE">
      <w:pPr>
        <w:spacing w:after="0"/>
        <w:ind w:firstLine="567"/>
        <w:rPr>
          <w:rFonts w:ascii="Times New Roman" w:hAnsi="Times New Roman"/>
          <w:b/>
          <w:sz w:val="24"/>
          <w:szCs w:val="24"/>
        </w:rPr>
      </w:pPr>
      <w:r w:rsidRPr="004D3ACB">
        <w:rPr>
          <w:rFonts w:ascii="Times New Roman" w:hAnsi="Times New Roman"/>
          <w:b/>
          <w:sz w:val="24"/>
          <w:szCs w:val="24"/>
        </w:rPr>
        <w:t xml:space="preserve">                                        </w:t>
      </w:r>
    </w:p>
    <w:p w:rsidR="009D3666" w:rsidRPr="004D3ACB" w:rsidRDefault="009D3666" w:rsidP="00DB19BE">
      <w:pPr>
        <w:spacing w:after="0"/>
        <w:ind w:firstLine="567"/>
        <w:rPr>
          <w:rFonts w:ascii="Times New Roman" w:hAnsi="Times New Roman"/>
          <w:b/>
          <w:sz w:val="24"/>
          <w:szCs w:val="24"/>
        </w:rPr>
      </w:pPr>
      <w:r w:rsidRPr="004D3ACB">
        <w:rPr>
          <w:rFonts w:ascii="Times New Roman" w:hAnsi="Times New Roman"/>
          <w:b/>
          <w:sz w:val="24"/>
          <w:szCs w:val="24"/>
        </w:rPr>
        <w:t xml:space="preserve"> Мяммауланти цахlнабикиб</w:t>
      </w:r>
    </w:p>
    <w:p w:rsidR="009D3666" w:rsidRPr="004D3ACB" w:rsidRDefault="009D3666" w:rsidP="00DB19BE">
      <w:pPr>
        <w:spacing w:after="0"/>
        <w:ind w:firstLine="567"/>
        <w:rPr>
          <w:rFonts w:ascii="Times New Roman" w:hAnsi="Times New Roman"/>
          <w:sz w:val="24"/>
          <w:szCs w:val="24"/>
        </w:rPr>
      </w:pPr>
      <w:r w:rsidRPr="004D3ACB">
        <w:rPr>
          <w:rFonts w:ascii="Times New Roman" w:hAnsi="Times New Roman"/>
          <w:sz w:val="24"/>
          <w:szCs w:val="24"/>
        </w:rPr>
        <w:t xml:space="preserve">     Гьалабван Мямм</w:t>
      </w:r>
      <w:r>
        <w:rPr>
          <w:rFonts w:ascii="Times New Roman" w:hAnsi="Times New Roman"/>
          <w:sz w:val="24"/>
          <w:szCs w:val="24"/>
        </w:rPr>
        <w:t xml:space="preserve">аулла шила культурала Юртлизиб </w:t>
      </w:r>
      <w:r w:rsidRPr="004D3ACB">
        <w:rPr>
          <w:rFonts w:ascii="Times New Roman" w:hAnsi="Times New Roman"/>
          <w:sz w:val="24"/>
          <w:szCs w:val="24"/>
        </w:rPr>
        <w:t>Чебяхl</w:t>
      </w:r>
      <w:r>
        <w:rPr>
          <w:rFonts w:ascii="Times New Roman" w:hAnsi="Times New Roman"/>
          <w:sz w:val="24"/>
          <w:szCs w:val="24"/>
        </w:rPr>
        <w:t>си Чедибдеш 70-</w:t>
      </w:r>
      <w:r w:rsidRPr="004D3ACB">
        <w:rPr>
          <w:rFonts w:ascii="Times New Roman" w:hAnsi="Times New Roman"/>
          <w:sz w:val="24"/>
          <w:szCs w:val="24"/>
        </w:rPr>
        <w:t>дус биънила хl</w:t>
      </w:r>
      <w:r>
        <w:rPr>
          <w:rFonts w:ascii="Times New Roman" w:hAnsi="Times New Roman"/>
          <w:sz w:val="24"/>
          <w:szCs w:val="24"/>
        </w:rPr>
        <w:t>урматлис хасбарибси</w:t>
      </w:r>
      <w:r w:rsidRPr="004D3ACB">
        <w:rPr>
          <w:rFonts w:ascii="Times New Roman" w:hAnsi="Times New Roman"/>
          <w:sz w:val="24"/>
          <w:szCs w:val="24"/>
        </w:rPr>
        <w:t>, тылла ва бузерила ветерантачил гьунибаъни дураберкlиб. Ил гьунибаъни бетерхахъес халаси къайгъи бариб илаб бузути хlянчизарти Муъминат Хlяжиевани, Гулъаят Арслангlялиевани ва шила библиотекала заведующая Ха</w:t>
      </w:r>
      <w:r>
        <w:rPr>
          <w:rFonts w:ascii="Times New Roman" w:hAnsi="Times New Roman"/>
          <w:sz w:val="24"/>
          <w:szCs w:val="24"/>
        </w:rPr>
        <w:t xml:space="preserve">дижат Мутаевани. Ил балбуцличи </w:t>
      </w:r>
      <w:r w:rsidRPr="004D3ACB">
        <w:rPr>
          <w:rFonts w:ascii="Times New Roman" w:hAnsi="Times New Roman"/>
          <w:sz w:val="24"/>
          <w:szCs w:val="24"/>
        </w:rPr>
        <w:t xml:space="preserve">авцlалицад ветеран бакlиб. </w:t>
      </w:r>
    </w:p>
    <w:p w:rsidR="009D3666" w:rsidRPr="004D3ACB" w:rsidRDefault="009D3666" w:rsidP="00DB19BE">
      <w:pPr>
        <w:spacing w:after="0"/>
        <w:ind w:firstLine="567"/>
        <w:rPr>
          <w:rFonts w:ascii="Times New Roman" w:hAnsi="Times New Roman"/>
          <w:sz w:val="24"/>
          <w:szCs w:val="24"/>
        </w:rPr>
      </w:pPr>
      <w:r w:rsidRPr="004D3ACB">
        <w:rPr>
          <w:rFonts w:ascii="Times New Roman" w:hAnsi="Times New Roman"/>
          <w:sz w:val="24"/>
          <w:szCs w:val="24"/>
        </w:rPr>
        <w:t xml:space="preserve">  Гьунибаъни ибхьули устадешличил гъайрухъун школала дарган мезла ва литературала учительница Салихlят Сягl</w:t>
      </w:r>
      <w:r>
        <w:rPr>
          <w:rFonts w:ascii="Times New Roman" w:hAnsi="Times New Roman"/>
          <w:sz w:val="24"/>
          <w:szCs w:val="24"/>
        </w:rPr>
        <w:t>идова</w:t>
      </w:r>
      <w:r w:rsidRPr="004D3ACB">
        <w:rPr>
          <w:rFonts w:ascii="Times New Roman" w:hAnsi="Times New Roman"/>
          <w:sz w:val="24"/>
          <w:szCs w:val="24"/>
        </w:rPr>
        <w:t>. Илини буриб ветерантани д</w:t>
      </w:r>
      <w:r>
        <w:rPr>
          <w:rFonts w:ascii="Times New Roman" w:hAnsi="Times New Roman"/>
          <w:sz w:val="24"/>
          <w:szCs w:val="24"/>
        </w:rPr>
        <w:t>ургъбала замана ахъибти къиян-</w:t>
      </w:r>
      <w:r w:rsidRPr="004D3ACB">
        <w:rPr>
          <w:rFonts w:ascii="Times New Roman" w:hAnsi="Times New Roman"/>
          <w:sz w:val="24"/>
          <w:szCs w:val="24"/>
        </w:rPr>
        <w:t>жапаличила. Ил гьунибаъниличир гъайрухъун бузерила ветеран, 33 дус библиотекала заведующаяли рузули калунси</w:t>
      </w:r>
      <w:r>
        <w:rPr>
          <w:rFonts w:ascii="Times New Roman" w:hAnsi="Times New Roman"/>
          <w:sz w:val="24"/>
          <w:szCs w:val="24"/>
        </w:rPr>
        <w:t>,</w:t>
      </w:r>
      <w:r w:rsidRPr="004D3ACB">
        <w:rPr>
          <w:rFonts w:ascii="Times New Roman" w:hAnsi="Times New Roman"/>
          <w:sz w:val="24"/>
          <w:szCs w:val="24"/>
        </w:rPr>
        <w:t xml:space="preserve">  Салихlят Арслангlялиева. Салихlятли нушала шилизибад дявлизи арбукибтачила, илабад чархlебухъунтачила буриб, ва лебилра челябкьуси дурхъаси байрамличил мубаракбариб. Тылла ветеран Абулхlяят Мяхl</w:t>
      </w:r>
      <w:r>
        <w:rPr>
          <w:rFonts w:ascii="Times New Roman" w:hAnsi="Times New Roman"/>
          <w:sz w:val="24"/>
          <w:szCs w:val="24"/>
        </w:rPr>
        <w:t>яммадовани</w:t>
      </w:r>
      <w:r w:rsidRPr="004D3ACB">
        <w:rPr>
          <w:rFonts w:ascii="Times New Roman" w:hAnsi="Times New Roman"/>
          <w:sz w:val="24"/>
          <w:szCs w:val="24"/>
        </w:rPr>
        <w:t>, школала учительница Саят Мяхlяммадовани чула дудешунан</w:t>
      </w:r>
      <w:r>
        <w:rPr>
          <w:rFonts w:ascii="Times New Roman" w:hAnsi="Times New Roman"/>
          <w:sz w:val="24"/>
          <w:szCs w:val="24"/>
        </w:rPr>
        <w:t>и дургъбазир чедаибти къиян-</w:t>
      </w:r>
      <w:r w:rsidRPr="004D3ACB">
        <w:rPr>
          <w:rFonts w:ascii="Times New Roman" w:hAnsi="Times New Roman"/>
          <w:sz w:val="24"/>
          <w:szCs w:val="24"/>
        </w:rPr>
        <w:t xml:space="preserve">жапаличила буриб. Абулхlяятла дудеш някъ агарли чарухъунсири. </w:t>
      </w:r>
    </w:p>
    <w:p w:rsidR="009D3666" w:rsidRPr="004D3ACB" w:rsidRDefault="009D3666" w:rsidP="00DB19BE">
      <w:pPr>
        <w:spacing w:after="0"/>
        <w:ind w:firstLine="567"/>
        <w:rPr>
          <w:rFonts w:ascii="Times New Roman" w:hAnsi="Times New Roman"/>
          <w:sz w:val="24"/>
          <w:szCs w:val="24"/>
        </w:rPr>
      </w:pPr>
      <w:r w:rsidRPr="004D3ACB">
        <w:rPr>
          <w:rFonts w:ascii="Times New Roman" w:hAnsi="Times New Roman"/>
          <w:sz w:val="24"/>
          <w:szCs w:val="24"/>
        </w:rPr>
        <w:t xml:space="preserve">    Балбуцличиб гъайбухъун декlти дургъбала дусмачила гьанбуршули ва цахlнабикибт</w:t>
      </w:r>
      <w:r>
        <w:rPr>
          <w:rFonts w:ascii="Times New Roman" w:hAnsi="Times New Roman"/>
          <w:sz w:val="24"/>
          <w:szCs w:val="24"/>
        </w:rPr>
        <w:t>и мубаракбирули А.Казиханов, Б.</w:t>
      </w:r>
      <w:r w:rsidRPr="004D3ACB">
        <w:rPr>
          <w:rFonts w:ascii="Times New Roman" w:hAnsi="Times New Roman"/>
          <w:sz w:val="24"/>
          <w:szCs w:val="24"/>
        </w:rPr>
        <w:t xml:space="preserve">Арслангlялиева, </w:t>
      </w:r>
      <w:r>
        <w:rPr>
          <w:rFonts w:ascii="Times New Roman" w:hAnsi="Times New Roman"/>
          <w:sz w:val="24"/>
          <w:szCs w:val="24"/>
        </w:rPr>
        <w:t>Б.</w:t>
      </w:r>
      <w:r w:rsidRPr="004D3ACB">
        <w:rPr>
          <w:rFonts w:ascii="Times New Roman" w:hAnsi="Times New Roman"/>
          <w:sz w:val="24"/>
          <w:szCs w:val="24"/>
        </w:rPr>
        <w:t>Гlисабеков, Гl</w:t>
      </w:r>
      <w:r>
        <w:rPr>
          <w:rFonts w:ascii="Times New Roman" w:hAnsi="Times New Roman"/>
          <w:sz w:val="24"/>
          <w:szCs w:val="24"/>
        </w:rPr>
        <w:t>.Кьурбанов, М-Ш.</w:t>
      </w:r>
      <w:r w:rsidRPr="004D3ACB">
        <w:rPr>
          <w:rFonts w:ascii="Times New Roman" w:hAnsi="Times New Roman"/>
          <w:sz w:val="24"/>
          <w:szCs w:val="24"/>
        </w:rPr>
        <w:t>Кьадиев, У.Гl</w:t>
      </w:r>
      <w:r>
        <w:rPr>
          <w:rFonts w:ascii="Times New Roman" w:hAnsi="Times New Roman"/>
          <w:sz w:val="24"/>
          <w:szCs w:val="24"/>
        </w:rPr>
        <w:t>ябдуллаев, С.</w:t>
      </w:r>
      <w:r w:rsidRPr="004D3ACB">
        <w:rPr>
          <w:rFonts w:ascii="Times New Roman" w:hAnsi="Times New Roman"/>
          <w:sz w:val="24"/>
          <w:szCs w:val="24"/>
        </w:rPr>
        <w:t xml:space="preserve">Мяхlяммадова. </w:t>
      </w:r>
    </w:p>
    <w:p w:rsidR="009D3666" w:rsidRPr="004D3ACB" w:rsidRDefault="009D3666" w:rsidP="00DB19BE">
      <w:pPr>
        <w:spacing w:after="0"/>
        <w:ind w:firstLine="567"/>
        <w:rPr>
          <w:rFonts w:ascii="Times New Roman" w:hAnsi="Times New Roman"/>
          <w:sz w:val="24"/>
          <w:szCs w:val="24"/>
        </w:rPr>
      </w:pPr>
      <w:r w:rsidRPr="004D3ACB">
        <w:rPr>
          <w:rFonts w:ascii="Times New Roman" w:hAnsi="Times New Roman"/>
          <w:sz w:val="24"/>
          <w:szCs w:val="24"/>
        </w:rPr>
        <w:t xml:space="preserve">    Чебяхlси Чедибдеш сархибла 70 дус диркнилис хасдарибти медальти тылла ветерантала михъиртачи школала бучlантани пахруличил даршиб.  </w:t>
      </w:r>
    </w:p>
    <w:p w:rsidR="009D3666" w:rsidRPr="004D3ACB" w:rsidRDefault="009D3666" w:rsidP="00DB19BE">
      <w:pPr>
        <w:spacing w:after="0"/>
        <w:ind w:firstLine="567"/>
        <w:rPr>
          <w:rFonts w:ascii="Times New Roman" w:hAnsi="Times New Roman"/>
          <w:sz w:val="24"/>
          <w:szCs w:val="24"/>
        </w:rPr>
      </w:pPr>
      <w:r w:rsidRPr="004D3ACB">
        <w:rPr>
          <w:rFonts w:ascii="Times New Roman" w:hAnsi="Times New Roman"/>
          <w:sz w:val="24"/>
          <w:szCs w:val="24"/>
        </w:rPr>
        <w:t xml:space="preserve">  Лебилра цалабикибтала уркlби разидариб Культурала Юртла художественная самод</w:t>
      </w:r>
      <w:r>
        <w:rPr>
          <w:rFonts w:ascii="Times New Roman" w:hAnsi="Times New Roman"/>
          <w:sz w:val="24"/>
          <w:szCs w:val="24"/>
        </w:rPr>
        <w:t>еятельностьла коллективли</w:t>
      </w:r>
      <w:r w:rsidRPr="004D3ACB">
        <w:rPr>
          <w:rFonts w:ascii="Times New Roman" w:hAnsi="Times New Roman"/>
          <w:sz w:val="24"/>
          <w:szCs w:val="24"/>
        </w:rPr>
        <w:t xml:space="preserve">. Ветерантас жагати назмурти делчlун Идрисова Зумрудли, Хlясбанова Минарани, Мутаева Хадижатли. Районна Культурала Юртла  пагьмучерси далайчи Гьидаят Мяхlяммадовани далйти зайдухъахъун. </w:t>
      </w:r>
    </w:p>
    <w:p w:rsidR="009D3666" w:rsidRPr="004D3ACB" w:rsidRDefault="009D3666" w:rsidP="00DB19BE">
      <w:pPr>
        <w:spacing w:after="0"/>
        <w:ind w:firstLine="567"/>
        <w:rPr>
          <w:rFonts w:ascii="Times New Roman" w:hAnsi="Times New Roman"/>
          <w:sz w:val="24"/>
          <w:szCs w:val="24"/>
        </w:rPr>
      </w:pPr>
      <w:r w:rsidRPr="004D3ACB">
        <w:rPr>
          <w:rFonts w:ascii="Times New Roman" w:hAnsi="Times New Roman"/>
          <w:sz w:val="24"/>
          <w:szCs w:val="24"/>
        </w:rPr>
        <w:t xml:space="preserve">  Балбуцла ахирличив гъайухъун районна Культурала Юртла методист  Ибрагьим Гlялибеков. </w:t>
      </w:r>
    </w:p>
    <w:p w:rsidR="009D3666" w:rsidRPr="004D3ACB" w:rsidRDefault="009D3666" w:rsidP="00DB19BE">
      <w:pPr>
        <w:spacing w:after="0"/>
        <w:ind w:firstLine="567"/>
        <w:rPr>
          <w:rFonts w:ascii="Times New Roman" w:hAnsi="Times New Roman"/>
          <w:b/>
          <w:sz w:val="24"/>
          <w:szCs w:val="24"/>
        </w:rPr>
      </w:pPr>
      <w:r w:rsidRPr="004D3ACB">
        <w:rPr>
          <w:rFonts w:ascii="Times New Roman" w:hAnsi="Times New Roman"/>
          <w:b/>
          <w:sz w:val="24"/>
          <w:szCs w:val="24"/>
        </w:rPr>
        <w:t xml:space="preserve">  Хадижат Мутаева</w:t>
      </w:r>
      <w:r>
        <w:rPr>
          <w:rFonts w:ascii="Times New Roman" w:hAnsi="Times New Roman"/>
          <w:b/>
          <w:sz w:val="24"/>
          <w:szCs w:val="24"/>
        </w:rPr>
        <w:t>,</w:t>
      </w:r>
      <w:r w:rsidRPr="004D3ACB">
        <w:rPr>
          <w:rFonts w:ascii="Times New Roman" w:hAnsi="Times New Roman"/>
          <w:b/>
          <w:sz w:val="24"/>
          <w:szCs w:val="24"/>
        </w:rPr>
        <w:t xml:space="preserve"> </w:t>
      </w:r>
    </w:p>
    <w:p w:rsidR="009D3666" w:rsidRPr="004D3ACB" w:rsidRDefault="009D3666" w:rsidP="00DB19BE">
      <w:pPr>
        <w:spacing w:after="0"/>
        <w:ind w:firstLine="567"/>
        <w:rPr>
          <w:rFonts w:ascii="Times New Roman" w:hAnsi="Times New Roman"/>
          <w:b/>
          <w:sz w:val="24"/>
          <w:szCs w:val="24"/>
        </w:rPr>
      </w:pPr>
      <w:r w:rsidRPr="004D3ACB">
        <w:rPr>
          <w:rFonts w:ascii="Times New Roman" w:hAnsi="Times New Roman"/>
          <w:b/>
          <w:sz w:val="24"/>
          <w:szCs w:val="24"/>
        </w:rPr>
        <w:t xml:space="preserve"> Мяммаулла шила библиотекала заведующая </w:t>
      </w:r>
    </w:p>
    <w:p w:rsidR="009D3666" w:rsidRPr="004D3ACB" w:rsidRDefault="009D3666" w:rsidP="00DB19BE">
      <w:pPr>
        <w:spacing w:after="0"/>
        <w:ind w:firstLine="567"/>
        <w:rPr>
          <w:rFonts w:ascii="Times New Roman" w:hAnsi="Times New Roman"/>
          <w:b/>
          <w:sz w:val="24"/>
          <w:szCs w:val="24"/>
        </w:rPr>
      </w:pPr>
      <w:r w:rsidRPr="004D3ACB">
        <w:rPr>
          <w:rFonts w:ascii="Times New Roman" w:hAnsi="Times New Roman"/>
          <w:b/>
          <w:sz w:val="24"/>
          <w:szCs w:val="24"/>
        </w:rPr>
        <w:t xml:space="preserve">   </w:t>
      </w:r>
    </w:p>
    <w:p w:rsidR="009D3666" w:rsidRDefault="009D3666" w:rsidP="007F6E4F">
      <w:pPr>
        <w:spacing w:after="0"/>
        <w:ind w:firstLine="567"/>
        <w:rPr>
          <w:rFonts w:ascii="Times New Roman" w:hAnsi="Times New Roman"/>
          <w:b/>
          <w:sz w:val="24"/>
          <w:szCs w:val="24"/>
        </w:rPr>
      </w:pPr>
      <w:r>
        <w:rPr>
          <w:rFonts w:ascii="Times New Roman" w:hAnsi="Times New Roman"/>
          <w:b/>
          <w:sz w:val="24"/>
          <w:szCs w:val="24"/>
        </w:rPr>
        <w:t>Хъумхlертехlе</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Дявта дариб дяхъурби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Лералгу хlянсавдули,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Ардашаллира дусми</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Уркlбазир челукьули.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Дявтани гушбарибти,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Дявтани къирбарибти,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Вирхlейрар илди бейгlес</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Хlябразиб хlяб агарти.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Гlяхlти гъубзнала уми</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Хъумхlертехlе нушани,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Талихl, игъбар, даршудеш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Хибну нушаб илдани. </w:t>
      </w:r>
    </w:p>
    <w:p w:rsidR="009D3666" w:rsidRDefault="009D3666" w:rsidP="007F6E4F">
      <w:pPr>
        <w:spacing w:after="0"/>
        <w:ind w:firstLine="567"/>
        <w:rPr>
          <w:rFonts w:ascii="Times New Roman" w:hAnsi="Times New Roman"/>
          <w:sz w:val="24"/>
          <w:szCs w:val="24"/>
        </w:rPr>
      </w:pP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Берхlи ванабикlахъес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Вавни сагадикlахъес,</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Калаб нушаб даршудеш </w:t>
      </w:r>
    </w:p>
    <w:p w:rsidR="009D3666" w:rsidRDefault="009D3666" w:rsidP="007F6E4F">
      <w:pPr>
        <w:spacing w:after="0"/>
        <w:ind w:firstLine="567"/>
        <w:rPr>
          <w:rFonts w:ascii="Times New Roman" w:hAnsi="Times New Roman"/>
          <w:sz w:val="24"/>
          <w:szCs w:val="24"/>
        </w:rPr>
      </w:pPr>
      <w:r>
        <w:rPr>
          <w:rFonts w:ascii="Times New Roman" w:hAnsi="Times New Roman"/>
          <w:sz w:val="24"/>
          <w:szCs w:val="24"/>
        </w:rPr>
        <w:t xml:space="preserve">Гlялам шадли калахъес. </w:t>
      </w:r>
    </w:p>
    <w:p w:rsidR="009D3666" w:rsidRPr="00290D07" w:rsidRDefault="009D3666" w:rsidP="007F6E4F">
      <w:pPr>
        <w:spacing w:after="0"/>
        <w:ind w:firstLine="567"/>
        <w:rPr>
          <w:rFonts w:ascii="Times New Roman" w:hAnsi="Times New Roman"/>
          <w:b/>
          <w:sz w:val="24"/>
          <w:szCs w:val="24"/>
        </w:rPr>
      </w:pPr>
      <w:r>
        <w:rPr>
          <w:rFonts w:ascii="Times New Roman" w:hAnsi="Times New Roman"/>
          <w:sz w:val="24"/>
          <w:szCs w:val="24"/>
        </w:rPr>
        <w:t xml:space="preserve">                                                     </w:t>
      </w:r>
      <w:r w:rsidRPr="00290D07">
        <w:rPr>
          <w:rFonts w:ascii="Times New Roman" w:hAnsi="Times New Roman"/>
          <w:b/>
          <w:sz w:val="24"/>
          <w:szCs w:val="24"/>
        </w:rPr>
        <w:t>Муъминат Мях</w:t>
      </w:r>
      <w:r>
        <w:rPr>
          <w:rFonts w:ascii="Times New Roman" w:hAnsi="Times New Roman"/>
          <w:b/>
          <w:sz w:val="24"/>
          <w:szCs w:val="24"/>
        </w:rPr>
        <w:t>l</w:t>
      </w:r>
      <w:r w:rsidRPr="00290D07">
        <w:rPr>
          <w:rFonts w:ascii="Times New Roman" w:hAnsi="Times New Roman"/>
          <w:b/>
          <w:sz w:val="24"/>
          <w:szCs w:val="24"/>
        </w:rPr>
        <w:t xml:space="preserve">яммадова, </w:t>
      </w:r>
    </w:p>
    <w:p w:rsidR="009D3666" w:rsidRDefault="009D3666" w:rsidP="007F6E4F">
      <w:pPr>
        <w:spacing w:after="0"/>
        <w:ind w:firstLine="567"/>
        <w:rPr>
          <w:rFonts w:ascii="Times New Roman" w:hAnsi="Times New Roman"/>
          <w:b/>
          <w:sz w:val="24"/>
          <w:szCs w:val="24"/>
        </w:rPr>
      </w:pPr>
      <w:r w:rsidRPr="00290D07">
        <w:rPr>
          <w:rFonts w:ascii="Times New Roman" w:hAnsi="Times New Roman"/>
          <w:b/>
          <w:sz w:val="24"/>
          <w:szCs w:val="24"/>
        </w:rPr>
        <w:t xml:space="preserve">                        Балт</w:t>
      </w:r>
      <w:r>
        <w:rPr>
          <w:rFonts w:ascii="Times New Roman" w:hAnsi="Times New Roman"/>
          <w:b/>
          <w:sz w:val="24"/>
          <w:szCs w:val="24"/>
        </w:rPr>
        <w:t>l</w:t>
      </w:r>
      <w:r w:rsidRPr="00290D07">
        <w:rPr>
          <w:rFonts w:ascii="Times New Roman" w:hAnsi="Times New Roman"/>
          <w:b/>
          <w:sz w:val="24"/>
          <w:szCs w:val="24"/>
        </w:rPr>
        <w:t>амахьила школала дарган мезла учительница</w:t>
      </w:r>
    </w:p>
    <w:p w:rsidR="009D3666" w:rsidRPr="00290D07" w:rsidRDefault="009D3666" w:rsidP="007F6E4F">
      <w:pPr>
        <w:spacing w:after="0"/>
        <w:ind w:firstLine="567"/>
        <w:rPr>
          <w:rFonts w:ascii="Times New Roman" w:hAnsi="Times New Roman"/>
          <w:b/>
          <w:sz w:val="24"/>
          <w:szCs w:val="24"/>
        </w:rPr>
      </w:pPr>
    </w:p>
    <w:p w:rsidR="009D3666" w:rsidRPr="00E55981" w:rsidRDefault="009D3666" w:rsidP="00E55981">
      <w:pPr>
        <w:autoSpaceDE w:val="0"/>
        <w:autoSpaceDN w:val="0"/>
        <w:adjustRightInd w:val="0"/>
        <w:spacing w:after="0" w:line="278" w:lineRule="atLeast"/>
        <w:ind w:firstLine="283"/>
        <w:jc w:val="both"/>
        <w:rPr>
          <w:rFonts w:ascii="Arial" w:hAnsi="Arial" w:cs="Arial"/>
          <w:sz w:val="19"/>
          <w:szCs w:val="19"/>
        </w:rPr>
      </w:pPr>
    </w:p>
    <w:p w:rsidR="009D3666" w:rsidRDefault="009D3666" w:rsidP="00DB19BE">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 xml:space="preserve">Айдимир Каймаразов </w:t>
      </w:r>
    </w:p>
    <w:p w:rsidR="009D3666" w:rsidRDefault="009D3666" w:rsidP="00DB19BE">
      <w:pPr>
        <w:spacing w:after="0"/>
        <w:ind w:firstLine="567"/>
        <w:rPr>
          <w:rFonts w:ascii="Times New Roman" w:hAnsi="Times New Roman"/>
          <w:b/>
          <w:sz w:val="24"/>
          <w:szCs w:val="24"/>
        </w:rPr>
      </w:pPr>
      <w:r>
        <w:rPr>
          <w:rFonts w:ascii="Times New Roman" w:hAnsi="Times New Roman"/>
          <w:b/>
          <w:sz w:val="24"/>
          <w:szCs w:val="24"/>
        </w:rPr>
        <w:t xml:space="preserve">               Ишди гъубзнала някъби нуни цlацlадарра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Дигиличил айцlира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Ишди дубурлантачи,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Кlибяхlяндеш агарли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Хlербиэс биубтачи.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Хъубзарли хъучи гьеван</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Диги пухlдирутачи,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Хlярхlуба бяхъибтачи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Хlянба хlянбарибтачи.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Дила махьилан сайри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Чамасалавла Манап,</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Сайгъунти гlяхlгъубзнала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Берхъабну лебил тарап.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Дила махьилан сартан</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Сайри Гlялила Къурбан,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Бецlла кьаклаб цlа лебли,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Цlа агарли уъхlевъан.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Адала узикьарри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Бисултlанхъа Рабазан,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Илала шалати дяхl</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Наб гьаман гьаладилзан.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Вири миглакьасилан</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«Узака» Гlябдусалам,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Дергъла цlали верцlибси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Уркlи чlумал дубурлан.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Дила адала гьалмагъ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Жанмирзала Гlябдуллагь,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Ил хlурхъан багьадурли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Тlашаиб душма балагь.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Супелтар Хlябибуллагь</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Гlяхlял сайри бегlтала,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Ил ванашикан урши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Гьавкьянари гъубзнала.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Зубартицад орденти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Михъирличир ухъуси,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Сайри Пуленов Гlялим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«Даршлизи ца ухъунси».</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Гьаман-гьаман гьаниркур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Парекмахер Расулра,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Михъири чlянкlбарили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Дергълизив вяхlиб илра.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Бегlлара ункъли валас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Сугурбакан Ражабра,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Нуни икрамбирулра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Ил гъабзала гьалабра.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Сергола къалализив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Дубурлан къалагъуна,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Къаратла Мяхlяммадра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Сайри ургъан нартгъуна.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Дебш чlумаси муреган</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Наслу бяркъурси дарган,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Агаев Загьирлара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Мицlирли кавлан гьунар.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Сахават гъабза вири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Жалилхъала Запирра,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Ил балтlакан гъабзали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Кьацlли бахун чумилра.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Валас кагибси гъабза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Шалати дяхlра сайра,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Ванашикан цlала тlякь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Гlусманхъала Хlябибра.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Пешкешла гъабза вири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Хlурхъан Гlябдуллагь-Касбар,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Иличилара кавлан</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Шантазиб гlяхlла хабар.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Валас «закон» Хlяжира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Бархьдеш дяхlлизи бурул,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Фашизма бячlи гlергъи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Вацlа батахъес ургъул.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Деган чlумаси дарган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Мирзабекла Рашидхан,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Гъабзадешла, хlяяла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Сайри ил кайзурси хан.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Мяммаулан Закарья</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Ургъи Ватlан гьаннира,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Ургъи бархьдеш гьаннира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Гьанна агара илра.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«Афганистан» Мяхlяммад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Рах-магли наб цугиркур,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Набцун ахlи, шантасра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Ил гьархlели пиширхъур.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Г</w:t>
      </w:r>
      <w:r>
        <w:rPr>
          <w:rFonts w:ascii="Times New Roman" w:hAnsi="Times New Roman"/>
          <w:sz w:val="24"/>
          <w:szCs w:val="24"/>
          <w:lang w:val="en-US"/>
        </w:rPr>
        <w:t>l</w:t>
      </w:r>
      <w:r>
        <w:rPr>
          <w:rFonts w:ascii="Times New Roman" w:hAnsi="Times New Roman"/>
          <w:sz w:val="24"/>
          <w:szCs w:val="24"/>
        </w:rPr>
        <w:t>яялизив ак</w:t>
      </w:r>
      <w:r>
        <w:rPr>
          <w:rFonts w:ascii="Times New Roman" w:hAnsi="Times New Roman"/>
          <w:sz w:val="24"/>
          <w:szCs w:val="24"/>
          <w:lang w:val="en-US"/>
        </w:rPr>
        <w:t>l</w:t>
      </w:r>
      <w:r>
        <w:rPr>
          <w:rFonts w:ascii="Times New Roman" w:hAnsi="Times New Roman"/>
          <w:sz w:val="24"/>
          <w:szCs w:val="24"/>
        </w:rPr>
        <w:t xml:space="preserve">убси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Лев Гъазимях</w:t>
      </w:r>
      <w:r>
        <w:rPr>
          <w:rFonts w:ascii="Times New Roman" w:hAnsi="Times New Roman"/>
          <w:sz w:val="24"/>
          <w:szCs w:val="24"/>
          <w:lang w:val="en-US"/>
        </w:rPr>
        <w:t>l</w:t>
      </w:r>
      <w:r>
        <w:rPr>
          <w:rFonts w:ascii="Times New Roman" w:hAnsi="Times New Roman"/>
          <w:sz w:val="24"/>
          <w:szCs w:val="24"/>
        </w:rPr>
        <w:t xml:space="preserve">яммадра,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Х</w:t>
      </w:r>
      <w:r>
        <w:rPr>
          <w:rFonts w:ascii="Times New Roman" w:hAnsi="Times New Roman"/>
          <w:sz w:val="24"/>
          <w:szCs w:val="24"/>
          <w:lang w:val="en-US"/>
        </w:rPr>
        <w:t>l</w:t>
      </w:r>
      <w:r>
        <w:rPr>
          <w:rFonts w:ascii="Times New Roman" w:hAnsi="Times New Roman"/>
          <w:sz w:val="24"/>
          <w:szCs w:val="24"/>
        </w:rPr>
        <w:t>урматла ахъдешличив</w:t>
      </w:r>
    </w:p>
    <w:p w:rsidR="009D3666" w:rsidRPr="00B006F1" w:rsidRDefault="009D3666" w:rsidP="00DB19BE">
      <w:pPr>
        <w:spacing w:after="0"/>
        <w:ind w:firstLine="567"/>
        <w:rPr>
          <w:rFonts w:ascii="Times New Roman" w:hAnsi="Times New Roman"/>
          <w:sz w:val="24"/>
          <w:szCs w:val="24"/>
        </w:rPr>
      </w:pPr>
      <w:r>
        <w:rPr>
          <w:rFonts w:ascii="Times New Roman" w:hAnsi="Times New Roman"/>
          <w:sz w:val="24"/>
          <w:szCs w:val="24"/>
        </w:rPr>
        <w:t>Ганзик</w:t>
      </w:r>
      <w:r>
        <w:rPr>
          <w:rFonts w:ascii="Times New Roman" w:hAnsi="Times New Roman"/>
          <w:sz w:val="24"/>
          <w:szCs w:val="24"/>
          <w:lang w:val="en-US"/>
        </w:rPr>
        <w:t>l</w:t>
      </w:r>
      <w:r>
        <w:rPr>
          <w:rFonts w:ascii="Times New Roman" w:hAnsi="Times New Roman"/>
          <w:sz w:val="24"/>
          <w:szCs w:val="24"/>
        </w:rPr>
        <w:t>ули сай илра.</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Мургукан Гlябдулхаликь,</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Бурдекан гъабза Къапи,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Шанти-ургаб ухути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Сабри ванзалан урми.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Лев «сержант» Мяхlяммадра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Валги шила шантазив,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Пожарник Хlусен вири</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Гьар даим масхуртазив.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Гьанушибси гьарилла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Нуни някъ цlацlабарра,</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 Илди гlяхlти гъубзначил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Азихъра барх чlямбарра. </w:t>
      </w:r>
    </w:p>
    <w:p w:rsidR="009D3666" w:rsidRDefault="009D3666" w:rsidP="00DB19BE">
      <w:pPr>
        <w:spacing w:after="0"/>
        <w:ind w:firstLine="567"/>
        <w:rPr>
          <w:rFonts w:ascii="Times New Roman" w:hAnsi="Times New Roman"/>
          <w:sz w:val="24"/>
          <w:szCs w:val="24"/>
        </w:rPr>
      </w:pP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Берхъаб, даршули калаб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Гьарил гlяхlгъабзала кьам,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Илди чебяхlбирули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Къелбикlар дила кьалам.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                                                                     </w:t>
      </w:r>
      <w:r>
        <w:rPr>
          <w:rFonts w:ascii="Times New Roman" w:hAnsi="Times New Roman"/>
          <w:b/>
          <w:sz w:val="24"/>
          <w:szCs w:val="24"/>
        </w:rPr>
        <w:t>2015 д. Сергокъалала ши</w:t>
      </w:r>
      <w:r>
        <w:rPr>
          <w:rFonts w:ascii="Times New Roman" w:hAnsi="Times New Roman"/>
          <w:sz w:val="24"/>
          <w:szCs w:val="24"/>
        </w:rPr>
        <w:t xml:space="preserve"> </w:t>
      </w:r>
    </w:p>
    <w:p w:rsidR="009D3666" w:rsidRDefault="009D3666" w:rsidP="00DB19BE">
      <w:pPr>
        <w:spacing w:after="0"/>
        <w:ind w:firstLine="567"/>
        <w:rPr>
          <w:rFonts w:ascii="Times New Roman" w:hAnsi="Times New Roman"/>
          <w:sz w:val="24"/>
          <w:szCs w:val="24"/>
        </w:rPr>
      </w:pPr>
    </w:p>
    <w:p w:rsidR="009D3666" w:rsidRPr="00BA619F" w:rsidRDefault="009D3666" w:rsidP="00DB19BE">
      <w:pPr>
        <w:spacing w:after="0"/>
        <w:ind w:firstLine="567"/>
        <w:rPr>
          <w:rFonts w:ascii="Times New Roman" w:hAnsi="Times New Roman"/>
          <w:b/>
          <w:sz w:val="24"/>
          <w:szCs w:val="24"/>
        </w:rPr>
      </w:pPr>
      <w:r w:rsidRPr="003B6A53">
        <w:rPr>
          <w:rFonts w:ascii="Times New Roman" w:hAnsi="Times New Roman"/>
          <w:b/>
          <w:sz w:val="24"/>
          <w:szCs w:val="24"/>
        </w:rPr>
        <w:t xml:space="preserve">        </w:t>
      </w:r>
      <w:r>
        <w:rPr>
          <w:rFonts w:ascii="Times New Roman" w:hAnsi="Times New Roman"/>
          <w:b/>
          <w:sz w:val="24"/>
          <w:szCs w:val="24"/>
        </w:rPr>
        <w:t xml:space="preserve">                       Г</w:t>
      </w:r>
      <w:r>
        <w:rPr>
          <w:rFonts w:ascii="Times New Roman" w:hAnsi="Times New Roman"/>
          <w:b/>
          <w:sz w:val="24"/>
          <w:szCs w:val="24"/>
          <w:lang w:val="en-US"/>
        </w:rPr>
        <w:t>l</w:t>
      </w:r>
      <w:r>
        <w:rPr>
          <w:rFonts w:ascii="Times New Roman" w:hAnsi="Times New Roman"/>
          <w:b/>
          <w:sz w:val="24"/>
          <w:szCs w:val="24"/>
        </w:rPr>
        <w:t>яймакан рурси</w:t>
      </w:r>
    </w:p>
    <w:p w:rsidR="009D3666" w:rsidRPr="003B6A53" w:rsidRDefault="009D3666" w:rsidP="00DB19BE">
      <w:pPr>
        <w:spacing w:after="0"/>
        <w:ind w:firstLine="567"/>
        <w:rPr>
          <w:rFonts w:ascii="Times New Roman" w:hAnsi="Times New Roman"/>
          <w:sz w:val="24"/>
          <w:szCs w:val="24"/>
        </w:rPr>
      </w:pPr>
      <w:r w:rsidRPr="003B6A53">
        <w:rPr>
          <w:rFonts w:ascii="Times New Roman" w:hAnsi="Times New Roman"/>
          <w:sz w:val="24"/>
          <w:szCs w:val="24"/>
        </w:rPr>
        <w:t xml:space="preserve">    Шилизирти хl</w:t>
      </w:r>
      <w:r>
        <w:rPr>
          <w:rFonts w:ascii="Times New Roman" w:hAnsi="Times New Roman"/>
          <w:sz w:val="24"/>
          <w:szCs w:val="24"/>
        </w:rPr>
        <w:t xml:space="preserve">ябрала </w:t>
      </w:r>
      <w:r w:rsidRPr="003B6A53">
        <w:rPr>
          <w:rFonts w:ascii="Times New Roman" w:hAnsi="Times New Roman"/>
          <w:sz w:val="24"/>
          <w:szCs w:val="24"/>
        </w:rPr>
        <w:t>ургаб тlашли саби цl</w:t>
      </w:r>
      <w:r>
        <w:rPr>
          <w:rFonts w:ascii="Times New Roman" w:hAnsi="Times New Roman"/>
          <w:sz w:val="24"/>
          <w:szCs w:val="24"/>
        </w:rPr>
        <w:t>елда</w:t>
      </w:r>
      <w:r w:rsidRPr="003B6A53">
        <w:rPr>
          <w:rFonts w:ascii="Times New Roman" w:hAnsi="Times New Roman"/>
          <w:sz w:val="24"/>
          <w:szCs w:val="24"/>
        </w:rPr>
        <w:t>, сунезирра жагьси, жагаси, халати хl</w:t>
      </w:r>
      <w:r>
        <w:rPr>
          <w:rFonts w:ascii="Times New Roman" w:hAnsi="Times New Roman"/>
          <w:sz w:val="24"/>
          <w:szCs w:val="24"/>
        </w:rPr>
        <w:t>улбачил</w:t>
      </w:r>
      <w:r w:rsidRPr="003B6A53">
        <w:rPr>
          <w:rFonts w:ascii="Times New Roman" w:hAnsi="Times New Roman"/>
          <w:sz w:val="24"/>
          <w:szCs w:val="24"/>
        </w:rPr>
        <w:t>, цlудара гъезла регl рурси нушачи хlеррикlуси. Ил цlелдализиб ишгъуна белкl чебаэс вирар: «Ханум Гl</w:t>
      </w:r>
      <w:r>
        <w:rPr>
          <w:rFonts w:ascii="Times New Roman" w:hAnsi="Times New Roman"/>
          <w:sz w:val="24"/>
          <w:szCs w:val="24"/>
        </w:rPr>
        <w:t xml:space="preserve">ялиева, 1923-1945» </w:t>
      </w:r>
      <w:r w:rsidRPr="003B6A53">
        <w:rPr>
          <w:rFonts w:ascii="Times New Roman" w:hAnsi="Times New Roman"/>
          <w:sz w:val="24"/>
          <w:szCs w:val="24"/>
        </w:rPr>
        <w:t>Илис Чевяхl</w:t>
      </w:r>
      <w:r>
        <w:rPr>
          <w:rFonts w:ascii="Times New Roman" w:hAnsi="Times New Roman"/>
          <w:sz w:val="24"/>
          <w:szCs w:val="24"/>
        </w:rPr>
        <w:t xml:space="preserve">си Аллагьли </w:t>
      </w:r>
      <w:r w:rsidRPr="003B6A53">
        <w:rPr>
          <w:rFonts w:ascii="Times New Roman" w:hAnsi="Times New Roman"/>
          <w:sz w:val="24"/>
          <w:szCs w:val="24"/>
        </w:rPr>
        <w:t xml:space="preserve">22 дусла гlямру дуилри кьадардарибти. </w:t>
      </w:r>
    </w:p>
    <w:p w:rsidR="009D3666" w:rsidRDefault="009D3666" w:rsidP="00DB19BE">
      <w:pPr>
        <w:spacing w:after="0"/>
        <w:ind w:firstLine="567"/>
        <w:rPr>
          <w:rFonts w:ascii="Times New Roman" w:hAnsi="Times New Roman"/>
          <w:sz w:val="24"/>
          <w:szCs w:val="24"/>
        </w:rPr>
      </w:pPr>
      <w:r w:rsidRPr="003B6A53">
        <w:rPr>
          <w:rFonts w:ascii="Times New Roman" w:hAnsi="Times New Roman"/>
          <w:sz w:val="24"/>
          <w:szCs w:val="24"/>
        </w:rPr>
        <w:t xml:space="preserve">   Ханум Гlялиева Гlяймаумахьила шилизир хъубзар дудешла хъалибарглизир акlубси сарри. Шилизибси школа таманбарибхlели, ил Сергокъалализибси педучилищелизи ручl</w:t>
      </w:r>
      <w:r>
        <w:rPr>
          <w:rFonts w:ascii="Times New Roman" w:hAnsi="Times New Roman"/>
          <w:sz w:val="24"/>
          <w:szCs w:val="24"/>
        </w:rPr>
        <w:t>ес карерхур</w:t>
      </w:r>
      <w:r w:rsidRPr="003B6A53">
        <w:rPr>
          <w:rFonts w:ascii="Times New Roman" w:hAnsi="Times New Roman"/>
          <w:sz w:val="24"/>
          <w:szCs w:val="24"/>
        </w:rPr>
        <w:t xml:space="preserve"> ва гlяхти кьиматуначил ил таманбариб. Ханум сари акlубси шилизир учительницали рузулри. Хапли бакlибси дургъбала хабарли Ханумла лерилра гlямрула хьулани тlашаиб. Шилизибти цархlилти жагьилтиван Ханумла кlелра узира Чебяхlси Ватlанна дургъбази арбякьунтири. Ца камси замана арбякьунхlели </w:t>
      </w:r>
      <w:r>
        <w:rPr>
          <w:rFonts w:ascii="Times New Roman" w:hAnsi="Times New Roman"/>
          <w:sz w:val="24"/>
          <w:szCs w:val="24"/>
        </w:rPr>
        <w:t xml:space="preserve">Ханумли сари душмайчил рургъес </w:t>
      </w:r>
      <w:r w:rsidRPr="003B6A53">
        <w:rPr>
          <w:rFonts w:ascii="Times New Roman" w:hAnsi="Times New Roman"/>
          <w:sz w:val="24"/>
          <w:szCs w:val="24"/>
        </w:rPr>
        <w:t xml:space="preserve">рукьес дигниличила бегlтази буриб. Дудеш кьабуликиб, нешлис </w:t>
      </w:r>
      <w:r>
        <w:rPr>
          <w:rFonts w:ascii="Times New Roman" w:hAnsi="Times New Roman"/>
          <w:sz w:val="24"/>
          <w:szCs w:val="24"/>
        </w:rPr>
        <w:t xml:space="preserve">биалли рурси дургъбази рархьес </w:t>
      </w:r>
      <w:r w:rsidRPr="003B6A53">
        <w:rPr>
          <w:rFonts w:ascii="Times New Roman" w:hAnsi="Times New Roman"/>
          <w:sz w:val="24"/>
          <w:szCs w:val="24"/>
        </w:rPr>
        <w:t>хlейгули ахъиб. Севан хlейгалра илини хlулбазир нургъбачил рурси дургъбази гьуниратур. Ханумли сунела бекlличибад чебасили нешлизи кlана бедиб. Сари мицlирли лерай ил кlана мяхlкамбарахъес тиладибариб.</w:t>
      </w:r>
      <w:r>
        <w:rPr>
          <w:rFonts w:ascii="Times New Roman" w:hAnsi="Times New Roman"/>
          <w:sz w:val="24"/>
          <w:szCs w:val="24"/>
        </w:rPr>
        <w:t xml:space="preserve"> </w:t>
      </w:r>
      <w:r w:rsidRPr="003B6A53">
        <w:rPr>
          <w:rFonts w:ascii="Times New Roman" w:hAnsi="Times New Roman"/>
          <w:sz w:val="24"/>
          <w:szCs w:val="24"/>
        </w:rPr>
        <w:t>Ханум саригъунти районнизибад урегал гьатlи р</w:t>
      </w:r>
      <w:r>
        <w:rPr>
          <w:rFonts w:ascii="Times New Roman" w:hAnsi="Times New Roman"/>
          <w:sz w:val="24"/>
          <w:szCs w:val="24"/>
        </w:rPr>
        <w:t xml:space="preserve">урсиличил дургъбази аррякьун. </w:t>
      </w:r>
      <w:r w:rsidRPr="003B6A53">
        <w:rPr>
          <w:rFonts w:ascii="Times New Roman" w:hAnsi="Times New Roman"/>
          <w:sz w:val="24"/>
          <w:szCs w:val="24"/>
        </w:rPr>
        <w:t>Итхlели нешлизи бедибси кlана</w:t>
      </w:r>
      <w:r>
        <w:rPr>
          <w:rFonts w:ascii="Times New Roman" w:hAnsi="Times New Roman"/>
          <w:sz w:val="24"/>
          <w:szCs w:val="24"/>
        </w:rPr>
        <w:t xml:space="preserve">личила гьанбушибсири </w:t>
      </w:r>
      <w:r w:rsidRPr="003B6A53">
        <w:rPr>
          <w:rFonts w:ascii="Times New Roman" w:hAnsi="Times New Roman"/>
          <w:sz w:val="24"/>
          <w:szCs w:val="24"/>
        </w:rPr>
        <w:t>сунела «Цlудара кlана» бикl</w:t>
      </w:r>
      <w:r>
        <w:rPr>
          <w:rFonts w:ascii="Times New Roman" w:hAnsi="Times New Roman"/>
          <w:sz w:val="24"/>
          <w:szCs w:val="24"/>
        </w:rPr>
        <w:t xml:space="preserve">уси хабарлизиб </w:t>
      </w:r>
      <w:r w:rsidRPr="003B6A53">
        <w:rPr>
          <w:rFonts w:ascii="Times New Roman" w:hAnsi="Times New Roman"/>
          <w:sz w:val="24"/>
          <w:szCs w:val="24"/>
        </w:rPr>
        <w:t xml:space="preserve">Умуряхlил Шапиеванира. </w:t>
      </w:r>
    </w:p>
    <w:p w:rsidR="009D3666" w:rsidRPr="003B6A53" w:rsidRDefault="009D3666" w:rsidP="00DB19BE">
      <w:pPr>
        <w:spacing w:after="0"/>
        <w:ind w:firstLine="567"/>
        <w:rPr>
          <w:rFonts w:ascii="Times New Roman" w:hAnsi="Times New Roman"/>
          <w:sz w:val="24"/>
          <w:szCs w:val="24"/>
        </w:rPr>
      </w:pPr>
      <w:r w:rsidRPr="008D3075">
        <w:rPr>
          <w:rFonts w:ascii="Times New Roman" w:hAnsi="Times New Roman"/>
          <w:noProof/>
          <w:sz w:val="24"/>
          <w:szCs w:val="24"/>
          <w:lang w:eastAsia="ru-RU"/>
        </w:rPr>
        <w:pict>
          <v:shape id="Рисунок 32" o:spid="_x0000_i1042" type="#_x0000_t75" style="width:128.25pt;height:183.75pt;visibility:visible">
            <v:imagedata r:id="rId23" o:title=""/>
          </v:shape>
        </w:pict>
      </w:r>
    </w:p>
    <w:p w:rsidR="009D3666" w:rsidRPr="003B6A53" w:rsidRDefault="009D3666" w:rsidP="00DB19BE">
      <w:pPr>
        <w:spacing w:after="0"/>
        <w:ind w:firstLine="567"/>
        <w:rPr>
          <w:rFonts w:ascii="Times New Roman" w:hAnsi="Times New Roman"/>
          <w:sz w:val="24"/>
          <w:szCs w:val="24"/>
        </w:rPr>
      </w:pPr>
      <w:r w:rsidRPr="003B6A53">
        <w:rPr>
          <w:rFonts w:ascii="Times New Roman" w:hAnsi="Times New Roman"/>
          <w:sz w:val="24"/>
          <w:szCs w:val="24"/>
        </w:rPr>
        <w:t xml:space="preserve">   Сунела бархкья рурсбачил Ханум Грозный шагьарлизибси  гьавала цlакьанаши къаршиси оборонала частьлизи кьадарриуб. Педучилищела студентка рирухlелил  Ханумли къяйкбикlутала абзаназир мурталра бутlакьяндеш дирутири. Ил жагали къяйкрикlесра бали. Ханум ручlухlели ва дургъбазирхlели сунени бирусиличи чекаризурси, жавабкардеш дихуси рири. Кьанниван сунела дявила гьалмагъ Сапият Мяхlяммадовани гьанбуршули рири: </w:t>
      </w:r>
    </w:p>
    <w:p w:rsidR="009D3666" w:rsidRPr="003B6A53" w:rsidRDefault="009D3666" w:rsidP="00DB19BE">
      <w:pPr>
        <w:spacing w:after="0"/>
        <w:ind w:firstLine="567"/>
        <w:rPr>
          <w:rFonts w:ascii="Times New Roman" w:hAnsi="Times New Roman"/>
          <w:sz w:val="24"/>
          <w:szCs w:val="24"/>
        </w:rPr>
      </w:pPr>
      <w:r w:rsidRPr="003B6A53">
        <w:rPr>
          <w:rFonts w:ascii="Times New Roman" w:hAnsi="Times New Roman"/>
          <w:sz w:val="24"/>
          <w:szCs w:val="24"/>
        </w:rPr>
        <w:t xml:space="preserve"> - Ханум дебали яхlла, бамсри хlедалуси солдат рири. Ил сунела бархкья рурсбас мурталра кумекларири. Ханумли  лебтайчилра ункъли къяйкрикlес бали, амма иличи сегъуналра пахру хlебири илала. </w:t>
      </w:r>
    </w:p>
    <w:p w:rsidR="009D3666" w:rsidRPr="003B6A53" w:rsidRDefault="009D3666" w:rsidP="00DB19BE">
      <w:pPr>
        <w:spacing w:after="0"/>
        <w:ind w:firstLine="567"/>
        <w:rPr>
          <w:rFonts w:ascii="Times New Roman" w:hAnsi="Times New Roman"/>
          <w:sz w:val="24"/>
          <w:szCs w:val="24"/>
        </w:rPr>
      </w:pPr>
      <w:r w:rsidRPr="003B6A53">
        <w:rPr>
          <w:rFonts w:ascii="Times New Roman" w:hAnsi="Times New Roman"/>
          <w:sz w:val="24"/>
          <w:szCs w:val="24"/>
        </w:rPr>
        <w:t xml:space="preserve">   Ханум бархбас гlеббурцуси хlянчизарлира рузули калунсири. 1942</w:t>
      </w:r>
      <w:r>
        <w:rPr>
          <w:rFonts w:ascii="Times New Roman" w:hAnsi="Times New Roman"/>
          <w:sz w:val="24"/>
          <w:szCs w:val="24"/>
        </w:rPr>
        <w:t>-ибил дусла апрельличирад 1945-</w:t>
      </w:r>
      <w:r w:rsidRPr="003B6A53">
        <w:rPr>
          <w:rFonts w:ascii="Times New Roman" w:hAnsi="Times New Roman"/>
          <w:sz w:val="24"/>
          <w:szCs w:val="24"/>
        </w:rPr>
        <w:t>ибил дусла майличи  бикайчи Ханумли дахъал дургъбала дукьби ганздариб телефонна кабельличил някъбазиб. Лебилра дявила гьуни ахъиб ил диштl</w:t>
      </w:r>
      <w:r>
        <w:rPr>
          <w:rFonts w:ascii="Times New Roman" w:hAnsi="Times New Roman"/>
          <w:sz w:val="24"/>
          <w:szCs w:val="24"/>
        </w:rPr>
        <w:t>ати чарх-</w:t>
      </w:r>
      <w:r w:rsidRPr="003B6A53">
        <w:rPr>
          <w:rFonts w:ascii="Times New Roman" w:hAnsi="Times New Roman"/>
          <w:sz w:val="24"/>
          <w:szCs w:val="24"/>
        </w:rPr>
        <w:t>бекl</w:t>
      </w:r>
      <w:r>
        <w:rPr>
          <w:rFonts w:ascii="Times New Roman" w:hAnsi="Times New Roman"/>
          <w:sz w:val="24"/>
          <w:szCs w:val="24"/>
        </w:rPr>
        <w:t>ла</w:t>
      </w:r>
      <w:r w:rsidRPr="003B6A53">
        <w:rPr>
          <w:rFonts w:ascii="Times New Roman" w:hAnsi="Times New Roman"/>
          <w:sz w:val="24"/>
          <w:szCs w:val="24"/>
        </w:rPr>
        <w:t>, чlумати хl</w:t>
      </w:r>
      <w:r>
        <w:rPr>
          <w:rFonts w:ascii="Times New Roman" w:hAnsi="Times New Roman"/>
          <w:sz w:val="24"/>
          <w:szCs w:val="24"/>
        </w:rPr>
        <w:t>ял-</w:t>
      </w:r>
      <w:r w:rsidRPr="003B6A53">
        <w:rPr>
          <w:rFonts w:ascii="Times New Roman" w:hAnsi="Times New Roman"/>
          <w:sz w:val="24"/>
          <w:szCs w:val="24"/>
        </w:rPr>
        <w:t xml:space="preserve">тlабигlятла рурсили. </w:t>
      </w:r>
    </w:p>
    <w:p w:rsidR="009D3666" w:rsidRPr="003B6A53" w:rsidRDefault="009D3666" w:rsidP="00DB19BE">
      <w:pPr>
        <w:spacing w:after="0"/>
        <w:ind w:firstLine="567"/>
        <w:rPr>
          <w:rFonts w:ascii="Times New Roman" w:hAnsi="Times New Roman"/>
          <w:sz w:val="24"/>
          <w:szCs w:val="24"/>
        </w:rPr>
      </w:pPr>
      <w:r w:rsidRPr="003B6A53">
        <w:rPr>
          <w:rFonts w:ascii="Times New Roman" w:hAnsi="Times New Roman"/>
          <w:sz w:val="24"/>
          <w:szCs w:val="24"/>
        </w:rPr>
        <w:t xml:space="preserve">   Дургъбазирад ил мицlирли ч</w:t>
      </w:r>
      <w:r>
        <w:rPr>
          <w:rFonts w:ascii="Times New Roman" w:hAnsi="Times New Roman"/>
          <w:sz w:val="24"/>
          <w:szCs w:val="24"/>
        </w:rPr>
        <w:t>аррухъун. Сепайда</w:t>
      </w:r>
      <w:r w:rsidRPr="003B6A53">
        <w:rPr>
          <w:rFonts w:ascii="Times New Roman" w:hAnsi="Times New Roman"/>
          <w:sz w:val="24"/>
          <w:szCs w:val="24"/>
        </w:rPr>
        <w:t>, Ханумли лебилра сунела арадеш дявила майдайчиб батур. Дургъбазирад чаррухъи вецlал бархlи дикибхlейс ил хургьри дяргlнила изайзирад ребкl</w:t>
      </w:r>
      <w:r>
        <w:rPr>
          <w:rFonts w:ascii="Times New Roman" w:hAnsi="Times New Roman"/>
          <w:sz w:val="24"/>
          <w:szCs w:val="24"/>
        </w:rPr>
        <w:t>иб</w:t>
      </w:r>
      <w:r w:rsidRPr="003B6A53">
        <w:rPr>
          <w:rFonts w:ascii="Times New Roman" w:hAnsi="Times New Roman"/>
          <w:sz w:val="24"/>
          <w:szCs w:val="24"/>
        </w:rPr>
        <w:t xml:space="preserve">. Лебилра шила шанти хумарбарибтири илала бебкlали. </w:t>
      </w:r>
    </w:p>
    <w:p w:rsidR="009D3666" w:rsidRPr="003B6A53" w:rsidRDefault="009D3666" w:rsidP="00DB19BE">
      <w:pPr>
        <w:spacing w:after="0"/>
        <w:ind w:firstLine="567"/>
        <w:rPr>
          <w:rFonts w:ascii="Times New Roman" w:hAnsi="Times New Roman"/>
          <w:sz w:val="24"/>
          <w:szCs w:val="24"/>
        </w:rPr>
      </w:pPr>
      <w:r w:rsidRPr="003B6A53">
        <w:rPr>
          <w:rFonts w:ascii="Times New Roman" w:hAnsi="Times New Roman"/>
          <w:sz w:val="24"/>
          <w:szCs w:val="24"/>
        </w:rPr>
        <w:t xml:space="preserve">  Ца камси заманала бухlнаб илала бегlтачи посылка бакlибсири Ханумла наградабачил ва илала документуначил. Рурсила бебкlали хlяйранбарибти бегlтала  илдазиб бикьес ахъри аги. Илкьяйдали илдачи чинилра пикри бяхlчихlеиб ва деткахъахъиб. Ханум геройла у агарли калун.Амма нушала шантас ил муртлисалра геройли калунси сари. Герой хl</w:t>
      </w:r>
      <w:r>
        <w:rPr>
          <w:rFonts w:ascii="Times New Roman" w:hAnsi="Times New Roman"/>
          <w:sz w:val="24"/>
          <w:szCs w:val="24"/>
        </w:rPr>
        <w:t xml:space="preserve">ейрару </w:t>
      </w:r>
      <w:r w:rsidRPr="003B6A53">
        <w:rPr>
          <w:rFonts w:ascii="Times New Roman" w:hAnsi="Times New Roman"/>
          <w:sz w:val="24"/>
          <w:szCs w:val="24"/>
        </w:rPr>
        <w:t>18 дус риубси рурси сари гlяхl</w:t>
      </w:r>
      <w:r>
        <w:rPr>
          <w:rFonts w:ascii="Times New Roman" w:hAnsi="Times New Roman"/>
          <w:sz w:val="24"/>
          <w:szCs w:val="24"/>
        </w:rPr>
        <w:t xml:space="preserve">улали, лерира </w:t>
      </w:r>
      <w:r w:rsidRPr="003B6A53">
        <w:rPr>
          <w:rFonts w:ascii="Times New Roman" w:hAnsi="Times New Roman"/>
          <w:sz w:val="24"/>
          <w:szCs w:val="24"/>
        </w:rPr>
        <w:t xml:space="preserve">сунела пикруми ва хьулани датурли Ватlан багьандан рургъес аррякьунси. </w:t>
      </w:r>
    </w:p>
    <w:p w:rsidR="009D3666" w:rsidRPr="003B6A53" w:rsidRDefault="009D3666" w:rsidP="00DB19BE">
      <w:pPr>
        <w:spacing w:after="0"/>
        <w:ind w:firstLine="567"/>
        <w:rPr>
          <w:rFonts w:ascii="Times New Roman" w:hAnsi="Times New Roman"/>
          <w:sz w:val="24"/>
          <w:szCs w:val="24"/>
        </w:rPr>
      </w:pPr>
      <w:r w:rsidRPr="003B6A53">
        <w:rPr>
          <w:rFonts w:ascii="Times New Roman" w:hAnsi="Times New Roman"/>
          <w:sz w:val="24"/>
          <w:szCs w:val="24"/>
        </w:rPr>
        <w:t xml:space="preserve">  Ханумла хlябличир гьаман вавнала халуби чедаэс вирар. Илди школала пионертани ва шилизиби адамтани дих</w:t>
      </w:r>
      <w:r>
        <w:rPr>
          <w:rFonts w:ascii="Times New Roman" w:hAnsi="Times New Roman"/>
          <w:sz w:val="24"/>
          <w:szCs w:val="24"/>
        </w:rPr>
        <w:t xml:space="preserve">у. Илкьяйдали Ханум Гlялиевала </w:t>
      </w:r>
      <w:r w:rsidRPr="003B6A53">
        <w:rPr>
          <w:rFonts w:ascii="Times New Roman" w:hAnsi="Times New Roman"/>
          <w:sz w:val="24"/>
          <w:szCs w:val="24"/>
        </w:rPr>
        <w:t xml:space="preserve">у бихули саби Гlяймаумахьила школала пионертала  дружинали. Ханумгъунти, чула гlямру Ватlан багьандан заядарибти рурсби ва гlяхlгъубзни нушани хъумартес асухlебирар. Илдани </w:t>
      </w:r>
      <w:r>
        <w:rPr>
          <w:rFonts w:ascii="Times New Roman" w:hAnsi="Times New Roman"/>
          <w:sz w:val="24"/>
          <w:szCs w:val="24"/>
        </w:rPr>
        <w:t>сари нушаб ишбархlилизир разити</w:t>
      </w:r>
      <w:r w:rsidRPr="003B6A53">
        <w:rPr>
          <w:rFonts w:ascii="Times New Roman" w:hAnsi="Times New Roman"/>
          <w:sz w:val="24"/>
          <w:szCs w:val="24"/>
        </w:rPr>
        <w:t xml:space="preserve">, дургъби агарти гlямру  гибти. </w:t>
      </w:r>
    </w:p>
    <w:p w:rsidR="009D3666" w:rsidRPr="003B6A53" w:rsidRDefault="009D3666" w:rsidP="00DB19BE">
      <w:pPr>
        <w:spacing w:after="0"/>
        <w:ind w:firstLine="567"/>
        <w:rPr>
          <w:rFonts w:ascii="Times New Roman" w:hAnsi="Times New Roman"/>
          <w:b/>
          <w:sz w:val="24"/>
          <w:szCs w:val="24"/>
        </w:rPr>
      </w:pPr>
      <w:r>
        <w:rPr>
          <w:rFonts w:ascii="Times New Roman" w:hAnsi="Times New Roman"/>
          <w:b/>
          <w:sz w:val="24"/>
          <w:szCs w:val="24"/>
        </w:rPr>
        <w:t xml:space="preserve">Школала архиблизирад материал дучибси </w:t>
      </w:r>
      <w:r w:rsidRPr="003B6A53">
        <w:rPr>
          <w:rFonts w:ascii="Times New Roman" w:hAnsi="Times New Roman"/>
          <w:b/>
          <w:sz w:val="24"/>
          <w:szCs w:val="24"/>
        </w:rPr>
        <w:t>Нурият Хlямидова</w:t>
      </w:r>
    </w:p>
    <w:p w:rsidR="009D3666" w:rsidRPr="003B6A53" w:rsidRDefault="009D3666" w:rsidP="00DB19BE">
      <w:pPr>
        <w:spacing w:after="0"/>
        <w:ind w:firstLine="567"/>
        <w:rPr>
          <w:rFonts w:ascii="Times New Roman" w:hAnsi="Times New Roman"/>
          <w:b/>
          <w:sz w:val="24"/>
          <w:szCs w:val="24"/>
        </w:rPr>
      </w:pPr>
      <w:r w:rsidRPr="003B6A53">
        <w:rPr>
          <w:rFonts w:ascii="Times New Roman" w:hAnsi="Times New Roman"/>
          <w:b/>
          <w:sz w:val="24"/>
          <w:szCs w:val="24"/>
        </w:rPr>
        <w:t>Гlяймаумахьила школала старшая вожатая</w:t>
      </w:r>
    </w:p>
    <w:p w:rsidR="009D3666" w:rsidRPr="003B6A53" w:rsidRDefault="009D3666" w:rsidP="00DB19BE">
      <w:pPr>
        <w:spacing w:after="0"/>
        <w:ind w:firstLine="567"/>
        <w:rPr>
          <w:rFonts w:ascii="Times New Roman" w:hAnsi="Times New Roman"/>
          <w:b/>
          <w:sz w:val="24"/>
          <w:szCs w:val="24"/>
        </w:rPr>
      </w:pPr>
      <w:r>
        <w:rPr>
          <w:rFonts w:ascii="Times New Roman" w:hAnsi="Times New Roman"/>
          <w:b/>
          <w:sz w:val="24"/>
          <w:szCs w:val="24"/>
        </w:rPr>
        <w:t xml:space="preserve">Суратлизир: Ханум </w:t>
      </w:r>
      <w:r w:rsidRPr="003B6A53">
        <w:rPr>
          <w:rFonts w:ascii="Times New Roman" w:hAnsi="Times New Roman"/>
          <w:b/>
          <w:sz w:val="24"/>
          <w:szCs w:val="24"/>
        </w:rPr>
        <w:t>Гlялиева</w:t>
      </w:r>
    </w:p>
    <w:p w:rsidR="009D3666" w:rsidRDefault="009D3666" w:rsidP="00DB19BE">
      <w:pPr>
        <w:spacing w:after="0"/>
        <w:ind w:firstLine="567"/>
        <w:rPr>
          <w:rFonts w:ascii="Times New Roman" w:hAnsi="Times New Roman"/>
          <w:b/>
          <w:sz w:val="24"/>
          <w:szCs w:val="24"/>
        </w:rPr>
      </w:pPr>
    </w:p>
    <w:p w:rsidR="009D3666" w:rsidRDefault="009D3666" w:rsidP="00DB19BE">
      <w:pPr>
        <w:spacing w:after="0"/>
        <w:ind w:firstLine="567"/>
        <w:rPr>
          <w:rFonts w:ascii="Times New Roman" w:hAnsi="Times New Roman"/>
          <w:b/>
          <w:sz w:val="24"/>
          <w:szCs w:val="24"/>
        </w:rPr>
      </w:pPr>
      <w:r>
        <w:rPr>
          <w:rFonts w:ascii="Times New Roman" w:hAnsi="Times New Roman"/>
          <w:b/>
          <w:sz w:val="24"/>
          <w:szCs w:val="24"/>
        </w:rPr>
        <w:t>Даимси ламиван…</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Иш суратлизив хlушани чейуси Мусаев Мяхlяммад Мусаевич 1906 ибил дуслизив Хlурхъила шилизив акlубли сай. Ил хlялалти бегlтани айкьур. Ил багьандан ил гlямрулизив хlялалсили кара калун. Сунела гlямрула бегlлара гlяхlтигъунти дусми педагогли узули ва Ватlан азадбатахъес фашизмаличи къаршили ургъули деркlиб. РСФСР-ла багьудила отличникла, ДАССР-ла урибси учительла умачи лайикьикиб.</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 </w:t>
      </w:r>
      <w:r w:rsidRPr="008D3075">
        <w:rPr>
          <w:rFonts w:ascii="Times New Roman" w:hAnsi="Times New Roman"/>
          <w:noProof/>
          <w:sz w:val="24"/>
          <w:szCs w:val="24"/>
          <w:lang w:eastAsia="ru-RU"/>
        </w:rPr>
        <w:pict>
          <v:shape id="Рисунок 33" o:spid="_x0000_i1043" type="#_x0000_t75" style="width:132.75pt;height:147pt;visibility:visible">
            <v:imagedata r:id="rId24" o:title=""/>
          </v:shape>
        </w:pic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Мяхlяммад Мусаев дергълизив хlяйна вяхъиб. Ватlа дергъла цаибил даражала орденничил ва «Гъабзадеш багьандан» медальличил наградитьварибси сай. </w:t>
      </w:r>
    </w:p>
    <w:p w:rsidR="009D3666" w:rsidRDefault="009D3666" w:rsidP="00DB19BE">
      <w:pPr>
        <w:spacing w:after="0"/>
        <w:ind w:firstLine="567"/>
        <w:rPr>
          <w:rFonts w:ascii="Times New Roman" w:hAnsi="Times New Roman"/>
          <w:sz w:val="24"/>
          <w:szCs w:val="24"/>
        </w:rPr>
      </w:pPr>
      <w:r>
        <w:rPr>
          <w:rFonts w:ascii="Times New Roman" w:hAnsi="Times New Roman"/>
          <w:sz w:val="24"/>
          <w:szCs w:val="24"/>
        </w:rPr>
        <w:t xml:space="preserve">Мяхlяммадлис литературадебали дигахъи. Илини назмурти, хабурти лукlи. Илала «Иш дунъяла дукьбачив» бикlуси гlяхlси жузра дурабухъун. Мяхlяммадгъунти гъубзни даимси ламиван уркlбазиб кавлути саби. </w:t>
      </w:r>
    </w:p>
    <w:p w:rsidR="009D3666" w:rsidRPr="00FB2B4F" w:rsidRDefault="009D3666" w:rsidP="00DB19BE">
      <w:pPr>
        <w:spacing w:after="0"/>
        <w:ind w:firstLine="567"/>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Д.Даудов</w:t>
      </w:r>
    </w:p>
    <w:p w:rsidR="009D3666" w:rsidRPr="004B505A" w:rsidRDefault="009D3666" w:rsidP="004B505A">
      <w:pPr>
        <w:spacing w:after="0"/>
        <w:ind w:firstLine="567"/>
        <w:rPr>
          <w:rFonts w:ascii="Times New Roman" w:hAnsi="Times New Roman"/>
          <w:sz w:val="24"/>
          <w:szCs w:val="24"/>
        </w:rPr>
      </w:pPr>
    </w:p>
    <w:sectPr w:rsidR="009D3666" w:rsidRPr="004B505A" w:rsidSect="0089748E">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B505A"/>
    <w:rsid w:val="00021455"/>
    <w:rsid w:val="00083207"/>
    <w:rsid w:val="001121EF"/>
    <w:rsid w:val="00175EEE"/>
    <w:rsid w:val="00290D07"/>
    <w:rsid w:val="003B6A53"/>
    <w:rsid w:val="00424C3B"/>
    <w:rsid w:val="004B505A"/>
    <w:rsid w:val="004D3ACB"/>
    <w:rsid w:val="004D4CC5"/>
    <w:rsid w:val="004D593C"/>
    <w:rsid w:val="00582AAA"/>
    <w:rsid w:val="005B10E8"/>
    <w:rsid w:val="006004F0"/>
    <w:rsid w:val="00605990"/>
    <w:rsid w:val="00640225"/>
    <w:rsid w:val="00794659"/>
    <w:rsid w:val="007F6E4F"/>
    <w:rsid w:val="0089748E"/>
    <w:rsid w:val="008D3075"/>
    <w:rsid w:val="00971D73"/>
    <w:rsid w:val="009721C6"/>
    <w:rsid w:val="009D3666"/>
    <w:rsid w:val="00A64104"/>
    <w:rsid w:val="00A80245"/>
    <w:rsid w:val="00AB6B60"/>
    <w:rsid w:val="00B006F1"/>
    <w:rsid w:val="00B5312B"/>
    <w:rsid w:val="00BA619F"/>
    <w:rsid w:val="00C35003"/>
    <w:rsid w:val="00CC54E8"/>
    <w:rsid w:val="00D31543"/>
    <w:rsid w:val="00DB19BE"/>
    <w:rsid w:val="00DF67D8"/>
    <w:rsid w:val="00E55981"/>
    <w:rsid w:val="00F948B3"/>
    <w:rsid w:val="00FB2B4F"/>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5981"/>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E5598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E5598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29</TotalTime>
  <Pages>26</Pages>
  <Words>7265</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red</dc:creator>
  <cp:keywords/>
  <dc:description/>
  <cp:lastModifiedBy>User</cp:lastModifiedBy>
  <cp:revision>6</cp:revision>
  <dcterms:created xsi:type="dcterms:W3CDTF">2015-05-15T07:59:00Z</dcterms:created>
  <dcterms:modified xsi:type="dcterms:W3CDTF">2015-06-03T07:22:00Z</dcterms:modified>
</cp:coreProperties>
</file>