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421" w:rsidRPr="00473792" w:rsidRDefault="00C61421" w:rsidP="00222F9E">
      <w:pPr>
        <w:spacing w:after="0"/>
        <w:ind w:firstLine="567"/>
        <w:rPr>
          <w:rFonts w:ascii="Times New Roman" w:hAnsi="Times New Roman"/>
          <w:b/>
          <w:sz w:val="24"/>
          <w:szCs w:val="24"/>
        </w:rPr>
      </w:pPr>
      <w:r w:rsidRPr="00473792">
        <w:rPr>
          <w:rFonts w:ascii="Times New Roman" w:hAnsi="Times New Roman"/>
          <w:b/>
          <w:sz w:val="24"/>
          <w:szCs w:val="24"/>
        </w:rPr>
        <w:t xml:space="preserve">                                           Пионертала бархl</w:t>
      </w:r>
      <w:r>
        <w:rPr>
          <w:rFonts w:ascii="Times New Roman" w:hAnsi="Times New Roman"/>
          <w:b/>
          <w:sz w:val="24"/>
          <w:szCs w:val="24"/>
        </w:rPr>
        <w:t>илис хасбарибси</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 xml:space="preserve">Камси гьалабван </w:t>
      </w:r>
      <w:r w:rsidRPr="00473792">
        <w:rPr>
          <w:rFonts w:ascii="Times New Roman" w:hAnsi="Times New Roman"/>
          <w:sz w:val="24"/>
          <w:szCs w:val="24"/>
        </w:rPr>
        <w:t>нушала районна парклизиб дурхlнала жамигlятласи организация 94 дус биънилис хасбарибси балбуц дураберкlиб. Ил балбуцличи цалабикиб цахlнабси багьудила районна урга даражала школабала вожатыйти, никlа пионерти ва илдала бегlти.</w:t>
      </w:r>
    </w:p>
    <w:p w:rsidR="00C61421" w:rsidRDefault="00C61421" w:rsidP="00222F9E">
      <w:pPr>
        <w:spacing w:after="0"/>
        <w:ind w:firstLine="567"/>
        <w:rPr>
          <w:rFonts w:ascii="Times New Roman" w:hAnsi="Times New Roman"/>
          <w:sz w:val="24"/>
          <w:szCs w:val="24"/>
        </w:rPr>
      </w:pPr>
      <w:r w:rsidRPr="008F5F80">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34pt;height:131.25pt;visibility:visible">
            <v:imagedata r:id="rId4" o:title=""/>
          </v:shape>
        </w:pict>
      </w:r>
    </w:p>
    <w:p w:rsidR="00C61421" w:rsidRDefault="00C61421" w:rsidP="00222F9E">
      <w:pPr>
        <w:spacing w:after="0"/>
        <w:ind w:firstLine="567"/>
        <w:rPr>
          <w:rFonts w:ascii="Times New Roman" w:hAnsi="Times New Roman"/>
          <w:sz w:val="24"/>
          <w:szCs w:val="24"/>
        </w:rPr>
      </w:pPr>
      <w:r w:rsidRPr="00473792">
        <w:rPr>
          <w:rFonts w:ascii="Times New Roman" w:hAnsi="Times New Roman"/>
          <w:sz w:val="24"/>
          <w:szCs w:val="24"/>
        </w:rPr>
        <w:t xml:space="preserve"> Балбуц бехlбихьиб ва бузахъи районна дурхlнала парламентла председатель П.Хlяжиевани. Илини рапорт белчlун ва дурхlнала  жамигlятласи «Юный сергокалинец» организацияла председатель У.Хlяжиевази гъай бедиб. У.Хlяжиева бакlибтачи саламтачил дугьаризур, сунела ва сунечил барх бузутала шайзибад илди пионертала бархlиличил мубаракбариб. Цалабикибтази къантl-къантlли дурхlнала жамигlятласи организация акlниличила буриб ва никlа пионертас гьаннала гlергъира чедибдешуни далгун. Илала гlергъи, школабала пионертанира саламтала гъай дуриб ва чи сабил пионерти цалабикибтази аргъахъиб.</w:t>
      </w:r>
    </w:p>
    <w:p w:rsidR="00C61421" w:rsidRPr="00473792" w:rsidRDefault="00C61421" w:rsidP="00222F9E">
      <w:pPr>
        <w:spacing w:after="0"/>
        <w:ind w:firstLine="567"/>
        <w:rPr>
          <w:rFonts w:ascii="Times New Roman" w:hAnsi="Times New Roman"/>
          <w:sz w:val="24"/>
          <w:szCs w:val="24"/>
        </w:rPr>
      </w:pPr>
      <w:r w:rsidRPr="008F5F80">
        <w:rPr>
          <w:rFonts w:ascii="Times New Roman" w:hAnsi="Times New Roman"/>
          <w:noProof/>
          <w:sz w:val="24"/>
          <w:szCs w:val="24"/>
          <w:lang w:eastAsia="ru-RU"/>
        </w:rPr>
        <w:pict>
          <v:shape id="Рисунок 2" o:spid="_x0000_i1026" type="#_x0000_t75" style="width:233.25pt;height:173.25pt;visibility:visible">
            <v:imagedata r:id="rId5" o:title=""/>
          </v:shape>
        </w:pict>
      </w:r>
    </w:p>
    <w:p w:rsidR="00C61421" w:rsidRPr="00473792" w:rsidRDefault="00C61421" w:rsidP="00222F9E">
      <w:pPr>
        <w:spacing w:after="0"/>
        <w:ind w:firstLine="567"/>
        <w:rPr>
          <w:rFonts w:ascii="Times New Roman" w:hAnsi="Times New Roman"/>
          <w:sz w:val="24"/>
          <w:szCs w:val="24"/>
        </w:rPr>
      </w:pPr>
      <w:r w:rsidRPr="00473792">
        <w:rPr>
          <w:rFonts w:ascii="Times New Roman" w:hAnsi="Times New Roman"/>
          <w:sz w:val="24"/>
          <w:szCs w:val="24"/>
        </w:rPr>
        <w:t>Илкьяйдали цалабикибти пионертала бархlиличил мубаракбирули илаб гъайбухъун: Коммунистическая партияла районна комитетла секретарь Набигулла Халадаевич, районна Администрациялизибси жагьилти ургаб дурабуркlуси хlянчила шайчибси отделла бекl специалист И.Мажидов ва районна багьудила хlянчизартала профкомла председатель Наида Шамилевна.</w:t>
      </w:r>
    </w:p>
    <w:p w:rsidR="00C61421" w:rsidRPr="00473792" w:rsidRDefault="00C61421" w:rsidP="00222F9E">
      <w:pPr>
        <w:spacing w:after="0"/>
        <w:ind w:firstLine="567"/>
        <w:rPr>
          <w:rFonts w:ascii="Times New Roman" w:hAnsi="Times New Roman"/>
          <w:sz w:val="24"/>
          <w:szCs w:val="24"/>
        </w:rPr>
      </w:pPr>
      <w:r w:rsidRPr="00473792">
        <w:rPr>
          <w:rFonts w:ascii="Times New Roman" w:hAnsi="Times New Roman"/>
          <w:sz w:val="24"/>
          <w:szCs w:val="24"/>
        </w:rPr>
        <w:t xml:space="preserve">Чула хlянчилизиб декlарбухъунти школабала вожатыйти районна Коммунистичекая партияла шайзибад грамотабачил шабагъатлабариб. Балбуц таманбариб дурхlнала сакlубти делхъличил, далуйтачил. Илар районна культурала ва бамсриахънила Центрла далайчибанира жагати далуйти делчlун. </w:t>
      </w:r>
    </w:p>
    <w:p w:rsidR="00C61421" w:rsidRPr="00473792" w:rsidRDefault="00C61421" w:rsidP="00222F9E">
      <w:pPr>
        <w:spacing w:after="0"/>
        <w:ind w:firstLine="567"/>
        <w:rPr>
          <w:rFonts w:ascii="Times New Roman" w:hAnsi="Times New Roman"/>
          <w:b/>
          <w:sz w:val="24"/>
          <w:szCs w:val="24"/>
        </w:rPr>
      </w:pPr>
      <w:r w:rsidRPr="00473792">
        <w:rPr>
          <w:rFonts w:ascii="Times New Roman" w:hAnsi="Times New Roman"/>
          <w:sz w:val="24"/>
          <w:szCs w:val="24"/>
        </w:rPr>
        <w:t xml:space="preserve">                                                             </w:t>
      </w:r>
      <w:r>
        <w:rPr>
          <w:rFonts w:ascii="Times New Roman" w:hAnsi="Times New Roman"/>
          <w:b/>
          <w:sz w:val="24"/>
          <w:szCs w:val="24"/>
        </w:rPr>
        <w:t>Б.Зугьумова</w:t>
      </w:r>
    </w:p>
    <w:p w:rsidR="00C61421" w:rsidRDefault="00C61421" w:rsidP="00222F9E">
      <w:pPr>
        <w:spacing w:after="0"/>
        <w:ind w:firstLine="567"/>
        <w:rPr>
          <w:rFonts w:ascii="Times New Roman" w:hAnsi="Times New Roman"/>
          <w:b/>
          <w:sz w:val="24"/>
          <w:szCs w:val="24"/>
        </w:rPr>
      </w:pPr>
      <w:r w:rsidRPr="00473792">
        <w:rPr>
          <w:rFonts w:ascii="Times New Roman" w:hAnsi="Times New Roman"/>
          <w:b/>
          <w:sz w:val="24"/>
          <w:szCs w:val="24"/>
        </w:rPr>
        <w:t xml:space="preserve">                                 </w:t>
      </w:r>
      <w:bookmarkStart w:id="0" w:name="_GoBack"/>
      <w:bookmarkEnd w:id="0"/>
      <w:r w:rsidRPr="00473792">
        <w:rPr>
          <w:rFonts w:ascii="Times New Roman" w:hAnsi="Times New Roman"/>
          <w:b/>
          <w:sz w:val="24"/>
          <w:szCs w:val="24"/>
        </w:rPr>
        <w:t>Суратлизиб:</w:t>
      </w:r>
      <w:r>
        <w:rPr>
          <w:rFonts w:ascii="Times New Roman" w:hAnsi="Times New Roman"/>
          <w:b/>
          <w:sz w:val="24"/>
          <w:szCs w:val="24"/>
        </w:rPr>
        <w:t>пионертала барх</w:t>
      </w:r>
      <w:r>
        <w:rPr>
          <w:rFonts w:ascii="Times New Roman" w:hAnsi="Times New Roman"/>
          <w:b/>
          <w:sz w:val="24"/>
          <w:szCs w:val="24"/>
          <w:lang w:val="en-US"/>
        </w:rPr>
        <w:t>l</w:t>
      </w:r>
      <w:r>
        <w:rPr>
          <w:rFonts w:ascii="Times New Roman" w:hAnsi="Times New Roman"/>
          <w:b/>
          <w:sz w:val="24"/>
          <w:szCs w:val="24"/>
        </w:rPr>
        <w:t>илис хасбарибси балбуц</w:t>
      </w:r>
      <w:r w:rsidRPr="00473792">
        <w:rPr>
          <w:rFonts w:ascii="Times New Roman" w:hAnsi="Times New Roman"/>
          <w:b/>
          <w:sz w:val="24"/>
          <w:szCs w:val="24"/>
        </w:rPr>
        <w:t xml:space="preserve"> </w:t>
      </w:r>
    </w:p>
    <w:p w:rsidR="00C61421" w:rsidRDefault="00C61421" w:rsidP="00222F9E">
      <w:pPr>
        <w:spacing w:after="0"/>
        <w:ind w:firstLine="567"/>
        <w:rPr>
          <w:rFonts w:ascii="Times New Roman" w:hAnsi="Times New Roman"/>
          <w:b/>
          <w:sz w:val="24"/>
          <w:szCs w:val="24"/>
        </w:rPr>
      </w:pPr>
    </w:p>
    <w:p w:rsidR="00C61421" w:rsidRDefault="00C61421" w:rsidP="00222F9E">
      <w:pPr>
        <w:spacing w:after="0"/>
        <w:ind w:firstLine="567"/>
        <w:rPr>
          <w:rFonts w:ascii="Times New Roman" w:hAnsi="Times New Roman"/>
          <w:b/>
          <w:sz w:val="24"/>
          <w:szCs w:val="24"/>
        </w:rPr>
      </w:pPr>
      <w:r>
        <w:rPr>
          <w:rFonts w:ascii="Times New Roman" w:hAnsi="Times New Roman"/>
          <w:b/>
          <w:sz w:val="24"/>
          <w:szCs w:val="24"/>
        </w:rPr>
        <w:t>Дурхlядешла 11 дус шалгlердухъун</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 xml:space="preserve">Школабазиб гlядат саби цабехl бучlантас разили гьунибиъни, цабехlти шадлихъла аги-хlяйзиб гlямрула саби бегlси бягlуси гьуйчи гьуниббалтни. Майла 25-личирра районна лерилра школабазир зайдухъун выпускникунас бегlла гlергъити зянкъ. Гlергъити зянкълис хасбарибси халаси шадлихъласи балбуц бетерхур Сергокъалала С.Гlябдуллаевла уличилси лицейлизиб. Школала азбарлизи къугъали бегlбиубли бучlанти, бучlантала бегlти, саби выпускникуни цалабикиб. Азбар жагати вавнала авлахъличи мешулири. Цалабикибти цали-ца байрамличил мубаракбирулри. </w:t>
      </w:r>
    </w:p>
    <w:p w:rsidR="00C61421" w:rsidRDefault="00C61421" w:rsidP="00222F9E">
      <w:pPr>
        <w:spacing w:after="0"/>
        <w:ind w:firstLine="567"/>
        <w:rPr>
          <w:rFonts w:ascii="Times New Roman" w:hAnsi="Times New Roman"/>
          <w:sz w:val="24"/>
          <w:szCs w:val="24"/>
        </w:rPr>
      </w:pPr>
      <w:r w:rsidRPr="008F5F80">
        <w:rPr>
          <w:rFonts w:ascii="Times New Roman" w:hAnsi="Times New Roman"/>
          <w:noProof/>
          <w:sz w:val="24"/>
          <w:szCs w:val="24"/>
          <w:lang w:eastAsia="ru-RU"/>
        </w:rPr>
        <w:pict>
          <v:shape id="Рисунок 3" o:spid="_x0000_i1027" type="#_x0000_t75" style="width:225.75pt;height:150.75pt;visibility:visible">
            <v:imagedata r:id="rId6" o:title=""/>
          </v:shape>
        </w:pic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Шадлихъла линейка абхьиб ва бузахъи школала организатор И.М-С.</w:t>
      </w:r>
      <w:r w:rsidRPr="00E53BBA">
        <w:rPr>
          <w:rFonts w:ascii="Times New Roman" w:hAnsi="Times New Roman"/>
          <w:sz w:val="24"/>
          <w:szCs w:val="24"/>
        </w:rPr>
        <w:t xml:space="preserve"> </w:t>
      </w:r>
      <w:r>
        <w:rPr>
          <w:rFonts w:ascii="Times New Roman" w:hAnsi="Times New Roman"/>
          <w:sz w:val="24"/>
          <w:szCs w:val="24"/>
        </w:rPr>
        <w:t>Гlябдуряхlимо</w:t>
      </w:r>
      <w:r w:rsidRPr="00E53BBA">
        <w:rPr>
          <w:rFonts w:ascii="Times New Roman" w:hAnsi="Times New Roman"/>
          <w:sz w:val="24"/>
          <w:szCs w:val="24"/>
        </w:rPr>
        <w:t>-</w:t>
      </w:r>
      <w:r>
        <w:rPr>
          <w:rFonts w:ascii="Times New Roman" w:hAnsi="Times New Roman"/>
          <w:sz w:val="24"/>
          <w:szCs w:val="24"/>
        </w:rPr>
        <w:t>вани.</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 Ишбархlи нуша цаладикилра школала выпускникуни гьуниббатес. Нушани илдас дахъал гlяхlдешуни дулгехlе, чус гьарбизуни диубли дигниличила бурехlе, - буриб илини.</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Цалабикибтала гьалав гъайухъун лицейла директор И.Р.Мяхlяммадов.</w:t>
      </w:r>
    </w:p>
    <w:p w:rsidR="00C61421" w:rsidRDefault="00C61421" w:rsidP="00222F9E">
      <w:pPr>
        <w:spacing w:after="0"/>
        <w:ind w:firstLine="567"/>
        <w:rPr>
          <w:rFonts w:ascii="Times New Roman" w:hAnsi="Times New Roman"/>
          <w:sz w:val="24"/>
          <w:szCs w:val="24"/>
        </w:rPr>
      </w:pPr>
      <w:r w:rsidRPr="008F5F80">
        <w:rPr>
          <w:rFonts w:ascii="Times New Roman" w:hAnsi="Times New Roman"/>
          <w:noProof/>
          <w:sz w:val="24"/>
          <w:szCs w:val="24"/>
          <w:lang w:eastAsia="ru-RU"/>
        </w:rPr>
        <w:pict>
          <v:shape id="Рисунок 4" o:spid="_x0000_i1028" type="#_x0000_t75" style="width:236.25pt;height:157.5pt;visibility:visible">
            <v:imagedata r:id="rId7" o:title=""/>
          </v:shape>
        </w:pic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 Ишбархlилати зянкъ 11-ибти классунала бучlантас хаслира декlарти сари. Илдани выпускникунази саби школализибад аркьниличила, пикриагарти школала гlямрулизибад саби декlарбиркниличила балахъу. Илкьяйдали выпускникунази балахъу чула саби бегlти гlямру дехlдирхьниличилара. Хlушачи тянишли ахlенти гьундури хlерли сари. Хlушаб гьарбизуни диаб. Амма хlуша дучlуси школа, дучlахъули калунти учительти хъуммарти</w:t>
      </w:r>
      <w:r w:rsidRPr="00E53BBA">
        <w:rPr>
          <w:rFonts w:ascii="Times New Roman" w:hAnsi="Times New Roman"/>
          <w:sz w:val="24"/>
          <w:szCs w:val="24"/>
        </w:rPr>
        <w:t>-</w:t>
      </w:r>
      <w:r>
        <w:rPr>
          <w:rFonts w:ascii="Times New Roman" w:hAnsi="Times New Roman"/>
          <w:sz w:val="24"/>
          <w:szCs w:val="24"/>
        </w:rPr>
        <w:t xml:space="preserve">дая. Нушани биалли хlушала сархибдешуначи пахру бирехlе. </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Илини илкьяйдали иш белчlудила дуслизир лицейли диахъубти сархибдешуначилара буриб. Дуриб илкьяйдали школала пахрули бетаурти бучlантала умира. Илдигъунтазибад</w:t>
      </w:r>
      <w:r w:rsidRPr="00E53BBA">
        <w:rPr>
          <w:rFonts w:ascii="Times New Roman" w:hAnsi="Times New Roman"/>
          <w:sz w:val="24"/>
          <w:szCs w:val="24"/>
        </w:rPr>
        <w:t>-</w:t>
      </w:r>
      <w:r>
        <w:rPr>
          <w:rFonts w:ascii="Times New Roman" w:hAnsi="Times New Roman"/>
          <w:sz w:val="24"/>
          <w:szCs w:val="24"/>
        </w:rPr>
        <w:t>ли сабри: Гулжанат Гlябдуряхlманова, Патlимат Бяхlяндова, Аминат Хlяжигlялиева, Па</w:t>
      </w:r>
      <w:r w:rsidRPr="00E53BBA">
        <w:rPr>
          <w:rFonts w:ascii="Times New Roman" w:hAnsi="Times New Roman"/>
          <w:sz w:val="24"/>
          <w:szCs w:val="24"/>
        </w:rPr>
        <w:t>-</w:t>
      </w:r>
      <w:r>
        <w:rPr>
          <w:rFonts w:ascii="Times New Roman" w:hAnsi="Times New Roman"/>
          <w:sz w:val="24"/>
          <w:szCs w:val="24"/>
        </w:rPr>
        <w:t>тlимат Бяхlяндова, Аминат Мяхlяммадова, Аминат Гlябдусаламова, Заира Гlяликьадиева, Ислам Исмягlилов, Жамиля Гlямарова, Сягlида Мяхlяммадова, Ханум Закарьяева, Залина Гlямарова, Муслим Хlяжиев, Ислам Бяхlяндов, Сакинат Бяхlяндова, Рабият Хlусейнова, Тlагьир Шейхбяхlяндов, Марина Хlусейнова. Лебилра выпускникунас талихl ва гьарбизуни диубли дигниличила буриб.</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Байрамличиб гъайбухъун: лицейла директорла белчlудила ва бяркъла шайчивси заместитель Хl.Гl. Хlямидовра.</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Байрамра байрам ахlен гlяхlли агарси. Илабра лебри бахъал гlяхlли. Илдала шайзивад гъайухъун районна Бекlла заместитель Б.Гl.Мажидов. Илини сунела ва районна Бекlла шайзибад выпускникуни мубаракбариб, арадеш, талихl, гьарбизуни далгун.</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 Нушала район багьудичебти адамтачибли машгьурси саби. Дигулра хlушара илдигъунтачи мешудикили, гlямрулизир гlяхlти мерани дуцили, - викlи ил сунела гъайлизив.</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 xml:space="preserve">Цаибти учительницаби бучlантас кlиибти нешанили бирар. Выпускникунала цаибти учительницаби М.Казбековна, Б.Гlябдусаламовна, А.Мяхlяммадовна илаб гъайбухъунхlели, уркlилизи атlести дугьби дурибхlели, чучи бегl гьалаб бакlибти биштlатала бухъя-зегъа гьандушибхlели уркlи кlантlибакlиб. Илдигъунти уркlби изути бирар цаибти учительницаби. </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Дахъал насихlятуни дурули илаб илкьяйдали гъайбухъун классунала руководительницаби Р.Сулайбановна, Р.Мяхlяммадовна, К.Хlяжиевна.</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 Шалгlердухъун дурхlядешла 11 дус. Диуб разидешунира, пашмандешунира. Хlушазир нушани диубцад жагати хасиятуни адикьурра. Гьанна хlушани гlямрулизиб бархьси гьуни баргес гlягlнили саби, - бикlи илди.</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Учительтас баркалла балахъули гъайбухъунти саби выпускникунира ца гlяхlил децlлабиубтигъунтири гъайлизи биса гъудурдиубли.</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 xml:space="preserve">Чула дурхlнас багьудлуми ва бяркъ дедлугули, вайра гlяхlра дарх дуртlули, 11 дус чула дурхlначил бузути учительтас баркалла балахъули илаб бегlтала шайзибад гъайбухъун С.Чl.Ибрагьимова ва Гl.Идрисова. </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 xml:space="preserve">Зайдухъун гlергъити зянкъ, чунира выпускникунази школа таманбарниличила балахъути. Гlямрула гьуни бягlусили биаб лебтасалра, амма хъуммартидая школала гlямрула 11 дус. </w:t>
      </w:r>
    </w:p>
    <w:p w:rsidR="00C61421" w:rsidRPr="00BA38D4" w:rsidRDefault="00C61421" w:rsidP="00222F9E">
      <w:pPr>
        <w:spacing w:after="0"/>
        <w:ind w:firstLine="567"/>
        <w:rPr>
          <w:rFonts w:ascii="Times New Roman" w:hAnsi="Times New Roman"/>
          <w:b/>
          <w:sz w:val="24"/>
          <w:szCs w:val="24"/>
        </w:rPr>
      </w:pPr>
      <w:r w:rsidRPr="00BA38D4">
        <w:rPr>
          <w:rFonts w:ascii="Times New Roman" w:hAnsi="Times New Roman"/>
          <w:b/>
          <w:sz w:val="24"/>
          <w:szCs w:val="24"/>
        </w:rPr>
        <w:t>З.Бях</w:t>
      </w:r>
      <w:r>
        <w:rPr>
          <w:rFonts w:ascii="Times New Roman" w:hAnsi="Times New Roman"/>
          <w:b/>
          <w:sz w:val="24"/>
          <w:szCs w:val="24"/>
        </w:rPr>
        <w:t>l</w:t>
      </w:r>
      <w:r w:rsidRPr="00BA38D4">
        <w:rPr>
          <w:rFonts w:ascii="Times New Roman" w:hAnsi="Times New Roman"/>
          <w:b/>
          <w:sz w:val="24"/>
          <w:szCs w:val="24"/>
        </w:rPr>
        <w:t>ямадова</w:t>
      </w:r>
    </w:p>
    <w:p w:rsidR="00C61421" w:rsidRPr="00BA38D4" w:rsidRDefault="00C61421" w:rsidP="00222F9E">
      <w:pPr>
        <w:spacing w:after="0"/>
        <w:ind w:firstLine="567"/>
        <w:rPr>
          <w:rFonts w:ascii="Times New Roman" w:hAnsi="Times New Roman"/>
          <w:b/>
          <w:sz w:val="24"/>
          <w:szCs w:val="24"/>
        </w:rPr>
      </w:pPr>
      <w:r w:rsidRPr="00BA38D4">
        <w:rPr>
          <w:rFonts w:ascii="Times New Roman" w:hAnsi="Times New Roman"/>
          <w:b/>
          <w:sz w:val="24"/>
          <w:szCs w:val="24"/>
        </w:rPr>
        <w:t>Сурат</w:t>
      </w:r>
      <w:r>
        <w:rPr>
          <w:rFonts w:ascii="Times New Roman" w:hAnsi="Times New Roman"/>
          <w:b/>
          <w:sz w:val="24"/>
          <w:szCs w:val="24"/>
        </w:rPr>
        <w:t>уна</w:t>
      </w:r>
      <w:r w:rsidRPr="00BA38D4">
        <w:rPr>
          <w:rFonts w:ascii="Times New Roman" w:hAnsi="Times New Roman"/>
          <w:b/>
          <w:sz w:val="24"/>
          <w:szCs w:val="24"/>
        </w:rPr>
        <w:t>зиб:</w:t>
      </w:r>
      <w:r>
        <w:rPr>
          <w:rFonts w:ascii="Times New Roman" w:hAnsi="Times New Roman"/>
          <w:b/>
          <w:sz w:val="24"/>
          <w:szCs w:val="24"/>
        </w:rPr>
        <w:t xml:space="preserve"> Г</w:t>
      </w:r>
      <w:r>
        <w:rPr>
          <w:rFonts w:ascii="Times New Roman" w:hAnsi="Times New Roman"/>
          <w:b/>
          <w:sz w:val="24"/>
          <w:szCs w:val="24"/>
          <w:lang w:val="en-US"/>
        </w:rPr>
        <w:t>l</w:t>
      </w:r>
      <w:r>
        <w:rPr>
          <w:rFonts w:ascii="Times New Roman" w:hAnsi="Times New Roman"/>
          <w:b/>
          <w:sz w:val="24"/>
          <w:szCs w:val="24"/>
        </w:rPr>
        <w:t xml:space="preserve">ергъити зянкъла байрамличиб </w:t>
      </w:r>
    </w:p>
    <w:p w:rsidR="00C61421" w:rsidRPr="00BA38D4" w:rsidRDefault="00C61421" w:rsidP="00222F9E">
      <w:pPr>
        <w:spacing w:after="0"/>
        <w:ind w:firstLine="567"/>
        <w:rPr>
          <w:rFonts w:ascii="Times New Roman" w:hAnsi="Times New Roman"/>
          <w:b/>
          <w:sz w:val="24"/>
          <w:szCs w:val="24"/>
        </w:rPr>
      </w:pPr>
      <w:r w:rsidRPr="00BA38D4">
        <w:rPr>
          <w:rFonts w:ascii="Times New Roman" w:hAnsi="Times New Roman"/>
          <w:b/>
          <w:sz w:val="24"/>
          <w:szCs w:val="24"/>
        </w:rPr>
        <w:t>Сурат Д-Х</w:t>
      </w:r>
      <w:r>
        <w:rPr>
          <w:rFonts w:ascii="Times New Roman" w:hAnsi="Times New Roman"/>
          <w:b/>
          <w:sz w:val="24"/>
          <w:szCs w:val="24"/>
        </w:rPr>
        <w:t>l</w:t>
      </w:r>
      <w:r w:rsidRPr="00BA38D4">
        <w:rPr>
          <w:rFonts w:ascii="Times New Roman" w:hAnsi="Times New Roman"/>
          <w:b/>
          <w:sz w:val="24"/>
          <w:szCs w:val="24"/>
        </w:rPr>
        <w:t>.Даудовла саби</w:t>
      </w:r>
    </w:p>
    <w:p w:rsidR="00C61421" w:rsidRDefault="00C61421" w:rsidP="00F054B5">
      <w:r w:rsidRPr="0003691E">
        <w:pict>
          <v:shape id="_x0000_i1029" type="#_x0000_t75" style="width:465.75pt;height:23.25pt">
            <v:imagedata r:id="rId8" o:title=""/>
          </v:shape>
        </w:pict>
      </w:r>
    </w:p>
    <w:p w:rsidR="00C61421" w:rsidRDefault="00C61421" w:rsidP="00F054B5">
      <w:pPr>
        <w:autoSpaceDE w:val="0"/>
        <w:autoSpaceDN w:val="0"/>
        <w:adjustRightInd w:val="0"/>
        <w:spacing w:line="180" w:lineRule="atLeast"/>
        <w:ind w:firstLine="283"/>
      </w:pPr>
      <w:r>
        <w:t>Одним из самых волную</w:t>
      </w:r>
      <w:r w:rsidRPr="00EC2D81">
        <w:t>щих наших граждан вопрос был и остаётся вопро</w:t>
      </w:r>
      <w:r>
        <w:t>с распределения земли под инди</w:t>
      </w:r>
      <w:r w:rsidRPr="00EC2D81">
        <w:t>видуальное жилищное с</w:t>
      </w:r>
      <w:r>
        <w:t>троительство, а также эффектив</w:t>
      </w:r>
      <w:r w:rsidRPr="00EC2D81">
        <w:t>ное использование земель сельхозназначения. Людей особенно возмущает, к</w:t>
      </w:r>
      <w:r>
        <w:t>огда имеются факты несправедли</w:t>
      </w:r>
      <w:r w:rsidRPr="00EC2D81">
        <w:t>вости при решении этого</w:t>
      </w:r>
      <w:r>
        <w:t xml:space="preserve"> вопроса, когда одним всё, дру</w:t>
      </w:r>
      <w:r w:rsidRPr="00EC2D81">
        <w:t>гим - ничего. На совеща</w:t>
      </w:r>
      <w:r>
        <w:t>ниях прошедших в апреле, мае те</w:t>
      </w:r>
      <w:r w:rsidRPr="00EC2D81">
        <w:t xml:space="preserve">кущего года Глава района </w:t>
      </w:r>
      <w:r w:rsidRPr="00EC2D81">
        <w:rPr>
          <w:b/>
          <w:bCs/>
        </w:rPr>
        <w:t>Омаров Магомед Амирович</w:t>
      </w:r>
      <w:r>
        <w:t xml:space="preserve"> поставил перед соответству</w:t>
      </w:r>
      <w:r w:rsidRPr="00EC2D81">
        <w:t>ющими службами района навести в этом в</w:t>
      </w:r>
      <w:r>
        <w:t>опросе поря</w:t>
      </w:r>
      <w:r w:rsidRPr="00EC2D81">
        <w:t xml:space="preserve">док, сделать так, чтобы </w:t>
      </w:r>
      <w:r>
        <w:t>люди почувствовали, что при при</w:t>
      </w:r>
      <w:r w:rsidRPr="00EC2D81">
        <w:t>нятии решений о выде</w:t>
      </w:r>
      <w:r>
        <w:t>лении земельных участков всё бу</w:t>
      </w:r>
      <w:r w:rsidRPr="00EC2D81">
        <w:t>дет по справедливости, пр</w:t>
      </w:r>
      <w:r>
        <w:t>озрачно, открыто, в строгом соответствии с существующи</w:t>
      </w:r>
      <w:r w:rsidRPr="00EC2D81">
        <w:t>ми законами. Теме решения земельных вопросов был посвящен "Кругл</w:t>
      </w:r>
      <w:r>
        <w:t>ый стол" прошедший в Администра</w:t>
      </w:r>
      <w:r w:rsidRPr="00EC2D81">
        <w:t xml:space="preserve">ции района. </w:t>
      </w:r>
    </w:p>
    <w:p w:rsidR="00C61421" w:rsidRPr="00EC2D81" w:rsidRDefault="00C61421" w:rsidP="00F054B5">
      <w:pPr>
        <w:autoSpaceDE w:val="0"/>
        <w:autoSpaceDN w:val="0"/>
        <w:adjustRightInd w:val="0"/>
        <w:spacing w:line="180" w:lineRule="atLeast"/>
        <w:ind w:firstLine="283"/>
      </w:pPr>
    </w:p>
    <w:p w:rsidR="00C61421" w:rsidRPr="00EC2D81" w:rsidRDefault="00C61421" w:rsidP="00F054B5">
      <w:pPr>
        <w:autoSpaceDE w:val="0"/>
        <w:autoSpaceDN w:val="0"/>
        <w:adjustRightInd w:val="0"/>
        <w:spacing w:line="180" w:lineRule="atLeast"/>
        <w:ind w:firstLine="283"/>
      </w:pPr>
      <w:r>
        <w:t>Открывая данное мероприятие зам. главы Администра</w:t>
      </w:r>
      <w:r w:rsidRPr="00EC2D81">
        <w:t xml:space="preserve">ции района </w:t>
      </w:r>
      <w:r w:rsidRPr="00EC2D81">
        <w:rPr>
          <w:b/>
          <w:bCs/>
        </w:rPr>
        <w:t xml:space="preserve">Б.А.Меджидов </w:t>
      </w:r>
      <w:r w:rsidRPr="00EC2D81">
        <w:t xml:space="preserve"> подчеркнул, что поводом для проведения "Круглого стола" стало распространяющиеся среди населения кривотолки, многочисленные обращения граждан в администрацию, случаи самовольного за</w:t>
      </w:r>
      <w:r>
        <w:t>хвата земель, необоснованные вы</w:t>
      </w:r>
      <w:r w:rsidRPr="00EC2D81">
        <w:t>деления земель ГУП им.Х. Магомедовой, гражданам не проживающим в рай</w:t>
      </w:r>
      <w:r>
        <w:t>оне и другие факты не рациональ</w:t>
      </w:r>
      <w:r w:rsidRPr="00EC2D81">
        <w:t>ного использования земель сельхозназначения.</w:t>
      </w:r>
      <w:r w:rsidRPr="00F054B5">
        <w:t xml:space="preserve"> </w:t>
      </w:r>
      <w:r>
        <w:pict>
          <v:shape id="_x0000_i1030" type="#_x0000_t75" style="width:462.75pt;height:312pt">
            <v:imagedata r:id="rId9" o:title=""/>
          </v:shape>
        </w:pict>
      </w:r>
    </w:p>
    <w:p w:rsidR="00C61421" w:rsidRPr="00EC2D81" w:rsidRDefault="00C61421" w:rsidP="00F054B5">
      <w:pPr>
        <w:autoSpaceDE w:val="0"/>
        <w:autoSpaceDN w:val="0"/>
        <w:adjustRightInd w:val="0"/>
        <w:spacing w:line="180" w:lineRule="atLeast"/>
        <w:ind w:firstLine="283"/>
      </w:pPr>
      <w:r>
        <w:t>Глава сельского поселе</w:t>
      </w:r>
      <w:r w:rsidRPr="00EC2D81">
        <w:t>н</w:t>
      </w:r>
      <w:r>
        <w:t>ия "Сельсовет Сергокалин</w:t>
      </w:r>
      <w:r w:rsidRPr="00EC2D81">
        <w:t xml:space="preserve">ский" </w:t>
      </w:r>
      <w:r w:rsidRPr="00EC2D81">
        <w:rPr>
          <w:b/>
          <w:bCs/>
        </w:rPr>
        <w:t>З.Магомедова</w:t>
      </w:r>
      <w:r>
        <w:t xml:space="preserve"> объяснила в связи с чём были отме</w:t>
      </w:r>
      <w:r w:rsidRPr="00EC2D81">
        <w:t>нены решения по выд</w:t>
      </w:r>
      <w:r>
        <w:t>елению земельных участков принятых в 2015 году. Была созда</w:t>
      </w:r>
      <w:r w:rsidRPr="00EC2D81">
        <w:t>на комиссия по проверке обоснованности при</w:t>
      </w:r>
      <w:r>
        <w:t>нятия данных решений. Эта комис</w:t>
      </w:r>
      <w:r w:rsidRPr="00EC2D81">
        <w:t>сия выявила многочисленные нарушения при принятии этих решений. По заключению комиссии 141 решение было отменено. В настоящее вр</w:t>
      </w:r>
      <w:r>
        <w:t>емя создана комиссия по распре</w:t>
      </w:r>
      <w:r w:rsidRPr="00EC2D81">
        <w:t>делению земель. Она и будет заниматься решением этого вопроса.</w:t>
      </w:r>
    </w:p>
    <w:p w:rsidR="00C61421" w:rsidRPr="00EC2D81" w:rsidRDefault="00C61421" w:rsidP="00F054B5">
      <w:pPr>
        <w:autoSpaceDE w:val="0"/>
        <w:autoSpaceDN w:val="0"/>
        <w:adjustRightInd w:val="0"/>
        <w:spacing w:line="180" w:lineRule="atLeast"/>
        <w:ind w:firstLine="283"/>
      </w:pPr>
      <w:r w:rsidRPr="00EC2D81">
        <w:t xml:space="preserve">Архитектор района </w:t>
      </w:r>
      <w:r w:rsidRPr="00EC2D81">
        <w:rPr>
          <w:b/>
          <w:bCs/>
        </w:rPr>
        <w:t>М-Э. Алхасов</w:t>
      </w:r>
      <w:r>
        <w:t xml:space="preserve"> подробнее остано</w:t>
      </w:r>
      <w:r w:rsidRPr="00EC2D81">
        <w:t xml:space="preserve">вился об </w:t>
      </w:r>
      <w:r>
        <w:t>основных нарушени</w:t>
      </w:r>
      <w:r w:rsidRPr="00EC2D81">
        <w:t>ях допущенных при приня</w:t>
      </w:r>
      <w:r>
        <w:t>тии решений по выделению земель</w:t>
      </w:r>
      <w:r w:rsidRPr="00EC2D81">
        <w:t>ных участков. До выделе</w:t>
      </w:r>
      <w:r>
        <w:t>ния земель должен быть генеральный план. Этого не было. Поэ</w:t>
      </w:r>
      <w:r w:rsidRPr="00EC2D81">
        <w:t xml:space="preserve">тому само принятое решение не имеет юридической </w:t>
      </w:r>
      <w:r>
        <w:t>силы. Земельные участки были вы</w:t>
      </w:r>
      <w:r w:rsidRPr="00EC2D81">
        <w:t>делены в лесополосе</w:t>
      </w:r>
      <w:r>
        <w:t>, у элект</w:t>
      </w:r>
      <w:r w:rsidRPr="00EC2D81">
        <w:t>ролиний, придорожных линий, что категорически запрещено. Участки выделялись без акта отвода земли, без разби</w:t>
      </w:r>
      <w:r>
        <w:t>вки. В связи с этим решения при</w:t>
      </w:r>
      <w:r w:rsidRPr="00EC2D81">
        <w:t>нятые в 2015 году отменены.</w:t>
      </w:r>
    </w:p>
    <w:p w:rsidR="00C61421" w:rsidRPr="00EC2D81" w:rsidRDefault="00C61421" w:rsidP="00F054B5">
      <w:pPr>
        <w:autoSpaceDE w:val="0"/>
        <w:autoSpaceDN w:val="0"/>
        <w:adjustRightInd w:val="0"/>
        <w:spacing w:line="180" w:lineRule="atLeast"/>
        <w:ind w:firstLine="283"/>
      </w:pPr>
      <w:r w:rsidRPr="00EC2D81">
        <w:t xml:space="preserve">Архитектор также отметил, что вопрос отвода </w:t>
      </w:r>
      <w:smartTag w:uri="urn:schemas-microsoft-com:office:smarttags" w:element="metricconverter">
        <w:smartTagPr>
          <w:attr w:name="ProductID" w:val="9 га"/>
        </w:smartTagPr>
        <w:r w:rsidRPr="00EC2D81">
          <w:t>9 га</w:t>
        </w:r>
      </w:smartTag>
      <w:r w:rsidRPr="00EC2D81">
        <w:t xml:space="preserve"> земель ГУП "Х.Магомедовой" по</w:t>
      </w:r>
      <w:r>
        <w:t>д индивидуальное жилищное стро</w:t>
      </w:r>
      <w:r w:rsidRPr="00EC2D81">
        <w:t>ительство решился. Имеется разрешения Правител</w:t>
      </w:r>
      <w:r>
        <w:t>ьства Дагестана. В своём выступлении М-Э. Алхасов разъяс</w:t>
      </w:r>
      <w:r w:rsidRPr="00EC2D81">
        <w:t>нил порядок согласования на начало строительства об</w:t>
      </w:r>
      <w:r>
        <w:t>ъекта. Для этого берётся разре</w:t>
      </w:r>
      <w:r w:rsidRPr="00EC2D81">
        <w:t>шение в отделе архитектуры Администрации района. Чтобы получить разрешение под</w:t>
      </w:r>
      <w:r>
        <w:t>аётся заявление о выдаче разре</w:t>
      </w:r>
      <w:r w:rsidRPr="00EC2D81">
        <w:t>шения. Предоставля</w:t>
      </w:r>
      <w:r>
        <w:t>ется правоустанавливающий доку</w:t>
      </w:r>
      <w:r w:rsidRPr="00EC2D81">
        <w:t>мент на земельный участок (зеленка), градостроитель</w:t>
      </w:r>
      <w:r>
        <w:t>ный план земельного участка, ма</w:t>
      </w:r>
      <w:r w:rsidRPr="00EC2D81">
        <w:t>териалы, содержащиеся в проектной документации.</w:t>
      </w:r>
    </w:p>
    <w:p w:rsidR="00C61421" w:rsidRPr="00EC2D81" w:rsidRDefault="00C61421" w:rsidP="00F054B5">
      <w:pPr>
        <w:autoSpaceDE w:val="0"/>
        <w:autoSpaceDN w:val="0"/>
        <w:adjustRightInd w:val="0"/>
        <w:spacing w:line="180" w:lineRule="atLeast"/>
        <w:ind w:firstLine="283"/>
      </w:pPr>
      <w:r w:rsidRPr="00EC2D81">
        <w:t xml:space="preserve">В </w:t>
      </w:r>
      <w:r>
        <w:t>течении восьми дней отдел даёт разрешение на строительство или выносит обос</w:t>
      </w:r>
      <w:r w:rsidRPr="00EC2D81">
        <w:t>нованный отказ.</w:t>
      </w:r>
    </w:p>
    <w:p w:rsidR="00C61421" w:rsidRPr="00EC2D81" w:rsidRDefault="00C61421" w:rsidP="00F054B5">
      <w:pPr>
        <w:autoSpaceDE w:val="0"/>
        <w:autoSpaceDN w:val="0"/>
        <w:adjustRightInd w:val="0"/>
        <w:spacing w:line="180" w:lineRule="atLeast"/>
        <w:ind w:firstLine="283"/>
      </w:pPr>
      <w:r w:rsidRPr="00EC2D81">
        <w:t>На участках выделе</w:t>
      </w:r>
      <w:r>
        <w:t>нных для озеленения нельзя стро</w:t>
      </w:r>
      <w:r w:rsidRPr="00EC2D81">
        <w:t>ить объекты, только посадить деревья или цветы и возве</w:t>
      </w:r>
      <w:r>
        <w:t>сти красивое декоративное ограж</w:t>
      </w:r>
      <w:r w:rsidRPr="00EC2D81">
        <w:t>дение. Строить на земельном участке можно лишь только то,  под чего была выделена земля. Если выделена под строительство жилого дома, нельзя строить магазин.</w:t>
      </w:r>
    </w:p>
    <w:p w:rsidR="00C61421" w:rsidRPr="00EC2D81" w:rsidRDefault="00C61421" w:rsidP="00F054B5">
      <w:pPr>
        <w:autoSpaceDE w:val="0"/>
        <w:autoSpaceDN w:val="0"/>
        <w:adjustRightInd w:val="0"/>
        <w:spacing w:line="180" w:lineRule="atLeast"/>
        <w:ind w:firstLine="283"/>
      </w:pPr>
      <w:r>
        <w:t>Ведущий специалист Ад</w:t>
      </w:r>
      <w:r w:rsidRPr="00EC2D81">
        <w:t xml:space="preserve">министрации района </w:t>
      </w:r>
      <w:r>
        <w:rPr>
          <w:b/>
          <w:bCs/>
        </w:rPr>
        <w:t>Р.Ахме</w:t>
      </w:r>
      <w:r w:rsidRPr="00EC2D81">
        <w:rPr>
          <w:b/>
          <w:bCs/>
        </w:rPr>
        <w:t>дова</w:t>
      </w:r>
      <w:r w:rsidRPr="00EC2D81">
        <w:t xml:space="preserve"> обратила внимание </w:t>
      </w:r>
      <w:r>
        <w:t>на то, что при выделение земель</w:t>
      </w:r>
      <w:r w:rsidRPr="00EC2D81">
        <w:t>ных участков будет со</w:t>
      </w:r>
      <w:r>
        <w:t>блюдаться принцип справедливости. Будут исключены фак</w:t>
      </w:r>
      <w:r w:rsidRPr="00EC2D81">
        <w:t xml:space="preserve">ты, когда одному лицу </w:t>
      </w:r>
      <w:r>
        <w:t>дважды будут выделяться земель</w:t>
      </w:r>
      <w:r w:rsidRPr="00EC2D81">
        <w:t>ные участки. Есть категория льготников, которым в п</w:t>
      </w:r>
      <w:r>
        <w:t>ервую очередь выделяются земель</w:t>
      </w:r>
      <w:r w:rsidRPr="00EC2D81">
        <w:t>ные участки. Это инвалиды, малоимущие, многодетные семьи, участ</w:t>
      </w:r>
      <w:r>
        <w:t>ники боевых дей</w:t>
      </w:r>
      <w:r w:rsidRPr="00EC2D81">
        <w:t>ствий. Для этого созда</w:t>
      </w:r>
      <w:r>
        <w:t>на комиссия куда вошли предста</w:t>
      </w:r>
      <w:r w:rsidRPr="00EC2D81">
        <w:t>витель общественной палаты, Совета старейшин, депутаты. Работа комиссии будет с</w:t>
      </w:r>
      <w:r>
        <w:t>троиться на принципах открытос</w:t>
      </w:r>
      <w:r w:rsidRPr="00EC2D81">
        <w:t>ти, прозрачности. С ра</w:t>
      </w:r>
      <w:r>
        <w:t>ботой комиссии может ознакомить</w:t>
      </w:r>
      <w:r w:rsidRPr="00EC2D81">
        <w:t>ся любой житель района.</w:t>
      </w:r>
    </w:p>
    <w:p w:rsidR="00C61421" w:rsidRPr="00EC2D81" w:rsidRDefault="00C61421" w:rsidP="00F054B5">
      <w:pPr>
        <w:autoSpaceDE w:val="0"/>
        <w:autoSpaceDN w:val="0"/>
        <w:adjustRightInd w:val="0"/>
        <w:spacing w:line="180" w:lineRule="atLeast"/>
        <w:ind w:firstLine="283"/>
      </w:pPr>
      <w:r>
        <w:t>Разъяснения по использованию земель сельхозназначения дал главный агро</w:t>
      </w:r>
      <w:r w:rsidRPr="00EC2D81">
        <w:t xml:space="preserve">ном отдела сельского хозяйства Администрации района </w:t>
      </w:r>
      <w:r>
        <w:rPr>
          <w:b/>
          <w:bCs/>
        </w:rPr>
        <w:t>Г.Хас</w:t>
      </w:r>
      <w:r w:rsidRPr="00EC2D81">
        <w:rPr>
          <w:b/>
          <w:bCs/>
        </w:rPr>
        <w:t>булатов</w:t>
      </w:r>
      <w:r>
        <w:t>. Земли находящиеся в пользовании ГУПов, на</w:t>
      </w:r>
      <w:r w:rsidRPr="00EC2D81">
        <w:t>ходятся в ведении госуд</w:t>
      </w:r>
      <w:r>
        <w:t>арства и им распоряжается Прави</w:t>
      </w:r>
      <w:r w:rsidRPr="00EC2D81">
        <w:t>тельство Республики Дагестан в лице комитета по имуществу. Другие земли на территории района являются земля</w:t>
      </w:r>
      <w:r>
        <w:t>ми сельских поселений. На сегод</w:t>
      </w:r>
      <w:r w:rsidRPr="00EC2D81">
        <w:t>няшний день в основно</w:t>
      </w:r>
      <w:r>
        <w:t>м ими пользуются СПК, хотя долж</w:t>
      </w:r>
      <w:r w:rsidRPr="00EC2D81">
        <w:t>ны получить право аренды</w:t>
      </w:r>
      <w:r>
        <w:t xml:space="preserve"> от Администрации сельских посе</w:t>
      </w:r>
      <w:r w:rsidRPr="00EC2D81">
        <w:t>лений. Самый трудный вопрос на сегодня это земли ГУП им. Х.Магомедовой. Мы сегодня пытаемся вернуть эти земли в район. Другой не мен</w:t>
      </w:r>
      <w:r>
        <w:t>ее важный вопрос - это земли используемые СПК. Они факти</w:t>
      </w:r>
      <w:r w:rsidRPr="00EC2D81">
        <w:t>чески стали собственностью нескольких семей в каж</w:t>
      </w:r>
      <w:r>
        <w:t>дом СПК Так получилось при реор</w:t>
      </w:r>
      <w:r w:rsidRPr="00EC2D81">
        <w:t>ганизации колхозов. Это не справедливо и это вызывает большое недовольство у людей. Считаю, что эти земли надо отдат</w:t>
      </w:r>
      <w:r>
        <w:t>ь под аренду всем жителям. Хозяе</w:t>
      </w:r>
      <w:r w:rsidRPr="00EC2D81">
        <w:t>вами земель являются сельские поселени. Они и должны решать этот вопрос по справедливости. Есть руководитель СПК, которые за год сами ничего не делают, отдали посторонним людям землю, на арендную плату берут себе зарплату и живут не плохо. Так не должно быть.</w:t>
      </w:r>
    </w:p>
    <w:p w:rsidR="00C61421" w:rsidRPr="00EC2D81" w:rsidRDefault="00C61421" w:rsidP="00F054B5">
      <w:pPr>
        <w:autoSpaceDE w:val="0"/>
        <w:autoSpaceDN w:val="0"/>
        <w:adjustRightInd w:val="0"/>
        <w:spacing w:line="174" w:lineRule="atLeast"/>
        <w:ind w:firstLine="283"/>
        <w:rPr>
          <w:rFonts w:ascii="Arial" w:hAnsi="Arial" w:cs="Arial"/>
          <w:sz w:val="19"/>
          <w:szCs w:val="19"/>
        </w:rPr>
      </w:pPr>
      <w:r w:rsidRPr="00EC2D81">
        <w:t xml:space="preserve">Директор МФЦ </w:t>
      </w:r>
      <w:r>
        <w:rPr>
          <w:b/>
          <w:bCs/>
        </w:rPr>
        <w:t>М.Пайзу</w:t>
      </w:r>
      <w:r w:rsidRPr="00EC2D81">
        <w:rPr>
          <w:b/>
          <w:bCs/>
        </w:rPr>
        <w:t>лаев</w:t>
      </w:r>
      <w:r>
        <w:t xml:space="preserve"> дал разъяснения по вы</w:t>
      </w:r>
      <w:r w:rsidRPr="00EC2D81">
        <w:t>даче правоустанавлива</w:t>
      </w:r>
      <w:r>
        <w:t>ющих документов на дом и земель</w:t>
      </w:r>
      <w:r w:rsidRPr="00EC2D81">
        <w:t>ный участок. Все услуги МФЦ оказывает бесплатно, кл</w:t>
      </w:r>
      <w:r>
        <w:t>иент оплачивает только госпошли</w:t>
      </w:r>
      <w:r w:rsidRPr="00EC2D81">
        <w:t>ну через терминал.</w:t>
      </w:r>
    </w:p>
    <w:p w:rsidR="00C61421" w:rsidRPr="00F054B5" w:rsidRDefault="00C61421" w:rsidP="00F054B5">
      <w:pPr>
        <w:autoSpaceDE w:val="0"/>
        <w:autoSpaceDN w:val="0"/>
        <w:adjustRightInd w:val="0"/>
        <w:jc w:val="right"/>
        <w:rPr>
          <w:b/>
          <w:bCs/>
          <w:u w:val="single"/>
        </w:rPr>
      </w:pPr>
      <w:r w:rsidRPr="00EC2D81">
        <w:rPr>
          <w:b/>
          <w:bCs/>
          <w:u w:val="single"/>
        </w:rPr>
        <w:t>Наш корр.</w:t>
      </w:r>
    </w:p>
    <w:p w:rsidR="00C61421" w:rsidRPr="00EC2D81" w:rsidRDefault="00C61421" w:rsidP="00F054B5">
      <w:pPr>
        <w:jc w:val="center"/>
        <w:rPr>
          <w:b/>
          <w:sz w:val="32"/>
          <w:szCs w:val="32"/>
        </w:rPr>
      </w:pPr>
      <w:r w:rsidRPr="00EC2D81">
        <w:rPr>
          <w:b/>
          <w:sz w:val="32"/>
          <w:szCs w:val="32"/>
        </w:rPr>
        <w:t>Голосование провели организованно</w:t>
      </w:r>
    </w:p>
    <w:p w:rsidR="00C61421" w:rsidRPr="0003691E" w:rsidRDefault="00C61421" w:rsidP="00F054B5">
      <w:pPr>
        <w:autoSpaceDE w:val="0"/>
        <w:autoSpaceDN w:val="0"/>
        <w:adjustRightInd w:val="0"/>
        <w:spacing w:line="180" w:lineRule="atLeast"/>
        <w:ind w:firstLine="283"/>
      </w:pPr>
      <w:r>
        <w:rPr>
          <w:noProof/>
          <w:lang w:eastAsia="ru-RU"/>
        </w:rPr>
        <w:pict>
          <v:shape id="_x0000_s1026" type="#_x0000_t75" style="position:absolute;left:0;text-align:left;margin-left:0;margin-top:31.25pt;width:230.25pt;height:172.5pt;z-index:-251658240" wrapcoords="-70 0 -70 21506 21600 21506 21600 0 -70 0">
            <v:imagedata r:id="rId10" o:title=""/>
            <w10:wrap type="tight"/>
          </v:shape>
        </w:pict>
      </w:r>
      <w:r>
        <w:t>Как и по всей стра</w:t>
      </w:r>
      <w:r w:rsidRPr="0003691E">
        <w:t>не, 22 мая, в н</w:t>
      </w:r>
      <w:r>
        <w:t>ашем районе прошло предварительное рейтингово</w:t>
      </w:r>
      <w:r w:rsidRPr="0003691E">
        <w:t>е голосования по определению канд</w:t>
      </w:r>
      <w:r>
        <w:t>идатов для последующего выдвиже</w:t>
      </w:r>
      <w:r w:rsidRPr="0003691E">
        <w:t>ния кандидатами в де</w:t>
      </w:r>
      <w:r>
        <w:t>путаты Государственной Думы Рос</w:t>
      </w:r>
      <w:r w:rsidRPr="0003691E">
        <w:t>сийской Федерации от Всеро</w:t>
      </w:r>
      <w:r>
        <w:t>с</w:t>
      </w:r>
      <w:r w:rsidRPr="0003691E">
        <w:t>сийской политической Партии "Единая Россия". В голо</w:t>
      </w:r>
      <w:r>
        <w:t>совании мог принять участие лю</w:t>
      </w:r>
      <w:r w:rsidRPr="0003691E">
        <w:t xml:space="preserve">бой избиратель района </w:t>
      </w:r>
      <w:r>
        <w:t>вне зависимости от принадлежнос</w:t>
      </w:r>
      <w:r w:rsidRPr="0003691E">
        <w:t>ти его к другим политическим партиям. Для прове</w:t>
      </w:r>
      <w:r>
        <w:t>дения голосования были подготов</w:t>
      </w:r>
      <w:r w:rsidRPr="0003691E">
        <w:t>лены два вида бюллетеней - по федеральному списку,</w:t>
      </w:r>
      <w:r>
        <w:t xml:space="preserve"> куда входили 22 участника пред</w:t>
      </w:r>
      <w:r w:rsidRPr="0003691E">
        <w:t>варительного голосован</w:t>
      </w:r>
      <w:r>
        <w:t>ия и по центральному одномандат</w:t>
      </w:r>
      <w:r w:rsidRPr="0003691E">
        <w:t>ному избирательному учас</w:t>
      </w:r>
      <w:r>
        <w:t>тку №11, куда было внесено 7 фа</w:t>
      </w:r>
      <w:r w:rsidRPr="0003691E">
        <w:t>милий.</w:t>
      </w:r>
    </w:p>
    <w:p w:rsidR="00C61421" w:rsidRPr="0003691E" w:rsidRDefault="00C61421" w:rsidP="00F054B5">
      <w:pPr>
        <w:autoSpaceDE w:val="0"/>
        <w:autoSpaceDN w:val="0"/>
        <w:adjustRightInd w:val="0"/>
        <w:spacing w:line="180" w:lineRule="atLeast"/>
        <w:ind w:firstLine="283"/>
      </w:pPr>
      <w:r>
        <w:t>Всего для района было вы</w:t>
      </w:r>
      <w:r w:rsidRPr="0003691E">
        <w:t>делено 3191 бюллетеней, что составляет 15% от числа всех избирателей района. Было создано 6 счётных участков на которых избиратели могли дать свои голоса за того или иного участника предвари</w:t>
      </w:r>
      <w:r>
        <w:t>тельного голосования для последующего выдвижения кандидатом в депутаты Государствен</w:t>
      </w:r>
      <w:r w:rsidRPr="0003691E">
        <w:t>ной Думы.</w:t>
      </w:r>
    </w:p>
    <w:p w:rsidR="00C61421" w:rsidRPr="0003691E" w:rsidRDefault="00C61421" w:rsidP="00F054B5">
      <w:pPr>
        <w:autoSpaceDE w:val="0"/>
        <w:autoSpaceDN w:val="0"/>
        <w:adjustRightInd w:val="0"/>
        <w:spacing w:line="180" w:lineRule="atLeast"/>
        <w:ind w:firstLine="283"/>
      </w:pPr>
      <w:r>
        <w:t>В целом процесс голосо</w:t>
      </w:r>
      <w:r w:rsidRPr="0003691E">
        <w:t>вания в районе прошёл н</w:t>
      </w:r>
      <w:r>
        <w:t>а хорошем организационном уров</w:t>
      </w:r>
      <w:r w:rsidRPr="0003691E">
        <w:t xml:space="preserve">не, в строгом соответствии с регламентом Партии по </w:t>
      </w:r>
      <w:r>
        <w:t>проведению предварительного го</w:t>
      </w:r>
      <w:r w:rsidRPr="0003691E">
        <w:t>лосования.</w:t>
      </w:r>
    </w:p>
    <w:p w:rsidR="00C61421" w:rsidRPr="0003691E" w:rsidRDefault="00C61421" w:rsidP="00F054B5">
      <w:pPr>
        <w:autoSpaceDE w:val="0"/>
        <w:autoSpaceDN w:val="0"/>
        <w:adjustRightInd w:val="0"/>
        <w:spacing w:line="180" w:lineRule="atLeast"/>
        <w:ind w:firstLine="283"/>
      </w:pPr>
      <w:r w:rsidRPr="0003691E">
        <w:t xml:space="preserve">По федеральному списку наибольшее число голосов набрал действующий депутат Государственной Думы </w:t>
      </w:r>
      <w:r>
        <w:rPr>
          <w:b/>
          <w:bCs/>
        </w:rPr>
        <w:t>Гад</w:t>
      </w:r>
      <w:r w:rsidRPr="0003691E">
        <w:rPr>
          <w:b/>
          <w:bCs/>
        </w:rPr>
        <w:t>жиев Мурад Станиславович</w:t>
      </w:r>
      <w:r>
        <w:t>. По центральному одноман</w:t>
      </w:r>
      <w:r w:rsidRPr="0003691E">
        <w:t>датному №11 избиратель</w:t>
      </w:r>
      <w:r>
        <w:t>ному округу наибольшее количест</w:t>
      </w:r>
      <w:r w:rsidRPr="0003691E">
        <w:t xml:space="preserve">во голосов набрал </w:t>
      </w:r>
      <w:r>
        <w:rPr>
          <w:b/>
          <w:bCs/>
        </w:rPr>
        <w:t>Эмиргам</w:t>
      </w:r>
      <w:r w:rsidRPr="0003691E">
        <w:rPr>
          <w:b/>
          <w:bCs/>
        </w:rPr>
        <w:t>заев Абдулгамид Гасанович</w:t>
      </w:r>
      <w:r w:rsidRPr="0003691E">
        <w:t>.</w:t>
      </w:r>
    </w:p>
    <w:p w:rsidR="00C61421" w:rsidRPr="0003691E" w:rsidRDefault="00C61421" w:rsidP="00F054B5">
      <w:pPr>
        <w:autoSpaceDE w:val="0"/>
        <w:autoSpaceDN w:val="0"/>
        <w:adjustRightInd w:val="0"/>
        <w:spacing w:line="180" w:lineRule="atLeast"/>
        <w:ind w:firstLine="283"/>
        <w:rPr>
          <w:rFonts w:ascii="Arial" w:hAnsi="Arial" w:cs="Arial"/>
          <w:sz w:val="19"/>
          <w:szCs w:val="19"/>
        </w:rPr>
      </w:pPr>
      <w:r w:rsidRPr="0003691E">
        <w:t>Организованное пров</w:t>
      </w:r>
      <w:r>
        <w:t>едение предварительного голосо</w:t>
      </w:r>
      <w:r w:rsidRPr="0003691E">
        <w:t>вания стало возможным</w:t>
      </w:r>
      <w:r>
        <w:t xml:space="preserve"> благодаря ответственному отно</w:t>
      </w:r>
      <w:r w:rsidRPr="0003691E">
        <w:t>шению к своим обязанно</w:t>
      </w:r>
      <w:r>
        <w:t>стям председателей местных счётных комиссий: Сергокалин</w:t>
      </w:r>
      <w:r w:rsidRPr="0003691E">
        <w:t xml:space="preserve">ского - </w:t>
      </w:r>
      <w:r w:rsidRPr="0003691E">
        <w:rPr>
          <w:b/>
          <w:bCs/>
        </w:rPr>
        <w:t>Ханум Исаевой</w:t>
      </w:r>
      <w:r>
        <w:t>, Ура</w:t>
      </w:r>
      <w:r w:rsidRPr="0003691E">
        <w:t xml:space="preserve">хинского - </w:t>
      </w:r>
      <w:r w:rsidRPr="0003691E">
        <w:rPr>
          <w:b/>
          <w:bCs/>
        </w:rPr>
        <w:t>Меджида Исаева</w:t>
      </w:r>
      <w:r w:rsidRPr="0003691E">
        <w:t xml:space="preserve">, Бурдекинского - </w:t>
      </w:r>
      <w:r w:rsidRPr="0003691E">
        <w:rPr>
          <w:b/>
          <w:bCs/>
        </w:rPr>
        <w:t>Магомеда Магомедова</w:t>
      </w:r>
      <w:r>
        <w:t>, Кичигамринс</w:t>
      </w:r>
      <w:r w:rsidRPr="0003691E">
        <w:t xml:space="preserve">кого - </w:t>
      </w:r>
      <w:r w:rsidRPr="0003691E">
        <w:rPr>
          <w:b/>
          <w:bCs/>
        </w:rPr>
        <w:t>Загида Загидова</w:t>
      </w:r>
      <w:r w:rsidRPr="0003691E">
        <w:t xml:space="preserve">, Мюрегинского - </w:t>
      </w:r>
      <w:r>
        <w:rPr>
          <w:b/>
          <w:bCs/>
        </w:rPr>
        <w:t>Магомед</w:t>
      </w:r>
      <w:r w:rsidRPr="0003691E">
        <w:rPr>
          <w:b/>
          <w:bCs/>
        </w:rPr>
        <w:t>а Багомедова</w:t>
      </w:r>
      <w:r>
        <w:t>, Ванашимахин</w:t>
      </w:r>
      <w:r w:rsidRPr="0003691E">
        <w:t xml:space="preserve">ского - </w:t>
      </w:r>
      <w:r w:rsidRPr="0003691E">
        <w:rPr>
          <w:b/>
          <w:bCs/>
        </w:rPr>
        <w:t>Мурада Ибрагимовича</w:t>
      </w:r>
      <w:r w:rsidRPr="0003691E">
        <w:t>, всех членов счётной комиссий</w:t>
      </w:r>
      <w:r>
        <w:t>, за что, от политсовета местно</w:t>
      </w:r>
      <w:r w:rsidRPr="0003691E">
        <w:t>го отделения Партии "Единая Россия" выражаю им всем огромную благодарность.</w:t>
      </w:r>
    </w:p>
    <w:p w:rsidR="00C61421" w:rsidRPr="0003691E" w:rsidRDefault="00C61421" w:rsidP="00F054B5">
      <w:pPr>
        <w:autoSpaceDE w:val="0"/>
        <w:autoSpaceDN w:val="0"/>
        <w:adjustRightInd w:val="0"/>
        <w:jc w:val="right"/>
        <w:rPr>
          <w:b/>
          <w:bCs/>
          <w:i/>
          <w:iCs/>
        </w:rPr>
      </w:pPr>
      <w:r w:rsidRPr="0003691E">
        <w:rPr>
          <w:b/>
          <w:bCs/>
          <w:i/>
          <w:iCs/>
        </w:rPr>
        <w:t>З.Умаров</w:t>
      </w:r>
    </w:p>
    <w:p w:rsidR="00C61421" w:rsidRPr="0003691E" w:rsidRDefault="00C61421" w:rsidP="00F054B5">
      <w:pPr>
        <w:autoSpaceDE w:val="0"/>
        <w:autoSpaceDN w:val="0"/>
        <w:adjustRightInd w:val="0"/>
        <w:spacing w:line="200" w:lineRule="atLeast"/>
        <w:jc w:val="right"/>
        <w:rPr>
          <w:b/>
          <w:bCs/>
          <w:i/>
          <w:iCs/>
          <w:sz w:val="20"/>
          <w:szCs w:val="20"/>
        </w:rPr>
      </w:pPr>
      <w:r w:rsidRPr="0003691E">
        <w:rPr>
          <w:b/>
          <w:bCs/>
          <w:i/>
          <w:iCs/>
        </w:rPr>
        <w:t>Руководитель исполкома Сергокалинского местного отделения Партии "Единая Россия".</w:t>
      </w:r>
    </w:p>
    <w:p w:rsidR="00C61421" w:rsidRDefault="00C61421" w:rsidP="00F054B5">
      <w:pPr>
        <w:jc w:val="center"/>
      </w:pPr>
      <w:r w:rsidRPr="00B60C16">
        <w:pict>
          <v:shape id="_x0000_i1031" type="#_x0000_t75" style="width:246.75pt;height:24pt">
            <v:imagedata r:id="rId11" o:title=""/>
          </v:shape>
        </w:pict>
      </w:r>
    </w:p>
    <w:p w:rsidR="00C61421" w:rsidRPr="00B60C16" w:rsidRDefault="00C61421" w:rsidP="00F054B5">
      <w:pPr>
        <w:autoSpaceDE w:val="0"/>
        <w:autoSpaceDN w:val="0"/>
        <w:adjustRightInd w:val="0"/>
        <w:spacing w:line="188" w:lineRule="atLeast"/>
        <w:ind w:firstLine="283"/>
      </w:pPr>
      <w:r>
        <w:rPr>
          <w:bCs/>
          <w:iCs/>
        </w:rPr>
        <w:t>С целью повышения инте</w:t>
      </w:r>
      <w:r w:rsidRPr="00B60C16">
        <w:rPr>
          <w:bCs/>
          <w:iCs/>
        </w:rPr>
        <w:t>реса учащихся к изучению естественно - математич</w:t>
      </w:r>
      <w:r>
        <w:rPr>
          <w:bCs/>
          <w:iCs/>
        </w:rPr>
        <w:t>еских дисциплин и выявления луч</w:t>
      </w:r>
      <w:r w:rsidRPr="00B60C16">
        <w:rPr>
          <w:bCs/>
          <w:iCs/>
        </w:rPr>
        <w:t xml:space="preserve">шего выпускника в области знания математических </w:t>
      </w:r>
      <w:r>
        <w:rPr>
          <w:bCs/>
          <w:iCs/>
        </w:rPr>
        <w:t>дисциплин в Сергокалинском рай</w:t>
      </w:r>
      <w:r w:rsidRPr="00B60C16">
        <w:rPr>
          <w:bCs/>
          <w:iCs/>
        </w:rPr>
        <w:t>оне на базе МКОУ "Лицей "2 им.Абдуллаева С.Г"  13</w:t>
      </w:r>
      <w:r>
        <w:rPr>
          <w:bCs/>
          <w:iCs/>
        </w:rPr>
        <w:t xml:space="preserve"> мая проведен конкурс по матема</w:t>
      </w:r>
      <w:r w:rsidRPr="00B60C16">
        <w:rPr>
          <w:bCs/>
          <w:iCs/>
        </w:rPr>
        <w:t>тике выпускников 11 класса "Лучший выпускник -2016".</w:t>
      </w:r>
    </w:p>
    <w:p w:rsidR="00C61421" w:rsidRDefault="00C61421" w:rsidP="00F054B5">
      <w:pPr>
        <w:autoSpaceDE w:val="0"/>
        <w:autoSpaceDN w:val="0"/>
        <w:adjustRightInd w:val="0"/>
        <w:spacing w:line="192" w:lineRule="atLeast"/>
        <w:ind w:firstLine="283"/>
        <w:rPr>
          <w:bCs/>
          <w:iCs/>
        </w:rPr>
      </w:pPr>
      <w:r w:rsidRPr="00B60C16">
        <w:rPr>
          <w:bCs/>
          <w:iCs/>
        </w:rPr>
        <w:t xml:space="preserve">В конкурсе по математике "Лучший выпускник - 2016" приняли участие 31 учащихся из 14 общеобразовательных </w:t>
      </w:r>
      <w:r>
        <w:rPr>
          <w:bCs/>
          <w:iCs/>
        </w:rPr>
        <w:t>учреждений</w:t>
      </w:r>
      <w:r w:rsidRPr="00B60C16">
        <w:rPr>
          <w:bCs/>
          <w:iCs/>
        </w:rPr>
        <w:t xml:space="preserve"> района. Всем участн</w:t>
      </w:r>
      <w:r>
        <w:rPr>
          <w:bCs/>
          <w:iCs/>
        </w:rPr>
        <w:t xml:space="preserve">икам конкурса было дано задание </w:t>
      </w:r>
      <w:r w:rsidRPr="00B60C16">
        <w:rPr>
          <w:bCs/>
          <w:iCs/>
        </w:rPr>
        <w:t>ЕГЭ.</w:t>
      </w:r>
    </w:p>
    <w:p w:rsidR="00C61421" w:rsidRPr="00B60C16" w:rsidRDefault="00C61421" w:rsidP="00F054B5">
      <w:pPr>
        <w:autoSpaceDE w:val="0"/>
        <w:autoSpaceDN w:val="0"/>
        <w:adjustRightInd w:val="0"/>
        <w:spacing w:line="192" w:lineRule="atLeast"/>
        <w:ind w:firstLine="283"/>
      </w:pPr>
      <w:r w:rsidRPr="00B60C16">
        <w:rPr>
          <w:bCs/>
          <w:iCs/>
        </w:rPr>
        <w:pict>
          <v:shape id="_x0000_i1032" type="#_x0000_t75" style="width:467.25pt;height:262.5pt">
            <v:imagedata r:id="rId12" o:title=""/>
          </v:shape>
        </w:pict>
      </w:r>
    </w:p>
    <w:p w:rsidR="00C61421" w:rsidRPr="00B60C16" w:rsidRDefault="00C61421" w:rsidP="00F054B5">
      <w:pPr>
        <w:autoSpaceDE w:val="0"/>
        <w:autoSpaceDN w:val="0"/>
        <w:adjustRightInd w:val="0"/>
        <w:spacing w:line="192" w:lineRule="atLeast"/>
        <w:ind w:firstLine="283"/>
      </w:pPr>
      <w:r w:rsidRPr="00B60C16">
        <w:rPr>
          <w:bCs/>
          <w:iCs/>
        </w:rPr>
        <w:t xml:space="preserve">Максимальный балл </w:t>
      </w:r>
      <w:r>
        <w:rPr>
          <w:bCs/>
          <w:iCs/>
        </w:rPr>
        <w:t>(64 балла) набрали два выпускни</w:t>
      </w:r>
      <w:r w:rsidRPr="00B60C16">
        <w:rPr>
          <w:bCs/>
          <w:iCs/>
        </w:rPr>
        <w:t xml:space="preserve">ка: ученик МКОУ "Лицей Мюрего" </w:t>
      </w:r>
      <w:r w:rsidRPr="00B60C16">
        <w:rPr>
          <w:iCs/>
        </w:rPr>
        <w:t>Алиев Муслим</w:t>
      </w:r>
      <w:r w:rsidRPr="00B60C16">
        <w:rPr>
          <w:bCs/>
          <w:iCs/>
        </w:rPr>
        <w:t xml:space="preserve"> и ученик МКОУ "Урахинская СОШ" </w:t>
      </w:r>
      <w:r w:rsidRPr="00B60C16">
        <w:rPr>
          <w:iCs/>
        </w:rPr>
        <w:t>Абдуллаев Абдулахад</w:t>
      </w:r>
      <w:r>
        <w:rPr>
          <w:bCs/>
          <w:iCs/>
        </w:rPr>
        <w:t>. Ученик МКОУ "Нижнемулеб</w:t>
      </w:r>
      <w:r w:rsidRPr="00B60C16">
        <w:rPr>
          <w:bCs/>
          <w:iCs/>
        </w:rPr>
        <w:t xml:space="preserve">кинская СОШ" </w:t>
      </w:r>
      <w:r w:rsidRPr="00B60C16">
        <w:rPr>
          <w:iCs/>
        </w:rPr>
        <w:t>Магомедов Магомедкамил</w:t>
      </w:r>
      <w:r w:rsidRPr="00B60C16">
        <w:rPr>
          <w:bCs/>
          <w:iCs/>
        </w:rPr>
        <w:t xml:space="preserve"> набрал 55 баллов. </w:t>
      </w:r>
    </w:p>
    <w:p w:rsidR="00C61421" w:rsidRPr="00B60C16" w:rsidRDefault="00C61421" w:rsidP="00F054B5">
      <w:pPr>
        <w:autoSpaceDE w:val="0"/>
        <w:autoSpaceDN w:val="0"/>
        <w:adjustRightInd w:val="0"/>
        <w:spacing w:line="188" w:lineRule="atLeast"/>
        <w:ind w:firstLine="283"/>
      </w:pPr>
      <w:r w:rsidRPr="00B60C16">
        <w:rPr>
          <w:bCs/>
          <w:iCs/>
        </w:rPr>
        <w:t xml:space="preserve">Ученик МКОУ "Лицей им.О.Батырая" </w:t>
      </w:r>
      <w:r w:rsidRPr="00B60C16">
        <w:rPr>
          <w:iCs/>
        </w:rPr>
        <w:t>Магомедов Хайрулла</w:t>
      </w:r>
      <w:r w:rsidRPr="00B60C16">
        <w:rPr>
          <w:bCs/>
          <w:iCs/>
        </w:rPr>
        <w:t xml:space="preserve">  набрал 45 баллов. </w:t>
      </w:r>
    </w:p>
    <w:p w:rsidR="00C61421" w:rsidRPr="00B60C16" w:rsidRDefault="00C61421" w:rsidP="00F054B5">
      <w:pPr>
        <w:autoSpaceDE w:val="0"/>
        <w:autoSpaceDN w:val="0"/>
        <w:adjustRightInd w:val="0"/>
        <w:spacing w:line="188" w:lineRule="atLeast"/>
        <w:ind w:firstLine="283"/>
      </w:pPr>
      <w:r w:rsidRPr="00B60C16">
        <w:rPr>
          <w:bCs/>
          <w:iCs/>
        </w:rPr>
        <w:t xml:space="preserve">Ученики МКОУ "Лицей им.О.Батырая" </w:t>
      </w:r>
      <w:r w:rsidRPr="00B60C16">
        <w:rPr>
          <w:iCs/>
        </w:rPr>
        <w:t>Абдуллаева Патимат</w:t>
      </w:r>
      <w:r>
        <w:rPr>
          <w:bCs/>
          <w:iCs/>
        </w:rPr>
        <w:t>, МКОУ "Новомуг</w:t>
      </w:r>
      <w:r w:rsidRPr="00B60C16">
        <w:rPr>
          <w:bCs/>
          <w:iCs/>
        </w:rPr>
        <w:t xml:space="preserve">ринская СОШ" </w:t>
      </w:r>
      <w:r w:rsidRPr="00B60C16">
        <w:rPr>
          <w:iCs/>
        </w:rPr>
        <w:t>Галбецова Патимат</w:t>
      </w:r>
      <w:r>
        <w:rPr>
          <w:bCs/>
          <w:iCs/>
        </w:rPr>
        <w:t>, МКОУ "Миглакаси</w:t>
      </w:r>
      <w:r w:rsidRPr="00B60C16">
        <w:rPr>
          <w:bCs/>
          <w:iCs/>
        </w:rPr>
        <w:t xml:space="preserve">махинская СОШ" </w:t>
      </w:r>
      <w:r>
        <w:rPr>
          <w:iCs/>
        </w:rPr>
        <w:t>Муртуза</w:t>
      </w:r>
      <w:r w:rsidRPr="00B60C16">
        <w:rPr>
          <w:iCs/>
        </w:rPr>
        <w:t>лиев Багома</w:t>
      </w:r>
      <w:r w:rsidRPr="00B60C16">
        <w:rPr>
          <w:bCs/>
          <w:iCs/>
        </w:rPr>
        <w:t xml:space="preserve"> набрали по 33 балла. </w:t>
      </w:r>
    </w:p>
    <w:p w:rsidR="00C61421" w:rsidRPr="00B60C16" w:rsidRDefault="00C61421" w:rsidP="00F054B5">
      <w:pPr>
        <w:autoSpaceDE w:val="0"/>
        <w:autoSpaceDN w:val="0"/>
        <w:adjustRightInd w:val="0"/>
        <w:spacing w:line="182" w:lineRule="atLeast"/>
        <w:ind w:firstLine="283"/>
        <w:rPr>
          <w:rFonts w:ascii="Arial" w:hAnsi="Arial" w:cs="Arial"/>
          <w:sz w:val="19"/>
          <w:szCs w:val="19"/>
        </w:rPr>
      </w:pPr>
      <w:r>
        <w:rPr>
          <w:bCs/>
          <w:iCs/>
        </w:rPr>
        <w:t>Ученики МКОУ "Аялизи</w:t>
      </w:r>
      <w:r w:rsidRPr="00B60C16">
        <w:rPr>
          <w:bCs/>
          <w:iCs/>
        </w:rPr>
        <w:t xml:space="preserve">махинская СОШ" </w:t>
      </w:r>
      <w:r>
        <w:rPr>
          <w:iCs/>
        </w:rPr>
        <w:t>Абдумана</w:t>
      </w:r>
      <w:r w:rsidRPr="00B60C16">
        <w:rPr>
          <w:iCs/>
        </w:rPr>
        <w:t>пов Шапи</w:t>
      </w:r>
      <w:r w:rsidRPr="00B60C16">
        <w:rPr>
          <w:bCs/>
          <w:iCs/>
        </w:rPr>
        <w:t xml:space="preserve">, МКОУ "Лицей им.О.Батырая" </w:t>
      </w:r>
      <w:r w:rsidRPr="00B60C16">
        <w:rPr>
          <w:iCs/>
        </w:rPr>
        <w:t>Умарова Зарема</w:t>
      </w:r>
      <w:r>
        <w:rPr>
          <w:bCs/>
          <w:iCs/>
        </w:rPr>
        <w:t>, МКОУ "Миглакаси</w:t>
      </w:r>
      <w:r w:rsidRPr="00B60C16">
        <w:rPr>
          <w:bCs/>
          <w:iCs/>
        </w:rPr>
        <w:t xml:space="preserve">махинская СОШ" </w:t>
      </w:r>
      <w:r w:rsidRPr="00B60C16">
        <w:rPr>
          <w:iCs/>
        </w:rPr>
        <w:t>Гасанов Камал</w:t>
      </w:r>
      <w:r>
        <w:rPr>
          <w:bCs/>
          <w:iCs/>
        </w:rPr>
        <w:t>, МКОУ "Новомугрин</w:t>
      </w:r>
      <w:r w:rsidRPr="00B60C16">
        <w:rPr>
          <w:bCs/>
          <w:iCs/>
        </w:rPr>
        <w:t xml:space="preserve">ская СОШ" </w:t>
      </w:r>
      <w:r>
        <w:rPr>
          <w:iCs/>
        </w:rPr>
        <w:t>Галбецова Пула</w:t>
      </w:r>
      <w:r w:rsidRPr="00B60C16">
        <w:rPr>
          <w:iCs/>
        </w:rPr>
        <w:t>нат</w:t>
      </w:r>
      <w:r w:rsidRPr="00B60C16">
        <w:rPr>
          <w:bCs/>
          <w:iCs/>
        </w:rPr>
        <w:t xml:space="preserve">, МКОУ "Лицей №2 им.Абдуллаева С.Г." </w:t>
      </w:r>
      <w:r>
        <w:rPr>
          <w:iCs/>
        </w:rPr>
        <w:t>Шейхба</w:t>
      </w:r>
      <w:r w:rsidRPr="00B60C16">
        <w:rPr>
          <w:iCs/>
        </w:rPr>
        <w:t>гандов Тагир</w:t>
      </w:r>
      <w:r w:rsidRPr="00B60C16">
        <w:rPr>
          <w:bCs/>
          <w:iCs/>
        </w:rPr>
        <w:t>, МКОУ "Лицей им.О.Батырая" Магомедов Умархан набрали</w:t>
      </w:r>
      <w:r>
        <w:rPr>
          <w:bCs/>
          <w:iCs/>
        </w:rPr>
        <w:t xml:space="preserve"> по</w:t>
      </w:r>
      <w:r w:rsidRPr="00B60C16">
        <w:rPr>
          <w:bCs/>
          <w:iCs/>
        </w:rPr>
        <w:t xml:space="preserve"> 27 баллов.</w:t>
      </w:r>
    </w:p>
    <w:p w:rsidR="00C61421" w:rsidRPr="00B60C16" w:rsidRDefault="00C61421" w:rsidP="00F054B5">
      <w:pPr>
        <w:autoSpaceDE w:val="0"/>
        <w:autoSpaceDN w:val="0"/>
        <w:adjustRightInd w:val="0"/>
        <w:jc w:val="right"/>
        <w:rPr>
          <w:b/>
          <w:bCs/>
          <w:i/>
          <w:iCs/>
          <w:sz w:val="20"/>
          <w:szCs w:val="20"/>
        </w:rPr>
      </w:pPr>
      <w:r w:rsidRPr="00B60C16">
        <w:rPr>
          <w:b/>
          <w:bCs/>
          <w:i/>
          <w:iCs/>
          <w:sz w:val="20"/>
          <w:szCs w:val="20"/>
        </w:rPr>
        <w:t>У.Магомедова</w:t>
      </w:r>
    </w:p>
    <w:p w:rsidR="00C61421" w:rsidRPr="00B60C16" w:rsidRDefault="00C61421" w:rsidP="00F054B5">
      <w:pPr>
        <w:autoSpaceDE w:val="0"/>
        <w:autoSpaceDN w:val="0"/>
        <w:adjustRightInd w:val="0"/>
        <w:jc w:val="right"/>
        <w:rPr>
          <w:b/>
          <w:bCs/>
          <w:i/>
          <w:iCs/>
          <w:sz w:val="20"/>
          <w:szCs w:val="20"/>
        </w:rPr>
      </w:pPr>
      <w:r w:rsidRPr="00B60C16">
        <w:rPr>
          <w:b/>
          <w:bCs/>
          <w:i/>
          <w:iCs/>
          <w:sz w:val="20"/>
          <w:szCs w:val="20"/>
        </w:rPr>
        <w:t xml:space="preserve">методист Управления образования. </w:t>
      </w:r>
    </w:p>
    <w:p w:rsidR="00C61421" w:rsidRDefault="00C61421" w:rsidP="00F054B5">
      <w:pPr>
        <w:jc w:val="center"/>
        <w:rPr>
          <w:b/>
          <w:sz w:val="28"/>
          <w:szCs w:val="28"/>
        </w:rPr>
      </w:pPr>
      <w:r w:rsidRPr="00B60C16">
        <w:rPr>
          <w:b/>
          <w:sz w:val="28"/>
          <w:szCs w:val="28"/>
        </w:rPr>
        <w:t>МФЦ – помощь бизнесу</w:t>
      </w:r>
    </w:p>
    <w:p w:rsidR="00C61421" w:rsidRPr="00B60C16" w:rsidRDefault="00C61421" w:rsidP="00F054B5">
      <w:pPr>
        <w:autoSpaceDE w:val="0"/>
        <w:autoSpaceDN w:val="0"/>
        <w:adjustRightInd w:val="0"/>
        <w:spacing w:line="180" w:lineRule="atLeast"/>
        <w:ind w:firstLine="283"/>
      </w:pPr>
      <w:r>
        <w:t>Одно из главных направлений, ко</w:t>
      </w:r>
      <w:r w:rsidRPr="00B60C16">
        <w:t>торое сегодня активно развивается в МФЦ это комплексная поддержка субъ</w:t>
      </w:r>
      <w:r>
        <w:t>ектов малого и среднего предпри</w:t>
      </w:r>
      <w:r w:rsidRPr="00B60C16">
        <w:t>нимательства.</w:t>
      </w:r>
    </w:p>
    <w:p w:rsidR="00C61421" w:rsidRPr="00B60C16" w:rsidRDefault="00C61421" w:rsidP="00F054B5">
      <w:pPr>
        <w:autoSpaceDE w:val="0"/>
        <w:autoSpaceDN w:val="0"/>
        <w:adjustRightInd w:val="0"/>
        <w:spacing w:line="180" w:lineRule="atLeast"/>
        <w:ind w:firstLine="283"/>
      </w:pPr>
      <w:r>
        <w:t>Разработана комплексная прог</w:t>
      </w:r>
      <w:r w:rsidRPr="00B60C16">
        <w:t>рамма "МФЦ для бизнеса", которая включает в себя ши</w:t>
      </w:r>
      <w:r>
        <w:t>рокий комплекс услуг для бизнес</w:t>
      </w:r>
      <w:r w:rsidRPr="00B60C16">
        <w:t>структур. Сегодня она насчитывает 114 видов услуг, в ра</w:t>
      </w:r>
      <w:r>
        <w:t>мках которых предприниматель мо</w:t>
      </w:r>
      <w:r w:rsidRPr="00B60C16">
        <w:t>же</w:t>
      </w:r>
      <w:r>
        <w:t>т получить помощь различного ха</w:t>
      </w:r>
      <w:r w:rsidRPr="00B60C16">
        <w:t>ракт</w:t>
      </w:r>
      <w:r>
        <w:t>ера. Начиная от подготовки доку</w:t>
      </w:r>
      <w:r w:rsidRPr="00B60C16">
        <w:t xml:space="preserve">ментов для регистрации ИП или ЮЛ, до получения различного рода форм государственной поддержки. </w:t>
      </w:r>
    </w:p>
    <w:p w:rsidR="00C61421" w:rsidRPr="00B60C16" w:rsidRDefault="00C61421" w:rsidP="00F054B5">
      <w:pPr>
        <w:autoSpaceDE w:val="0"/>
        <w:autoSpaceDN w:val="0"/>
        <w:adjustRightInd w:val="0"/>
        <w:spacing w:line="180" w:lineRule="atLeast"/>
        <w:ind w:firstLine="283"/>
      </w:pPr>
      <w:r>
        <w:t>В рамках этого направления опре</w:t>
      </w:r>
      <w:r w:rsidRPr="00B60C16">
        <w:t xml:space="preserve">делен  перечень услуг Министерства </w:t>
      </w:r>
      <w:r>
        <w:t>сельского хозяйства и продоволь</w:t>
      </w:r>
      <w:r w:rsidRPr="00B60C16">
        <w:t>ств</w:t>
      </w:r>
      <w:r>
        <w:t>ия РД, Агентства по предпринима</w:t>
      </w:r>
      <w:r w:rsidRPr="00B60C16">
        <w:t>тельству и инвестициям РД, Фонда содействия кредитования малого бизнеса и Фонда микрофин</w:t>
      </w:r>
      <w:r>
        <w:t>ансирова</w:t>
      </w:r>
      <w:r w:rsidRPr="00B60C16">
        <w:t xml:space="preserve">ния. </w:t>
      </w:r>
    </w:p>
    <w:p w:rsidR="00C61421" w:rsidRPr="00B60C16" w:rsidRDefault="00C61421" w:rsidP="00F054B5">
      <w:pPr>
        <w:autoSpaceDE w:val="0"/>
        <w:autoSpaceDN w:val="0"/>
        <w:adjustRightInd w:val="0"/>
        <w:spacing w:line="180" w:lineRule="atLeast"/>
        <w:ind w:firstLine="283"/>
      </w:pPr>
      <w:r w:rsidRPr="00B60C16">
        <w:t>Можно получить государственную усл</w:t>
      </w:r>
      <w:r>
        <w:t>угу Министерства транспорта Рес</w:t>
      </w:r>
      <w:r w:rsidRPr="00B60C16">
        <w:t>пуб</w:t>
      </w:r>
      <w:r>
        <w:t>лики Дагестан по выдаче и перео</w:t>
      </w:r>
      <w:r w:rsidRPr="00B60C16">
        <w:t>формлению разрешения, выдаче д</w:t>
      </w:r>
      <w:r>
        <w:t>убликата разрешения на осуществ</w:t>
      </w:r>
      <w:r w:rsidRPr="00B60C16">
        <w:t>лени</w:t>
      </w:r>
      <w:r>
        <w:t>е деятельности по перевозке пас</w:t>
      </w:r>
      <w:r w:rsidRPr="00B60C16">
        <w:t>сажиров и багажа легковым такси.  Разрешен</w:t>
      </w:r>
      <w:r>
        <w:t>ие на осуществление дея</w:t>
      </w:r>
      <w:r w:rsidRPr="00B60C16">
        <w:t>тельности по перевозке пассажиров и багажа легковым такси выдается сроко</w:t>
      </w:r>
      <w:r>
        <w:t>м на пять лет на основании заяв</w:t>
      </w:r>
      <w:r w:rsidRPr="00B60C16">
        <w:t>лен</w:t>
      </w:r>
      <w:r>
        <w:t>ия юридического лица или индиви</w:t>
      </w:r>
      <w:r w:rsidRPr="00B60C16">
        <w:t xml:space="preserve">дуального предпринимателя. </w:t>
      </w:r>
    </w:p>
    <w:p w:rsidR="00C61421" w:rsidRPr="00B60C16" w:rsidRDefault="00C61421" w:rsidP="00F054B5">
      <w:pPr>
        <w:autoSpaceDE w:val="0"/>
        <w:autoSpaceDN w:val="0"/>
        <w:adjustRightInd w:val="0"/>
        <w:spacing w:line="180" w:lineRule="atLeast"/>
        <w:ind w:firstLine="283"/>
      </w:pPr>
      <w:r w:rsidRPr="00B60C16">
        <w:t xml:space="preserve">Вместе с заявлением необходимо представить: </w:t>
      </w:r>
    </w:p>
    <w:p w:rsidR="00C61421" w:rsidRPr="00B60C16" w:rsidRDefault="00C61421" w:rsidP="00F054B5">
      <w:pPr>
        <w:autoSpaceDE w:val="0"/>
        <w:autoSpaceDN w:val="0"/>
        <w:adjustRightInd w:val="0"/>
        <w:spacing w:line="180" w:lineRule="atLeast"/>
        <w:ind w:firstLine="283"/>
      </w:pPr>
      <w:r w:rsidRPr="00B60C16">
        <w:t xml:space="preserve">1) копию документа, </w:t>
      </w:r>
      <w:r>
        <w:t>удостоверяю</w:t>
      </w:r>
      <w:r w:rsidRPr="00B60C16">
        <w:t>щ</w:t>
      </w:r>
      <w:r>
        <w:t>его личность заявителя (предста</w:t>
      </w:r>
      <w:r w:rsidRPr="00B60C16">
        <w:t>вителя заявителя);</w:t>
      </w:r>
    </w:p>
    <w:p w:rsidR="00C61421" w:rsidRPr="00B60C16" w:rsidRDefault="00C61421" w:rsidP="00F054B5">
      <w:pPr>
        <w:autoSpaceDE w:val="0"/>
        <w:autoSpaceDN w:val="0"/>
        <w:adjustRightInd w:val="0"/>
        <w:spacing w:line="180" w:lineRule="atLeast"/>
        <w:ind w:firstLine="283"/>
      </w:pPr>
      <w:r w:rsidRPr="00B60C16">
        <w:t>2</w:t>
      </w:r>
      <w:r>
        <w:t>) копии свидетельств о регистра</w:t>
      </w:r>
      <w:r w:rsidRPr="00B60C16">
        <w:t>ции транспортных средств, которые предполагается использовать для ок</w:t>
      </w:r>
      <w:r>
        <w:t>азания услуг по перевозке пасса</w:t>
      </w:r>
      <w:r w:rsidRPr="00B60C16">
        <w:t xml:space="preserve">жиров и багажа легковым такси; </w:t>
      </w:r>
    </w:p>
    <w:p w:rsidR="00C61421" w:rsidRPr="00B60C16" w:rsidRDefault="00C61421" w:rsidP="00F054B5">
      <w:pPr>
        <w:autoSpaceDE w:val="0"/>
        <w:autoSpaceDN w:val="0"/>
        <w:adjustRightInd w:val="0"/>
        <w:spacing w:line="180" w:lineRule="atLeast"/>
        <w:ind w:firstLine="283"/>
      </w:pPr>
      <w:r w:rsidRPr="00B60C16">
        <w:t>3) копию договора лизинга и</w:t>
      </w:r>
      <w:r>
        <w:t>ли до</w:t>
      </w:r>
      <w:r w:rsidRPr="00B60C16">
        <w:t>г</w:t>
      </w:r>
      <w:r>
        <w:t>овора аренды транспортного сред</w:t>
      </w:r>
      <w:r w:rsidRPr="00B60C16">
        <w:t>ства</w:t>
      </w:r>
      <w:r>
        <w:t>, которое предполагается исполь</w:t>
      </w:r>
      <w:r w:rsidRPr="00B60C16">
        <w:t>зоват</w:t>
      </w:r>
      <w:r>
        <w:t>ь для оказания услуг по перевоз</w:t>
      </w:r>
      <w:r w:rsidRPr="00B60C16">
        <w:t>ке п</w:t>
      </w:r>
      <w:r>
        <w:t>ассажиров и багажа легковым так</w:t>
      </w:r>
      <w:r w:rsidRPr="00B60C16">
        <w:t>си (в случае, если транспортное средств</w:t>
      </w:r>
      <w:r>
        <w:t>о предоставлено на основании до</w:t>
      </w:r>
      <w:r w:rsidRPr="00B60C16">
        <w:t>говора лизинга или договора аренды), заверенную заявителем, либо копию</w:t>
      </w:r>
      <w:r>
        <w:t xml:space="preserve"> нотариально заверенной доверен</w:t>
      </w:r>
      <w:r w:rsidRPr="00B60C16">
        <w:t>но</w:t>
      </w:r>
      <w:r>
        <w:t>сти на право распоряжения транс</w:t>
      </w:r>
      <w:r w:rsidRPr="00B60C16">
        <w:t>по</w:t>
      </w:r>
      <w:r>
        <w:t>ртным средством, которое предпо</w:t>
      </w:r>
      <w:r w:rsidRPr="00B60C16">
        <w:t>ла</w:t>
      </w:r>
      <w:r>
        <w:t>гается использовать индивидуаль</w:t>
      </w:r>
      <w:r w:rsidRPr="00B60C16">
        <w:t>ным предпринимателем для оказания усл</w:t>
      </w:r>
      <w:r>
        <w:t>уг по перевозке пассажиров и ба</w:t>
      </w:r>
      <w:r w:rsidRPr="00B60C16">
        <w:t xml:space="preserve">гажа; </w:t>
      </w:r>
    </w:p>
    <w:p w:rsidR="00C61421" w:rsidRPr="00B60C16" w:rsidRDefault="00C61421" w:rsidP="00F054B5">
      <w:pPr>
        <w:autoSpaceDE w:val="0"/>
        <w:autoSpaceDN w:val="0"/>
        <w:adjustRightInd w:val="0"/>
        <w:spacing w:line="180" w:lineRule="atLeast"/>
        <w:ind w:firstLine="283"/>
      </w:pPr>
      <w:r w:rsidRPr="00B60C16">
        <w:t xml:space="preserve">4) опись прилагаемых документов; </w:t>
      </w:r>
    </w:p>
    <w:p w:rsidR="00C61421" w:rsidRPr="00B60C16" w:rsidRDefault="00C61421" w:rsidP="00F054B5">
      <w:pPr>
        <w:autoSpaceDE w:val="0"/>
        <w:autoSpaceDN w:val="0"/>
        <w:adjustRightInd w:val="0"/>
        <w:spacing w:line="180" w:lineRule="atLeast"/>
        <w:ind w:firstLine="283"/>
      </w:pPr>
      <w:r>
        <w:t>Сегодня  МФЦ активно предос</w:t>
      </w:r>
      <w:r w:rsidRPr="00B60C16">
        <w:t>тавляет широкий комплекс услуг для сел</w:t>
      </w:r>
      <w:r>
        <w:t>ьхозтоваропроизводителей, значи</w:t>
      </w:r>
      <w:r w:rsidRPr="00B60C16">
        <w:t xml:space="preserve">тельную долю из которых составляют услуги по предоставлению различных форм государственной поддержки. </w:t>
      </w:r>
    </w:p>
    <w:p w:rsidR="00C61421" w:rsidRPr="00B60C16" w:rsidRDefault="00C61421" w:rsidP="00F054B5">
      <w:pPr>
        <w:autoSpaceDE w:val="0"/>
        <w:autoSpaceDN w:val="0"/>
        <w:adjustRightInd w:val="0"/>
        <w:spacing w:line="180" w:lineRule="atLeast"/>
        <w:ind w:firstLine="283"/>
      </w:pPr>
      <w:r w:rsidRPr="00B60C16">
        <w:t xml:space="preserve">Так через МФЦ предприниматель может подать заявку на получение субсидии от Минсельхоза РД. </w:t>
      </w:r>
    </w:p>
    <w:p w:rsidR="00C61421" w:rsidRPr="00B60C16" w:rsidRDefault="00C61421" w:rsidP="00F054B5">
      <w:pPr>
        <w:autoSpaceDE w:val="0"/>
        <w:autoSpaceDN w:val="0"/>
        <w:adjustRightInd w:val="0"/>
        <w:spacing w:line="180" w:lineRule="atLeast"/>
        <w:ind w:firstLine="283"/>
      </w:pPr>
      <w:r>
        <w:t>Например для получения субси</w:t>
      </w:r>
      <w:r w:rsidRPr="00B60C16">
        <w:t>дий на возмещение части затрат на п</w:t>
      </w:r>
      <w:r>
        <w:t>риобретение нового технологичес</w:t>
      </w:r>
      <w:r w:rsidRPr="00B60C16">
        <w:t>кого оборудования  - в размере до 50 пр</w:t>
      </w:r>
      <w:r>
        <w:t>оцентов от стоимости сельхозпро</w:t>
      </w:r>
      <w:r w:rsidRPr="00B60C16">
        <w:t xml:space="preserve">изводитель может обратиться в </w:t>
      </w:r>
      <w:r>
        <w:t>мно</w:t>
      </w:r>
      <w:r w:rsidRPr="00B60C16">
        <w:t>го</w:t>
      </w:r>
      <w:r>
        <w:t>функциональный центр и предоста</w:t>
      </w:r>
      <w:r w:rsidRPr="00B60C16">
        <w:t>вить следующий пакет документов:</w:t>
      </w:r>
    </w:p>
    <w:p w:rsidR="00C61421" w:rsidRPr="00B60C16" w:rsidRDefault="00C61421" w:rsidP="00F054B5">
      <w:pPr>
        <w:autoSpaceDE w:val="0"/>
        <w:autoSpaceDN w:val="0"/>
        <w:adjustRightInd w:val="0"/>
        <w:spacing w:line="180" w:lineRule="atLeast"/>
        <w:ind w:firstLine="283"/>
      </w:pPr>
      <w:r w:rsidRPr="00B60C16">
        <w:t>1.</w:t>
      </w:r>
      <w:r w:rsidRPr="00B60C16">
        <w:tab/>
        <w:t>заявление;</w:t>
      </w:r>
    </w:p>
    <w:p w:rsidR="00C61421" w:rsidRPr="00B60C16" w:rsidRDefault="00C61421" w:rsidP="00F054B5">
      <w:pPr>
        <w:autoSpaceDE w:val="0"/>
        <w:autoSpaceDN w:val="0"/>
        <w:adjustRightInd w:val="0"/>
        <w:spacing w:line="180" w:lineRule="atLeast"/>
        <w:ind w:firstLine="283"/>
      </w:pPr>
      <w:r w:rsidRPr="00B60C16">
        <w:t>2.</w:t>
      </w:r>
      <w:r w:rsidRPr="00B60C16">
        <w:tab/>
        <w:t xml:space="preserve">копия бухгалтерской отчетности за последний отчетный период; </w:t>
      </w:r>
    </w:p>
    <w:p w:rsidR="00C61421" w:rsidRPr="00B60C16" w:rsidRDefault="00C61421" w:rsidP="00F054B5">
      <w:pPr>
        <w:autoSpaceDE w:val="0"/>
        <w:autoSpaceDN w:val="0"/>
        <w:adjustRightInd w:val="0"/>
        <w:spacing w:line="180" w:lineRule="atLeast"/>
        <w:ind w:firstLine="283"/>
      </w:pPr>
      <w:r w:rsidRPr="00B60C16">
        <w:t>3.</w:t>
      </w:r>
      <w:r w:rsidRPr="00B60C16">
        <w:tab/>
        <w:t>справка-расчет причитающихся сумм субсидий ;</w:t>
      </w:r>
    </w:p>
    <w:p w:rsidR="00C61421" w:rsidRPr="00B60C16" w:rsidRDefault="00C61421" w:rsidP="00F054B5">
      <w:pPr>
        <w:autoSpaceDE w:val="0"/>
        <w:autoSpaceDN w:val="0"/>
        <w:adjustRightInd w:val="0"/>
        <w:spacing w:line="180" w:lineRule="atLeast"/>
        <w:ind w:firstLine="283"/>
      </w:pPr>
      <w:r>
        <w:t>4.</w:t>
      </w:r>
      <w:r>
        <w:tab/>
        <w:t>сведения о состоянии сельско</w:t>
      </w:r>
      <w:r w:rsidRPr="00B60C16">
        <w:t>хозяйственного производств</w:t>
      </w:r>
      <w:r>
        <w:t>а и целе</w:t>
      </w:r>
      <w:r w:rsidRPr="00B60C16">
        <w:t>вы</w:t>
      </w:r>
      <w:r>
        <w:t>х индикаторах.(по формам утверж</w:t>
      </w:r>
      <w:r w:rsidRPr="00B60C16">
        <w:t>де</w:t>
      </w:r>
      <w:r>
        <w:t>нным министерством сельского хо</w:t>
      </w:r>
      <w:r w:rsidRPr="00B60C16">
        <w:t>зяйства и продовольствия РД);</w:t>
      </w:r>
    </w:p>
    <w:p w:rsidR="00C61421" w:rsidRPr="00B60C16" w:rsidRDefault="00C61421" w:rsidP="00F054B5">
      <w:pPr>
        <w:autoSpaceDE w:val="0"/>
        <w:autoSpaceDN w:val="0"/>
        <w:adjustRightInd w:val="0"/>
        <w:spacing w:line="180" w:lineRule="atLeast"/>
        <w:ind w:firstLine="283"/>
      </w:pPr>
      <w:r>
        <w:t>5.</w:t>
      </w:r>
      <w:r>
        <w:tab/>
        <w:t>копии документов, подтверж</w:t>
      </w:r>
      <w:r w:rsidRPr="00B60C16">
        <w:t>д</w:t>
      </w:r>
      <w:r>
        <w:t>ающих приобретение технологичес</w:t>
      </w:r>
      <w:r w:rsidRPr="00B60C16">
        <w:t>кого оборудования.</w:t>
      </w:r>
    </w:p>
    <w:p w:rsidR="00C61421" w:rsidRPr="00B60C16" w:rsidRDefault="00C61421" w:rsidP="00F054B5">
      <w:pPr>
        <w:autoSpaceDE w:val="0"/>
        <w:autoSpaceDN w:val="0"/>
        <w:adjustRightInd w:val="0"/>
        <w:spacing w:line="180" w:lineRule="atLeast"/>
        <w:ind w:firstLine="283"/>
      </w:pPr>
      <w:r w:rsidRPr="00B60C16">
        <w:t>Пакет Документов принимается специалистом многофункционального цент</w:t>
      </w:r>
      <w:r>
        <w:t>ра и проводится его комплек</w:t>
      </w:r>
      <w:r w:rsidRPr="00B60C16">
        <w:t>та</w:t>
      </w:r>
      <w:r>
        <w:t>ция. Полный пакет документов на</w:t>
      </w:r>
      <w:r w:rsidRPr="00B60C16">
        <w:t xml:space="preserve">правляется в Министерство сельского хозяйства и продовольствия РД для принятия соответствующего решения.                   </w:t>
      </w:r>
    </w:p>
    <w:p w:rsidR="00C61421" w:rsidRPr="00B60C16" w:rsidRDefault="00C61421" w:rsidP="00F054B5">
      <w:pPr>
        <w:autoSpaceDE w:val="0"/>
        <w:autoSpaceDN w:val="0"/>
        <w:adjustRightInd w:val="0"/>
        <w:spacing w:line="180" w:lineRule="atLeast"/>
        <w:ind w:firstLine="283"/>
      </w:pPr>
      <w:r>
        <w:t>Преимуществом обращения в мно</w:t>
      </w:r>
      <w:r w:rsidRPr="00B60C16">
        <w:t>гофункциональный центр является отсутствие беготни, экономия времени предпринимателя, отсутствие прямого контакта с чиновником, исключение коррупционного составляющего, а также подача минимального пакета документов для получения услуги.</w:t>
      </w:r>
    </w:p>
    <w:p w:rsidR="00C61421" w:rsidRPr="00B60C16" w:rsidRDefault="00C61421" w:rsidP="00F054B5">
      <w:pPr>
        <w:autoSpaceDE w:val="0"/>
        <w:autoSpaceDN w:val="0"/>
        <w:adjustRightInd w:val="0"/>
        <w:spacing w:line="180" w:lineRule="atLeast"/>
        <w:ind w:firstLine="283"/>
      </w:pPr>
      <w:r>
        <w:t>Специалистом многофункциональ</w:t>
      </w:r>
      <w:r w:rsidRPr="00B60C16">
        <w:t>ного центра проводится информ</w:t>
      </w:r>
      <w:r>
        <w:t>ирова</w:t>
      </w:r>
      <w:r w:rsidRPr="00B60C16">
        <w:t>ние з</w:t>
      </w:r>
      <w:r>
        <w:t>аявителя о ходе его дела на каж</w:t>
      </w:r>
      <w:r w:rsidRPr="00B60C16">
        <w:t>дом этапе.</w:t>
      </w:r>
    </w:p>
    <w:p w:rsidR="00C61421" w:rsidRPr="00B60C16" w:rsidRDefault="00C61421" w:rsidP="00F054B5">
      <w:pPr>
        <w:autoSpaceDE w:val="0"/>
        <w:autoSpaceDN w:val="0"/>
        <w:adjustRightInd w:val="0"/>
        <w:spacing w:line="180" w:lineRule="atLeast"/>
        <w:ind w:firstLine="283"/>
      </w:pPr>
      <w:r>
        <w:t>При обращении в МФЦ предприни</w:t>
      </w:r>
      <w:r w:rsidRPr="00B60C16">
        <w:t>матель может получить также микро-займы до 3 000 000 (трех миллионов рублей) предоставляемые Фондом микрофинансирования субъекто</w:t>
      </w:r>
      <w:r>
        <w:t>в малого и среднего предпринима</w:t>
      </w:r>
      <w:r w:rsidRPr="00B60C16">
        <w:t>тельства РД.</w:t>
      </w:r>
      <w:r>
        <w:t xml:space="preserve"> Процентная ставка устанавливается Фондом микрофинанси</w:t>
      </w:r>
      <w:r w:rsidRPr="00B60C16">
        <w:t>рования в размере 11 % годовых.</w:t>
      </w:r>
    </w:p>
    <w:p w:rsidR="00C61421" w:rsidRPr="00B60C16" w:rsidRDefault="00C61421" w:rsidP="00F054B5">
      <w:pPr>
        <w:autoSpaceDE w:val="0"/>
        <w:autoSpaceDN w:val="0"/>
        <w:adjustRightInd w:val="0"/>
        <w:spacing w:line="180" w:lineRule="atLeast"/>
        <w:ind w:firstLine="283"/>
      </w:pPr>
      <w:r w:rsidRPr="00B60C16">
        <w:t>МФЦ Республики Дагестан также заключено соглашение с Фондом содействия кредитованию субъектам ма</w:t>
      </w:r>
      <w:r>
        <w:t>лого и среднего предприниматель</w:t>
      </w:r>
      <w:r w:rsidRPr="00B60C16">
        <w:t>ств</w:t>
      </w:r>
      <w:r>
        <w:t>а, согласно которому при обраще</w:t>
      </w:r>
      <w:r w:rsidRPr="00B60C16">
        <w:t>нии в МФЦ предприниматель может получ</w:t>
      </w:r>
      <w:r>
        <w:t>ить поручительство по обязатель</w:t>
      </w:r>
      <w:r w:rsidRPr="00B60C16">
        <w:t>ствам (кредитам, займам, договорам лизинга и т.д.).</w:t>
      </w:r>
    </w:p>
    <w:p w:rsidR="00C61421" w:rsidRPr="00B60C16" w:rsidRDefault="00C61421" w:rsidP="00F054B5">
      <w:pPr>
        <w:autoSpaceDE w:val="0"/>
        <w:autoSpaceDN w:val="0"/>
        <w:adjustRightInd w:val="0"/>
        <w:spacing w:line="180" w:lineRule="atLeast"/>
        <w:ind w:firstLine="283"/>
      </w:pPr>
      <w:r>
        <w:t>Также в МФЦ организовано пре</w:t>
      </w:r>
      <w:r w:rsidRPr="00B60C16">
        <w:t>дост</w:t>
      </w:r>
      <w:r>
        <w:t>авление услуг Агентства по пред</w:t>
      </w:r>
      <w:r w:rsidRPr="00B60C16">
        <w:t>пр</w:t>
      </w:r>
      <w:r>
        <w:t>инимательству и инвестициям Рес</w:t>
      </w:r>
      <w:r w:rsidRPr="00B60C16">
        <w:t>публики Дагестан. Это такие виды поддержк</w:t>
      </w:r>
      <w:r>
        <w:t>и как предоставление гран</w:t>
      </w:r>
      <w:r w:rsidRPr="00B60C16">
        <w:t>т</w:t>
      </w:r>
      <w:r>
        <w:t>ов на создание малых инновацион</w:t>
      </w:r>
      <w:r w:rsidRPr="00B60C16">
        <w:t>ны</w:t>
      </w:r>
      <w:r>
        <w:t xml:space="preserve">х компаний, предоставление нежилых помещений в бизнес - </w:t>
      </w:r>
      <w:r w:rsidRPr="00B60C16">
        <w:t>инкубаторах. Также дос</w:t>
      </w:r>
      <w:r>
        <w:t>тупна услуга получения</w:t>
      </w:r>
      <w:r w:rsidRPr="00B60C16">
        <w:t xml:space="preserve"> </w:t>
      </w:r>
      <w:r>
        <w:t>грантов создаваемым или начинаю</w:t>
      </w:r>
      <w:r w:rsidRPr="00B60C16">
        <w:t>щим и действующим менее 1 года субъектам малого и среднего предпринимательства из числа молодежи от 14 до 30 лет.</w:t>
      </w:r>
    </w:p>
    <w:p w:rsidR="00C61421" w:rsidRPr="00B60C16" w:rsidRDefault="00C61421" w:rsidP="00F054B5">
      <w:pPr>
        <w:autoSpaceDE w:val="0"/>
        <w:autoSpaceDN w:val="0"/>
        <w:adjustRightInd w:val="0"/>
        <w:spacing w:line="180" w:lineRule="atLeast"/>
        <w:ind w:firstLine="283"/>
      </w:pPr>
      <w:r>
        <w:t>Совсем недавно подписано согла</w:t>
      </w:r>
      <w:r w:rsidRPr="00B60C16">
        <w:t>ш</w:t>
      </w:r>
      <w:r>
        <w:t>ение с Корпорацией поддержки малого и среднего предприниматель</w:t>
      </w:r>
      <w:r w:rsidRPr="00B60C16">
        <w:t>ства. Теперь предприниматель может п</w:t>
      </w:r>
      <w:r>
        <w:t>олучить на площадках МФЦ  инфор</w:t>
      </w:r>
      <w:r w:rsidRPr="00B60C16">
        <w:t xml:space="preserve">мацию </w:t>
      </w:r>
      <w:r>
        <w:t>об участии в госзакупках, о фор</w:t>
      </w:r>
      <w:r w:rsidRPr="00B60C16">
        <w:t>ма</w:t>
      </w:r>
      <w:r>
        <w:t>х и условиях финансовой поддерж</w:t>
      </w:r>
      <w:r w:rsidRPr="00B60C16">
        <w:t>ки, а также об имеющемся перечне  государственном и муниципальном имуществе.</w:t>
      </w:r>
    </w:p>
    <w:p w:rsidR="00C61421" w:rsidRPr="00B60C16" w:rsidRDefault="00C61421" w:rsidP="00F054B5">
      <w:pPr>
        <w:autoSpaceDE w:val="0"/>
        <w:autoSpaceDN w:val="0"/>
        <w:adjustRightInd w:val="0"/>
        <w:spacing w:line="180" w:lineRule="atLeast"/>
        <w:ind w:firstLine="283"/>
      </w:pPr>
      <w:r>
        <w:t>В скором времени  станет возмож</w:t>
      </w:r>
      <w:r w:rsidRPr="00B60C16">
        <w:t>ны</w:t>
      </w:r>
      <w:r>
        <w:t>м оказание широкого спектра бан</w:t>
      </w:r>
      <w:r w:rsidRPr="00B60C16">
        <w:t>к</w:t>
      </w:r>
      <w:r>
        <w:t>овских услуг на площадках много</w:t>
      </w:r>
      <w:r w:rsidRPr="00B60C16">
        <w:t>функционального  центра .</w:t>
      </w:r>
    </w:p>
    <w:p w:rsidR="00C61421" w:rsidRPr="00B60C16" w:rsidRDefault="00C61421" w:rsidP="00F054B5">
      <w:pPr>
        <w:autoSpaceDE w:val="0"/>
        <w:autoSpaceDN w:val="0"/>
        <w:adjustRightInd w:val="0"/>
        <w:spacing w:line="180" w:lineRule="atLeast"/>
        <w:ind w:firstLine="283"/>
      </w:pPr>
      <w:r w:rsidRPr="00B60C16">
        <w:t xml:space="preserve">Вся эта работа направлена не только </w:t>
      </w:r>
      <w:r>
        <w:t>на увеличение количества обраще</w:t>
      </w:r>
      <w:r w:rsidRPr="00B60C16">
        <w:t>ний,</w:t>
      </w:r>
      <w:r>
        <w:t xml:space="preserve"> одной из  главной  цели МФЦ се</w:t>
      </w:r>
      <w:r w:rsidRPr="00B60C16">
        <w:t>годн</w:t>
      </w:r>
      <w:r>
        <w:t>я - помощь бизнесу, а также поддержки</w:t>
      </w:r>
      <w:r w:rsidRPr="00B60C16">
        <w:t xml:space="preserve"> заявителей, которые только</w:t>
      </w:r>
      <w:r>
        <w:t xml:space="preserve"> задумываются стать предпринима</w:t>
      </w:r>
      <w:r w:rsidRPr="00B60C16">
        <w:t>телями, что качественно улучшит инвестиционный климат Республики Дагестан.</w:t>
      </w:r>
    </w:p>
    <w:p w:rsidR="00C61421" w:rsidRDefault="00C61421" w:rsidP="00F054B5">
      <w:pPr>
        <w:jc w:val="center"/>
      </w:pPr>
      <w:r w:rsidRPr="00B60C16">
        <w:pict>
          <v:shape id="_x0000_i1033" type="#_x0000_t75" style="width:190.5pt;height:29.25pt">
            <v:imagedata r:id="rId13" o:title=""/>
          </v:shape>
        </w:pict>
      </w:r>
    </w:p>
    <w:p w:rsidR="00C61421" w:rsidRPr="00B60C16" w:rsidRDefault="00C61421" w:rsidP="00F054B5">
      <w:pPr>
        <w:autoSpaceDE w:val="0"/>
        <w:autoSpaceDN w:val="0"/>
        <w:adjustRightInd w:val="0"/>
        <w:spacing w:line="184" w:lineRule="atLeast"/>
        <w:ind w:firstLine="283"/>
      </w:pPr>
      <w:r>
        <w:rPr>
          <w:noProof/>
          <w:lang w:eastAsia="ru-RU"/>
        </w:rPr>
        <w:pict>
          <v:shape id="_x0000_s1027" type="#_x0000_t75" style="position:absolute;left:0;text-align:left;margin-left:189pt;margin-top:18.95pt;width:280.5pt;height:157.5pt;z-index:-251657216" wrapcoords="-58 0 -58 21497 21600 21497 21600 0 -58 0">
            <v:imagedata r:id="rId14" o:title=""/>
            <w10:wrap type="tight"/>
          </v:shape>
        </w:pict>
      </w:r>
      <w:r>
        <w:t>В Нижнемахаргинской средней об</w:t>
      </w:r>
      <w:r w:rsidRPr="00B60C16">
        <w:t>щеобразовательной шко</w:t>
      </w:r>
      <w:r>
        <w:t>ле прошло мероприятие посвящен</w:t>
      </w:r>
      <w:r w:rsidRPr="00B60C16">
        <w:t>ное выпуску первого класса</w:t>
      </w:r>
      <w:r>
        <w:t xml:space="preserve"> "Прощание с букварём". Меропри</w:t>
      </w:r>
      <w:r w:rsidRPr="00B60C16">
        <w:t xml:space="preserve">ятие подготовила и провела учительница начальных классов </w:t>
      </w:r>
      <w:r>
        <w:rPr>
          <w:b/>
          <w:bCs/>
        </w:rPr>
        <w:t>Патимат Абдуллае</w:t>
      </w:r>
      <w:r w:rsidRPr="00B60C16">
        <w:rPr>
          <w:b/>
          <w:bCs/>
        </w:rPr>
        <w:t>ва</w:t>
      </w:r>
      <w:r w:rsidRPr="00B60C16">
        <w:t>. По</w:t>
      </w:r>
      <w:r>
        <w:t>здравить детей с этим незабыва</w:t>
      </w:r>
      <w:r w:rsidRPr="00B60C16">
        <w:t>емым днём пришли родители учащихся.</w:t>
      </w:r>
    </w:p>
    <w:p w:rsidR="00C61421" w:rsidRPr="00B60C16" w:rsidRDefault="00C61421" w:rsidP="00F054B5">
      <w:pPr>
        <w:autoSpaceDE w:val="0"/>
        <w:autoSpaceDN w:val="0"/>
        <w:adjustRightInd w:val="0"/>
        <w:spacing w:line="184" w:lineRule="atLeast"/>
        <w:ind w:firstLine="283"/>
      </w:pPr>
      <w:r>
        <w:t>Учащиеся первого класса участво</w:t>
      </w:r>
      <w:r w:rsidRPr="00B60C16">
        <w:t>вал</w:t>
      </w:r>
      <w:r>
        <w:t>и на шести Всероссийских конкур</w:t>
      </w:r>
      <w:r w:rsidRPr="00B60C16">
        <w:t>сах: "Ребус", "Азбука", "Осенний олимп", "Матолимп ИНФО", "Лисёнок", где были заняты призовые места. В конце мероприятия, заместителем директора школы учащимся были вру</w:t>
      </w:r>
      <w:r>
        <w:t>чены грамоты, а учительнице бла</w:t>
      </w:r>
      <w:r w:rsidRPr="00B60C16">
        <w:t>года</w:t>
      </w:r>
      <w:r>
        <w:t>рственное письмо. В ходе конкур</w:t>
      </w:r>
      <w:r w:rsidRPr="00B60C16">
        <w:t>са дет</w:t>
      </w:r>
      <w:r>
        <w:t>и пели песни, читали стихи, тан</w:t>
      </w:r>
      <w:r w:rsidRPr="00B60C16">
        <w:t>цевали.</w:t>
      </w:r>
    </w:p>
    <w:p w:rsidR="00C61421" w:rsidRPr="00B60C16" w:rsidRDefault="00C61421" w:rsidP="00F054B5">
      <w:pPr>
        <w:autoSpaceDE w:val="0"/>
        <w:autoSpaceDN w:val="0"/>
        <w:adjustRightInd w:val="0"/>
        <w:jc w:val="right"/>
        <w:rPr>
          <w:b/>
          <w:bCs/>
          <w:i/>
          <w:iCs/>
          <w:sz w:val="20"/>
          <w:szCs w:val="20"/>
        </w:rPr>
      </w:pPr>
      <w:r w:rsidRPr="00B60C16">
        <w:rPr>
          <w:b/>
          <w:bCs/>
          <w:i/>
          <w:iCs/>
          <w:sz w:val="20"/>
          <w:szCs w:val="20"/>
        </w:rPr>
        <w:t>С.Гаджиева,</w:t>
      </w:r>
    </w:p>
    <w:p w:rsidR="00C61421" w:rsidRPr="00B60C16" w:rsidRDefault="00C61421" w:rsidP="00F054B5">
      <w:pPr>
        <w:autoSpaceDE w:val="0"/>
        <w:autoSpaceDN w:val="0"/>
        <w:adjustRightInd w:val="0"/>
        <w:jc w:val="right"/>
        <w:rPr>
          <w:b/>
          <w:bCs/>
          <w:i/>
          <w:iCs/>
          <w:sz w:val="20"/>
          <w:szCs w:val="20"/>
        </w:rPr>
      </w:pPr>
      <w:r w:rsidRPr="00B60C16">
        <w:rPr>
          <w:b/>
          <w:bCs/>
          <w:i/>
          <w:iCs/>
          <w:sz w:val="20"/>
          <w:szCs w:val="20"/>
        </w:rPr>
        <w:t>учительница Нижнемахаргинской СОШ</w:t>
      </w:r>
    </w:p>
    <w:p w:rsidR="00C61421" w:rsidRDefault="00C61421" w:rsidP="00F054B5">
      <w:pPr>
        <w:pStyle w:val="a"/>
        <w:spacing w:line="240" w:lineRule="atLeast"/>
        <w:rPr>
          <w:color w:val="auto"/>
          <w:sz w:val="27"/>
          <w:szCs w:val="27"/>
        </w:rPr>
      </w:pPr>
      <w:r>
        <w:rPr>
          <w:color w:val="auto"/>
          <w:sz w:val="27"/>
          <w:szCs w:val="27"/>
        </w:rPr>
        <w:t>РЕШЕНИЕ</w:t>
      </w:r>
    </w:p>
    <w:p w:rsidR="00C61421" w:rsidRDefault="00C61421" w:rsidP="00F054B5">
      <w:pPr>
        <w:pStyle w:val="a"/>
        <w:spacing w:line="240" w:lineRule="atLeast"/>
        <w:rPr>
          <w:color w:val="auto"/>
          <w:sz w:val="27"/>
          <w:szCs w:val="27"/>
        </w:rPr>
      </w:pPr>
      <w:r>
        <w:rPr>
          <w:color w:val="auto"/>
          <w:sz w:val="27"/>
          <w:szCs w:val="27"/>
        </w:rPr>
        <w:t xml:space="preserve">Собрания депутатов Муниципального района </w:t>
      </w:r>
    </w:p>
    <w:p w:rsidR="00C61421" w:rsidRDefault="00C61421" w:rsidP="00F054B5">
      <w:pPr>
        <w:pStyle w:val="a"/>
        <w:spacing w:line="252" w:lineRule="atLeast"/>
        <w:rPr>
          <w:color w:val="auto"/>
          <w:sz w:val="27"/>
          <w:szCs w:val="27"/>
        </w:rPr>
      </w:pPr>
      <w:r>
        <w:rPr>
          <w:color w:val="auto"/>
          <w:sz w:val="27"/>
          <w:szCs w:val="27"/>
        </w:rPr>
        <w:t>"Сергокалинский район"</w:t>
      </w:r>
    </w:p>
    <w:p w:rsidR="00C61421" w:rsidRDefault="00C61421" w:rsidP="00F054B5">
      <w:pPr>
        <w:pStyle w:val="a"/>
        <w:spacing w:line="252" w:lineRule="atLeast"/>
        <w:jc w:val="left"/>
        <w:rPr>
          <w:color w:val="auto"/>
          <w:sz w:val="26"/>
          <w:szCs w:val="26"/>
        </w:rPr>
      </w:pPr>
      <w:r>
        <w:rPr>
          <w:color w:val="auto"/>
          <w:sz w:val="27"/>
          <w:szCs w:val="27"/>
        </w:rPr>
        <w:t xml:space="preserve">                            №36                                            от 12.05.2016г.</w:t>
      </w:r>
    </w:p>
    <w:p w:rsidR="00C61421" w:rsidRPr="00DB5FAB" w:rsidRDefault="00C61421" w:rsidP="00F054B5">
      <w:pPr>
        <w:autoSpaceDE w:val="0"/>
        <w:autoSpaceDN w:val="0"/>
        <w:adjustRightInd w:val="0"/>
        <w:spacing w:line="200" w:lineRule="atLeast"/>
        <w:ind w:firstLine="283"/>
        <w:jc w:val="right"/>
      </w:pPr>
      <w:r w:rsidRPr="00DB5FAB">
        <w:rPr>
          <w:b/>
          <w:bCs/>
          <w:i/>
          <w:iCs/>
        </w:rPr>
        <w:t>Об утверждении Порядка представления Главой МР "Сергокалинский район" и депутатами Собрания депутатов муниципального района "Сергокалинский район" сведений о доходах, расходах, об имуществе и обязательствах имущественного характера</w:t>
      </w:r>
    </w:p>
    <w:p w:rsidR="00C61421" w:rsidRPr="00DB5FAB" w:rsidRDefault="00C61421" w:rsidP="00F054B5">
      <w:pPr>
        <w:autoSpaceDE w:val="0"/>
        <w:autoSpaceDN w:val="0"/>
        <w:adjustRightInd w:val="0"/>
        <w:spacing w:line="200" w:lineRule="atLeast"/>
        <w:ind w:firstLine="283"/>
      </w:pPr>
      <w:r w:rsidRPr="00DB5FAB">
        <w:t>В соответствии с федеральными законами "О противодействии коррупции", "О контроле, за соответствием расходов лиц, замещ</w:t>
      </w:r>
      <w:r>
        <w:t>ающих государственные должности</w:t>
      </w:r>
      <w:r w:rsidRPr="00DB5FAB">
        <w:t xml:space="preserve"> и иных лиц их доходам", "Об общ</w:t>
      </w:r>
      <w:r>
        <w:t>их принципах организации местно</w:t>
      </w:r>
      <w:r w:rsidRPr="00DB5FAB">
        <w:t>го самоуправления в Российской Федерации", Уставом муниципального района "Сергокалинский район" Собрание депутатов МР "Сергокалинский район"</w:t>
      </w:r>
    </w:p>
    <w:p w:rsidR="00C61421" w:rsidRPr="00DB5FAB" w:rsidRDefault="00C61421" w:rsidP="00F054B5">
      <w:pPr>
        <w:autoSpaceDE w:val="0"/>
        <w:autoSpaceDN w:val="0"/>
        <w:adjustRightInd w:val="0"/>
        <w:spacing w:line="200" w:lineRule="atLeast"/>
        <w:ind w:firstLine="283"/>
      </w:pPr>
      <w:r w:rsidRPr="00DB5FAB">
        <w:t>решает:</w:t>
      </w:r>
    </w:p>
    <w:p w:rsidR="00C61421" w:rsidRPr="00DB5FAB" w:rsidRDefault="00C61421" w:rsidP="00F054B5">
      <w:pPr>
        <w:autoSpaceDE w:val="0"/>
        <w:autoSpaceDN w:val="0"/>
        <w:adjustRightInd w:val="0"/>
        <w:spacing w:line="200" w:lineRule="atLeast"/>
        <w:ind w:firstLine="283"/>
      </w:pPr>
      <w:r w:rsidRPr="00DB5FAB">
        <w:t>1.</w:t>
      </w:r>
      <w:r w:rsidRPr="00DB5FAB">
        <w:tab/>
        <w:t>Утвердить Порядок представления Главой МР "Сергокалинский район" и депутатами Собрания депутатов муниципального района "Сергокалинский район" сведений о доходах, расходах, об имуществе и обязательствах имущественного характера согласно приложению.</w:t>
      </w:r>
    </w:p>
    <w:p w:rsidR="00C61421" w:rsidRPr="00DB5FAB" w:rsidRDefault="00C61421" w:rsidP="00F054B5">
      <w:pPr>
        <w:autoSpaceDE w:val="0"/>
        <w:autoSpaceDN w:val="0"/>
        <w:adjustRightInd w:val="0"/>
        <w:spacing w:line="200" w:lineRule="atLeast"/>
        <w:ind w:firstLine="283"/>
      </w:pPr>
      <w:r w:rsidRPr="00DB5FAB">
        <w:t>2.</w:t>
      </w:r>
      <w:r w:rsidRPr="00DB5FAB">
        <w:tab/>
        <w:t xml:space="preserve">Настоящее решение вступает в силу с момента его официального опубликования в районной газете "К изобилию". </w:t>
      </w:r>
    </w:p>
    <w:p w:rsidR="00C61421" w:rsidRDefault="00C61421" w:rsidP="00F054B5">
      <w:pPr>
        <w:rPr>
          <w:rFonts w:ascii="Arial" w:hAnsi="Arial" w:cs="Arial"/>
          <w:b/>
          <w:bCs/>
          <w:sz w:val="19"/>
          <w:szCs w:val="19"/>
        </w:rPr>
      </w:pPr>
      <w:r w:rsidRPr="00DB5FAB">
        <w:rPr>
          <w:b/>
          <w:bCs/>
        </w:rPr>
        <w:t xml:space="preserve">Глава </w:t>
      </w:r>
      <w:r w:rsidRPr="00DB5FAB">
        <w:rPr>
          <w:b/>
          <w:bCs/>
        </w:rPr>
        <w:tab/>
      </w:r>
      <w:r w:rsidRPr="00DB5FAB">
        <w:rPr>
          <w:b/>
          <w:bCs/>
        </w:rPr>
        <w:tab/>
      </w:r>
      <w:r w:rsidRPr="00DB5FAB">
        <w:rPr>
          <w:rFonts w:ascii="Arial" w:hAnsi="Arial" w:cs="Arial"/>
          <w:b/>
          <w:bCs/>
          <w:sz w:val="19"/>
          <w:szCs w:val="19"/>
        </w:rPr>
        <w:tab/>
      </w:r>
      <w:r w:rsidRPr="00DB5FAB">
        <w:rPr>
          <w:rFonts w:ascii="Arial" w:hAnsi="Arial" w:cs="Arial"/>
          <w:b/>
          <w:bCs/>
          <w:sz w:val="19"/>
          <w:szCs w:val="19"/>
        </w:rPr>
        <w:tab/>
      </w:r>
      <w:r w:rsidRPr="00DB5FAB">
        <w:rPr>
          <w:rFonts w:ascii="Arial" w:hAnsi="Arial" w:cs="Arial"/>
          <w:b/>
          <w:bCs/>
          <w:sz w:val="19"/>
          <w:szCs w:val="19"/>
        </w:rPr>
        <w:tab/>
      </w:r>
      <w:r w:rsidRPr="00DB5FAB">
        <w:rPr>
          <w:rFonts w:ascii="Arial" w:hAnsi="Arial" w:cs="Arial"/>
          <w:b/>
          <w:bCs/>
          <w:sz w:val="19"/>
          <w:szCs w:val="19"/>
        </w:rPr>
        <w:tab/>
      </w:r>
      <w:r w:rsidRPr="00DB5FAB">
        <w:rPr>
          <w:rFonts w:ascii="Arial" w:hAnsi="Arial" w:cs="Arial"/>
          <w:b/>
          <w:bCs/>
          <w:sz w:val="19"/>
          <w:szCs w:val="19"/>
        </w:rPr>
        <w:tab/>
        <w:t>М. Омаров</w:t>
      </w:r>
    </w:p>
    <w:p w:rsidR="00C61421" w:rsidRPr="00DB5FAB" w:rsidRDefault="00C61421" w:rsidP="00F054B5">
      <w:pPr>
        <w:autoSpaceDE w:val="0"/>
        <w:autoSpaceDN w:val="0"/>
        <w:adjustRightInd w:val="0"/>
        <w:spacing w:line="180" w:lineRule="atLeast"/>
        <w:ind w:firstLine="283"/>
        <w:jc w:val="right"/>
        <w:rPr>
          <w:b/>
          <w:bCs/>
          <w:i/>
          <w:iCs/>
        </w:rPr>
      </w:pPr>
      <w:r w:rsidRPr="00DB5FAB">
        <w:rPr>
          <w:b/>
          <w:bCs/>
          <w:i/>
          <w:iCs/>
        </w:rPr>
        <w:t xml:space="preserve">Приложение №1 </w:t>
      </w:r>
    </w:p>
    <w:p w:rsidR="00C61421" w:rsidRPr="00DB5FAB" w:rsidRDefault="00C61421" w:rsidP="00F054B5">
      <w:pPr>
        <w:autoSpaceDE w:val="0"/>
        <w:autoSpaceDN w:val="0"/>
        <w:adjustRightInd w:val="0"/>
        <w:spacing w:line="180" w:lineRule="atLeast"/>
        <w:ind w:firstLine="283"/>
        <w:jc w:val="right"/>
        <w:rPr>
          <w:b/>
          <w:bCs/>
          <w:i/>
          <w:iCs/>
        </w:rPr>
      </w:pPr>
      <w:r w:rsidRPr="00DB5FAB">
        <w:rPr>
          <w:b/>
          <w:bCs/>
          <w:i/>
          <w:iCs/>
        </w:rPr>
        <w:t xml:space="preserve">к решению Собрания депутатов </w:t>
      </w:r>
    </w:p>
    <w:p w:rsidR="00C61421" w:rsidRPr="00DB5FAB" w:rsidRDefault="00C61421" w:rsidP="00F054B5">
      <w:pPr>
        <w:autoSpaceDE w:val="0"/>
        <w:autoSpaceDN w:val="0"/>
        <w:adjustRightInd w:val="0"/>
        <w:spacing w:line="180" w:lineRule="atLeast"/>
        <w:ind w:firstLine="283"/>
        <w:jc w:val="right"/>
        <w:rPr>
          <w:b/>
          <w:bCs/>
          <w:i/>
          <w:iCs/>
        </w:rPr>
      </w:pPr>
      <w:r w:rsidRPr="00DB5FAB">
        <w:rPr>
          <w:b/>
          <w:bCs/>
          <w:i/>
          <w:iCs/>
        </w:rPr>
        <w:t>МР "Сергокалинский район"</w:t>
      </w:r>
    </w:p>
    <w:p w:rsidR="00C61421" w:rsidRPr="00DB5FAB" w:rsidRDefault="00C61421" w:rsidP="00F054B5">
      <w:pPr>
        <w:autoSpaceDE w:val="0"/>
        <w:autoSpaceDN w:val="0"/>
        <w:adjustRightInd w:val="0"/>
        <w:spacing w:line="180" w:lineRule="atLeast"/>
        <w:ind w:firstLine="283"/>
        <w:jc w:val="right"/>
        <w:rPr>
          <w:rFonts w:ascii="Arial" w:hAnsi="Arial" w:cs="Arial"/>
          <w:b/>
          <w:bCs/>
          <w:i/>
          <w:iCs/>
          <w:sz w:val="19"/>
          <w:szCs w:val="19"/>
        </w:rPr>
      </w:pPr>
      <w:r w:rsidRPr="00DB5FAB">
        <w:rPr>
          <w:b/>
          <w:bCs/>
          <w:i/>
          <w:iCs/>
        </w:rPr>
        <w:t>от 12 мая 2016 г. № 36</w:t>
      </w:r>
      <w:r w:rsidRPr="00DB5FAB">
        <w:rPr>
          <w:rFonts w:ascii="Arial" w:hAnsi="Arial" w:cs="Arial"/>
          <w:b/>
          <w:bCs/>
          <w:i/>
          <w:iCs/>
          <w:sz w:val="19"/>
          <w:szCs w:val="19"/>
        </w:rPr>
        <w:t xml:space="preserve">  </w:t>
      </w:r>
    </w:p>
    <w:p w:rsidR="00C61421" w:rsidRPr="00DB5FAB" w:rsidRDefault="00C61421" w:rsidP="00F054B5">
      <w:pPr>
        <w:autoSpaceDE w:val="0"/>
        <w:autoSpaceDN w:val="0"/>
        <w:adjustRightInd w:val="0"/>
        <w:spacing w:line="194" w:lineRule="atLeast"/>
        <w:ind w:firstLine="283"/>
      </w:pPr>
      <w:r w:rsidRPr="00DB5FAB">
        <w:t>1. Настоящий Порядок представления Главой МР "Сергокалинский район" и депутатами Собрания депутатов муниципального района "Сергокалинский район" сведений о доходах, расходах, об и</w:t>
      </w:r>
      <w:r>
        <w:t>муществе и обязательствах имуще</w:t>
      </w:r>
      <w:r w:rsidRPr="00DB5FAB">
        <w:t>ственного характера (далее - Порядок) разра</w:t>
      </w:r>
      <w:r>
        <w:t>ботан в соответствии с федераль</w:t>
      </w:r>
      <w:r w:rsidRPr="00DB5FAB">
        <w:t>ными законами "О противодействии коррупции", "О контроле за соответствием расходов лиц, замещающих государственны</w:t>
      </w:r>
      <w:r>
        <w:t>е должности, и иных лиц их дохо</w:t>
      </w:r>
      <w:r w:rsidRPr="00DB5FAB">
        <w:t>дам", "Об общих принципах организации местного с</w:t>
      </w:r>
      <w:r>
        <w:t>амоуправления в Российс</w:t>
      </w:r>
      <w:r w:rsidRPr="00DB5FAB">
        <w:t>кой Федерации" и регулирует процедуру п</w:t>
      </w:r>
      <w:r>
        <w:t>редставления Главой МР "Сергока</w:t>
      </w:r>
      <w:r w:rsidRPr="00DB5FAB">
        <w:t>линский район" и депутатами Собрания депутатов муниципального района "Сергокалинский район" сведений о дохода</w:t>
      </w:r>
      <w:r>
        <w:t>х, расходах, об имуществе и обя</w:t>
      </w:r>
      <w:r w:rsidRPr="00DB5FAB">
        <w:t>зательствах имущественного характера сво</w:t>
      </w:r>
      <w:r>
        <w:t>их, супруги (супруга) и несовер</w:t>
      </w:r>
      <w:r w:rsidRPr="00DB5FAB">
        <w:t>шеннолетних детей (далее - сведения о доходах, расходах, об имуществе и обязательствах имущественного характера).</w:t>
      </w:r>
    </w:p>
    <w:p w:rsidR="00C61421" w:rsidRPr="00DB5FAB" w:rsidRDefault="00C61421" w:rsidP="00F054B5">
      <w:pPr>
        <w:autoSpaceDE w:val="0"/>
        <w:autoSpaceDN w:val="0"/>
        <w:adjustRightInd w:val="0"/>
        <w:spacing w:line="194" w:lineRule="atLeast"/>
        <w:ind w:firstLine="283"/>
      </w:pPr>
      <w:r w:rsidRPr="00DB5FAB">
        <w:t>2. Сведения о доходах, расходах, об и</w:t>
      </w:r>
      <w:r>
        <w:t>муществе и обязательствах имуще</w:t>
      </w:r>
      <w:r w:rsidRPr="00DB5FAB">
        <w:t>ственного характера представляются Главой МР "Сергокалинский район" и депутатами Собрания депутатов муниципального района "Сергокалинский район" ежегодно не позднее 1 апреля года,</w:t>
      </w:r>
      <w:r>
        <w:t xml:space="preserve"> следующего за отчетным, в Адми</w:t>
      </w:r>
      <w:r w:rsidRPr="00DB5FAB">
        <w:t>нистрации МР "Сергокалинский район" по форме справки, утвержденной</w:t>
      </w:r>
      <w:r>
        <w:t xml:space="preserve"> Прези</w:t>
      </w:r>
      <w:r w:rsidRPr="00DB5FAB">
        <w:t>дентом Российской Федерации.</w:t>
      </w:r>
    </w:p>
    <w:p w:rsidR="00C61421" w:rsidRPr="00DB5FAB" w:rsidRDefault="00C61421" w:rsidP="00F054B5">
      <w:pPr>
        <w:autoSpaceDE w:val="0"/>
        <w:autoSpaceDN w:val="0"/>
        <w:adjustRightInd w:val="0"/>
        <w:spacing w:line="194" w:lineRule="atLeast"/>
        <w:ind w:firstLine="283"/>
      </w:pPr>
      <w:r w:rsidRPr="00DB5FAB">
        <w:t>3. Глава МР "Сергокалинский район" и д</w:t>
      </w:r>
      <w:r>
        <w:t>епутаты Собрания депутатов муни</w:t>
      </w:r>
      <w:r w:rsidRPr="00DB5FAB">
        <w:t>ципального района "Сергокалинский район" представляют ежегодно:</w:t>
      </w:r>
    </w:p>
    <w:p w:rsidR="00C61421" w:rsidRPr="00DB5FAB" w:rsidRDefault="00C61421" w:rsidP="00F054B5">
      <w:pPr>
        <w:autoSpaceDE w:val="0"/>
        <w:autoSpaceDN w:val="0"/>
        <w:adjustRightInd w:val="0"/>
        <w:spacing w:line="194" w:lineRule="atLeast"/>
        <w:ind w:firstLine="283"/>
      </w:pPr>
      <w:r w:rsidRPr="00DB5FAB">
        <w:t>а) сведения о своих доходах, полученных за отчетный период (с 1 января по 31 декабря) от всех источников (включ</w:t>
      </w:r>
      <w:r>
        <w:t>ая денежное вознаграждение, пен</w:t>
      </w:r>
      <w:r w:rsidRPr="00DB5FAB">
        <w:t>сии, пособия, иные выплаты), а также сведения об имуществе, принадлежащем им на праве собственности, и о своих обязат</w:t>
      </w:r>
      <w:r>
        <w:t>ельствах имущественного характе</w:t>
      </w:r>
      <w:r w:rsidRPr="00DB5FAB">
        <w:t>ра по состоянию на конец отчетного периода;</w:t>
      </w:r>
    </w:p>
    <w:p w:rsidR="00C61421" w:rsidRPr="00DB5FAB" w:rsidRDefault="00C61421" w:rsidP="00F054B5">
      <w:pPr>
        <w:autoSpaceDE w:val="0"/>
        <w:autoSpaceDN w:val="0"/>
        <w:adjustRightInd w:val="0"/>
        <w:spacing w:line="194" w:lineRule="atLeast"/>
        <w:ind w:firstLine="283"/>
      </w:pPr>
      <w:r w:rsidRPr="00DB5FAB">
        <w:t>б) 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принадлежащем им на праве со</w:t>
      </w:r>
      <w:r>
        <w:t>бственности, и об их обязатель</w:t>
      </w:r>
      <w:r w:rsidRPr="00DB5FAB">
        <w:t>ствах имущественного характера по состоянию на конец отчетного периода;</w:t>
      </w:r>
    </w:p>
    <w:p w:rsidR="00C61421" w:rsidRPr="00DB5FAB" w:rsidRDefault="00C61421" w:rsidP="00F054B5">
      <w:pPr>
        <w:autoSpaceDE w:val="0"/>
        <w:autoSpaceDN w:val="0"/>
        <w:adjustRightInd w:val="0"/>
        <w:spacing w:line="194" w:lineRule="atLeast"/>
        <w:ind w:firstLine="283"/>
      </w:pPr>
      <w:r w:rsidRPr="00DB5FAB">
        <w:t>в)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w:t>
      </w:r>
      <w:r>
        <w:t>анспортного средства, ценных бу</w:t>
      </w:r>
      <w:r w:rsidRPr="00DB5FAB">
        <w:t>маг, акций (долей участия, паев в уставны</w:t>
      </w:r>
      <w:r>
        <w:t>х (складочных) капиталах органи</w:t>
      </w:r>
      <w:r w:rsidRPr="00DB5FAB">
        <w:t>заций), совершенной ими, их супруго</w:t>
      </w:r>
      <w:r>
        <w:t>й (супругом) и (или) несовершен</w:t>
      </w:r>
      <w:r w:rsidRPr="00DB5FAB">
        <w:t>нолетними детьми в течение календарного года, предше</w:t>
      </w:r>
      <w:r>
        <w:t>ствующего году пред</w:t>
      </w:r>
      <w:r w:rsidRPr="00DB5FAB">
        <w:t xml:space="preserve">ставления таких сведений (далее - отчетный период), если общая сумма таких сделок превышает общий доход данного лица и его супруги (супруга) за три последних года, предшествующих отчетному </w:t>
      </w:r>
      <w:r>
        <w:t>периоду, и об источниках получе</w:t>
      </w:r>
      <w:r w:rsidRPr="00DB5FAB">
        <w:t>ния средств, за счет которых совершены эти сделки.</w:t>
      </w:r>
    </w:p>
    <w:p w:rsidR="00C61421" w:rsidRPr="00DB5FAB" w:rsidRDefault="00C61421" w:rsidP="00F054B5">
      <w:pPr>
        <w:autoSpaceDE w:val="0"/>
        <w:autoSpaceDN w:val="0"/>
        <w:adjustRightInd w:val="0"/>
        <w:spacing w:line="194" w:lineRule="atLeast"/>
        <w:ind w:firstLine="283"/>
      </w:pPr>
      <w:r w:rsidRPr="00DB5FAB">
        <w:t>4. В случае, если Глава МР "Сергокалинский район" и депутаты Собрания депутатов муниципального района "Сергокалинский район" обнаружили, что в представленных ими сведениях о доходах,</w:t>
      </w:r>
      <w:r>
        <w:t xml:space="preserve"> расходах, об имуществе и обяза</w:t>
      </w:r>
      <w:r w:rsidRPr="00DB5FAB">
        <w:t>тельствах имущественного характера не отражены или не полностью отражены необходимые сведения либо имеются ошиб</w:t>
      </w:r>
      <w:r>
        <w:t>ки, они вправе представить уточ</w:t>
      </w:r>
      <w:r w:rsidRPr="00DB5FAB">
        <w:t>ненные сведения о доходах, расходах, об</w:t>
      </w:r>
      <w:r>
        <w:t xml:space="preserve"> имуществе и обязательствах иму</w:t>
      </w:r>
      <w:r w:rsidRPr="00DB5FAB">
        <w:t>щественного характера.</w:t>
      </w:r>
    </w:p>
    <w:p w:rsidR="00C61421" w:rsidRPr="00DB5FAB" w:rsidRDefault="00C61421" w:rsidP="00F054B5">
      <w:pPr>
        <w:autoSpaceDE w:val="0"/>
        <w:autoSpaceDN w:val="0"/>
        <w:adjustRightInd w:val="0"/>
        <w:spacing w:line="194" w:lineRule="atLeast"/>
        <w:ind w:firstLine="283"/>
      </w:pPr>
      <w:r w:rsidRPr="00DB5FAB">
        <w:t>Уточненные сведения о доходах, расходах, об имуществе и обязательствах имущественного характера представляю</w:t>
      </w:r>
      <w:r>
        <w:t>тся в течении</w:t>
      </w:r>
      <w:r w:rsidRPr="00DB5FAB">
        <w:t xml:space="preserve"> одного месяца после окончания срока, указанного в пункте 2 настоящего Порядка.</w:t>
      </w:r>
    </w:p>
    <w:p w:rsidR="00C61421" w:rsidRPr="00DB5FAB" w:rsidRDefault="00C61421" w:rsidP="00F054B5">
      <w:pPr>
        <w:autoSpaceDE w:val="0"/>
        <w:autoSpaceDN w:val="0"/>
        <w:adjustRightInd w:val="0"/>
        <w:spacing w:line="194" w:lineRule="atLeast"/>
        <w:ind w:firstLine="283"/>
      </w:pPr>
      <w:r w:rsidRPr="00DB5FAB">
        <w:t>5. В случае непредставления по объект</w:t>
      </w:r>
      <w:r>
        <w:t>ивным причинам Главой МР "Серго</w:t>
      </w:r>
      <w:r w:rsidRPr="00DB5FAB">
        <w:t>калинский район" и депутатами Собрания депутатов муниципального района "Сергокалинский район" сведений о дохода</w:t>
      </w:r>
      <w:r>
        <w:t>х, расходах, об имуществе и обя</w:t>
      </w:r>
      <w:r w:rsidRPr="00DB5FAB">
        <w:t>зательствах имущественного характера своих,</w:t>
      </w:r>
      <w:r>
        <w:t xml:space="preserve"> супруги (супруга) и несовершен</w:t>
      </w:r>
      <w:r w:rsidRPr="00DB5FAB">
        <w:t xml:space="preserve">нолетних детей, данный факт подлежит рассмотрению </w:t>
      </w:r>
      <w:r>
        <w:t>комиссией Администра</w:t>
      </w:r>
      <w:r w:rsidRPr="00DB5FAB">
        <w:t>ции МР "Сергокалинский район" по контролю за достоверностью сведений о доходах, об имуществе и обязательствах</w:t>
      </w:r>
      <w:r>
        <w:t xml:space="preserve"> имущественного характера, пред</w:t>
      </w:r>
      <w:r w:rsidRPr="00DB5FAB">
        <w:t>ставляемых Главой МР "Сергокалинский ра</w:t>
      </w:r>
      <w:r>
        <w:t>йон" и депутатами Собрания депу</w:t>
      </w:r>
      <w:r w:rsidRPr="00DB5FAB">
        <w:t>татов муниципального района "Сергокалин</w:t>
      </w:r>
      <w:r>
        <w:t>ский район", созданной Админист</w:t>
      </w:r>
      <w:r w:rsidRPr="00DB5FAB">
        <w:t>рацией МР "Сергокалинский район".</w:t>
      </w:r>
    </w:p>
    <w:p w:rsidR="00C61421" w:rsidRPr="00DB5FAB" w:rsidRDefault="00C61421" w:rsidP="00F054B5">
      <w:pPr>
        <w:autoSpaceDE w:val="0"/>
        <w:autoSpaceDN w:val="0"/>
        <w:adjustRightInd w:val="0"/>
        <w:spacing w:line="194" w:lineRule="atLeast"/>
        <w:ind w:firstLine="283"/>
      </w:pPr>
      <w:r w:rsidRPr="00DB5FAB">
        <w:t>6.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настоящим Порядком, осуще</w:t>
      </w:r>
      <w:r>
        <w:t>ствляется в соответствии с зако</w:t>
      </w:r>
      <w:r w:rsidRPr="00DB5FAB">
        <w:t>нодательством Российской Федерации.</w:t>
      </w:r>
    </w:p>
    <w:p w:rsidR="00C61421" w:rsidRPr="00DB5FAB" w:rsidRDefault="00C61421" w:rsidP="00F054B5">
      <w:pPr>
        <w:autoSpaceDE w:val="0"/>
        <w:autoSpaceDN w:val="0"/>
        <w:adjustRightInd w:val="0"/>
        <w:spacing w:line="194" w:lineRule="atLeast"/>
        <w:ind w:firstLine="283"/>
      </w:pPr>
      <w:r w:rsidRPr="00DB5FAB">
        <w:t>7. Сведения о доходах, расходах, об и</w:t>
      </w:r>
      <w:r>
        <w:t>муществе и обязательствах имуще</w:t>
      </w:r>
      <w:r w:rsidRPr="00DB5FAB">
        <w:t>ственного характера, представляемые в соответствии с настоящим Порядком, и информация о результатах проверки достоверности и полноты этих сведений хранятся в отделе кадров.</w:t>
      </w:r>
    </w:p>
    <w:p w:rsidR="00C61421" w:rsidRPr="00DB5FAB" w:rsidRDefault="00C61421" w:rsidP="00F054B5">
      <w:pPr>
        <w:autoSpaceDE w:val="0"/>
        <w:autoSpaceDN w:val="0"/>
        <w:adjustRightInd w:val="0"/>
        <w:spacing w:line="194" w:lineRule="atLeast"/>
        <w:ind w:firstLine="283"/>
        <w:rPr>
          <w:rFonts w:ascii="Arial" w:hAnsi="Arial" w:cs="Arial"/>
          <w:sz w:val="19"/>
          <w:szCs w:val="19"/>
        </w:rPr>
      </w:pPr>
      <w:r w:rsidRPr="00DB5FAB">
        <w:t>8. Сведения о доходах, расходах, об и</w:t>
      </w:r>
      <w:r>
        <w:t>муществе и обязательствах имуще</w:t>
      </w:r>
      <w:r w:rsidRPr="00DB5FAB">
        <w:t>ственного характера являются сведениями конфиденциального характера, если федеральным законом они не отнесены к сведениям, составляющим государственную тайну.</w:t>
      </w:r>
    </w:p>
    <w:p w:rsidR="00C61421" w:rsidRPr="00B60C16" w:rsidRDefault="00C61421" w:rsidP="00F054B5"/>
    <w:p w:rsidR="00C61421" w:rsidRPr="00BA38D4" w:rsidRDefault="00C61421" w:rsidP="00222F9E">
      <w:pPr>
        <w:spacing w:after="0"/>
        <w:rPr>
          <w:rFonts w:ascii="Times New Roman" w:hAnsi="Times New Roman"/>
          <w:b/>
          <w:sz w:val="24"/>
          <w:szCs w:val="24"/>
        </w:rPr>
      </w:pPr>
    </w:p>
    <w:p w:rsidR="00C61421" w:rsidRPr="008D60A1" w:rsidRDefault="00C61421" w:rsidP="00222F9E">
      <w:pPr>
        <w:spacing w:after="0"/>
        <w:ind w:firstLine="567"/>
        <w:rPr>
          <w:rFonts w:ascii="Times New Roman" w:hAnsi="Times New Roman"/>
          <w:b/>
          <w:sz w:val="24"/>
          <w:szCs w:val="24"/>
        </w:rPr>
      </w:pPr>
      <w:r w:rsidRPr="008D60A1">
        <w:rPr>
          <w:rFonts w:ascii="Times New Roman" w:hAnsi="Times New Roman"/>
          <w:b/>
          <w:sz w:val="24"/>
          <w:szCs w:val="24"/>
        </w:rPr>
        <w:t>Дурх</w:t>
      </w:r>
      <w:r>
        <w:rPr>
          <w:rFonts w:ascii="Times New Roman" w:hAnsi="Times New Roman"/>
          <w:b/>
          <w:sz w:val="24"/>
          <w:szCs w:val="24"/>
        </w:rPr>
        <w:t>l</w:t>
      </w:r>
      <w:r w:rsidRPr="008D60A1">
        <w:rPr>
          <w:rFonts w:ascii="Times New Roman" w:hAnsi="Times New Roman"/>
          <w:b/>
          <w:sz w:val="24"/>
          <w:szCs w:val="24"/>
        </w:rPr>
        <w:t xml:space="preserve">ни </w:t>
      </w:r>
      <w:r>
        <w:rPr>
          <w:rFonts w:ascii="Times New Roman" w:hAnsi="Times New Roman"/>
          <w:b/>
          <w:sz w:val="24"/>
          <w:szCs w:val="24"/>
        </w:rPr>
        <w:t xml:space="preserve">бяркълабирниличила </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 xml:space="preserve">Иш белкlла мурад саби нушала дурхlнас бархьси бяркъ беднила кьадриличила, дурхlнани чула чуни секlал бирес бурсибирниличила ва чуни барибсилис жаваб лугниличила. Илала дурабад хlушази бурес дигулра лебил дунъяла «Халкьани-ургабси дурхlнала игьдибарла телефон» лебниличила. Иш белкlра ил суайс багъишлабарибси саби. </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 xml:space="preserve">Нушала хlукумат, сунесра Россия бикlуси, ил Халкьани-ургабси баркьудилизи бархбикили ил гlеббурцули бузула 6 дус дикили сари. Ил суайс багъишладарили нушала улкализир лерилра школабазир дурадуркlути сари игьдибарла (доверие) дурсри, классунала сягlятуни, бегlтала собраниеби, чузирра бегlтани ил телефон акlахъниличила ахlенси царилти бяркъла шайчирти масъултира арзес гъайкабикlес бирути. Илар гъай ахъдуцес гlягlнити сари дурхlнала бухъя-зегъаличила, бегlтала ва дурхlнала саби ургарти баркьудлумачила. Ишдусла суал саби дурхlнани чула чули къайгъибирни, барибсилис жаваб лугес бирниличила (самостоятельность). Специалистунани школализирти дурхlнала гlямру хlябал бутlаличи дуртlули сари: младший школьный возраст – 7-10 дусличи бикайчи; подростковый (гlулухъабала) – 11-15 дусличи бикайчи; старший школьный или ранний юношеский – 16-17 дусла. Гlямрула дусми хlясибли цуганти биалра, дурхlни чула хасиятуни хlясиблира чула кьаркьала бузнилизибра цаван хlебирар. Илдала тlама барсбирар, сипатра балли барсбирули бирар. Ил замана дурхlнас халатала шайзибад кумек гlягlнибиркур. Илдази аргъахъес гlягlнили саби иличил детарути дарсдешуни лебтасалра детарути диъни, уруз хlекlахъес махирес гlягlнили саби. Дебали халаси пикри нешанани гlягlнибиркур бяхlчииэс рурсби халабикlес замана биухlели. Ил замана дурхlнала гlямрулизир детарути анцlбукьуни саби дурхlнала дикьу-дирутазир дарсдешуни алкlули дирар, буралли хlял-тlабигlятлизир булан. «Даг малхlямси, паргъатси дила уршилис се бетаурли. Сен иш варсирхъулив, жаликlулив, иш чини варсварилив?» - бикlути суалти алкlан ил заманализир. Селра урухкlеси секlал агара ишаб. Хlушала дурхlя халавиънила анцlбукьуни сари илала чархлизир детарути. Дурхlнала ил заманалис «Дарсдешунала манзил» бикlар. Нушала мезличи чарбаталли илис «Урехила жагьикlнила манзил» эс вирар. Урехила манзил ахъалли, бируси секlал барес ахъри имцlабирар. Дурхlнала виштlадешла пикруми аркьян, ил царал тяхlярли пикриикlес кайрар, сагати тяхlяр-кьяйдалигlив умцlар. Бархьси гьуни баргес умцlар сунела сай ва царалтала баркьудлумачи хlерикlар, сунени бируйчил цархlилтала дирути  цугдурцу, сунела бетерхахъес къайгъилизив вирар. Ил замана илис мякьлаб бегlтала ва учительтала кумек гlягlнили саби ил гьалабиз ахъес. </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 xml:space="preserve">Лебилра дурхlначи хlеръибхlели нушани илди цаван чебиэхlе. Амма, лебти ахlен кlел цагъунти адамти, яра дурхlни. Илди я цаличи ца мешути ахlен чула дяхl хlясибли. Лебилра илди цаличиб итил декlарти саби. Дунъяла тlабигlятра лебилра цаван чехlебиу, гьарилла сунела пикри бирар. Сецад дигара пикруми диэс дирар, амма марласи пикри ца саби . Ил бархьси пикри аргъахъес биэс гlягlнили саби бегlтала ва учительтала къайгъи. </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 xml:space="preserve">Гьар дурхlяла хlял-тlабигlят декlарти диънили лебтасалра цагъуна бяркъла рецепт белкlес ва бузахъес хlейрар. Илдала характер бяркъурли бегlтани гlулухъас кумек барили ил сунела «дарсдешунала» манзиллизивад шалгlевухъахъес кумекбарес чевкъар, гlур биалли дурхlялизир сунела сай бажардииран ветаахъес къайгъибарес чебиркур, (ихис бикlар самостоятельность). Гlулухъадешлизивад дураулхъухlели ил адам, сунела сай вегlси пикрила вегlли виэс гlягlнили сай, сунела пикри сунени балтахъес, сунени барибсилис сунени жаваб бедес, сунени барибсила ахир сегъуна бирарал пикриикlес балес ва илдас жавабра бедес гlягlнили саби. </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Лебилра бегlтас дигахъу чула виштlаси царалтачив духусили, сакlубсили, кьасла вегlли, отличникли виубли, амма иличил барх илдани (бегlтани) илис сунес ихтияр, пикри илизир хlедалтули дирар. «Хlу учlен, укен – нушани царалти къайгъни дирехlе, хlу гlур селичилра пикри майкlуд, нушази суал майкlуд, учlен» - хlера, ихдигъунти гъайла бегlти хатlализи биркули саби. Ил кьяйда дурхlя айкьалли илала сунела сай вегlси пикри ахlелкlан, авара агар ветарар. Дурхlяли бурибси хlушаб дигуси хlебиалра ил вархьли виалли «хlу вархьли сайри» или бурадалли хlушала хlурмат камхlебирар. «Ну хlуни барибсиличи, яра бурусиличи разилира, дила духучан» - адалли хlушала дурхlя хариирар, гlурра гlяхlси барес, гlяхlси бурес къайгънази айхъур. Дурхlя гапваралли, сунела баркьудира гlеббурцули ил уктемвирар, дуклуми дакlибси чякайчивра къугъали калзан. Ил ахlену гьарил неш-дудешлис бигуси? Сецад дигара имцlали гъай бикlес гlягlнити саби бегlти дурхlнази. «Увацlи, дила хlезив виркьес замана агарану» - ибси гъайли хlушала дурхlяла уркlи бялча. Или эс гьеч асубируси ахlен. Дурхlнази гъайикlни-цун баибси ахlен, баргес гlягlнили саби илис гlурра хlушани замана хlязлис, шадир дукьес, хъулиб анхълаб барх бареси, гьайгьай илини барес бажардиикеси. Дурхlя гъуллухъадешлизи ухlнаахъибхlели чедиб бурибсири ил варсвирхъесра асубирар. Ахlен, саби бикlути гъай дахъдиур. Цайна вархьли виалли гlуллухъа, хlяйна хатlавиркули виэсра бирар. Илала хатlали дунъя хlебулъа. Илизи багьлати гъайличил аргъахъес гlягlнибиркур чинав ил вархьлил, чинав бара хатlа иркулил, чинав бекlлил вархьли ахlенал. Илизи аргъахъес гlягlнили саби лебил дунъяла халкьлизив хатlа хlейкибси левси ахlен или. Хатlализивад урухкlусини гьатlира халаси хатlа барес вирар. Духудеш саби хатlа барибхlели ил багьни, гlур ил хlебарес кьас бирни. Бегlлара гlуллухъадешла замана дурхlялис бигахъуси бегlтала игьдибар саби. Хlушала гьарли-марси игьдибарли дурхlялис халаси кумек биру сай жавабкарсили ветаахъес. Бахъал бегlтани буру: «Игьдибар, игьдибар или дурхlя ваталли иличи чехlеруди хlебаралли ил хатlаба иркьур, гlур биалли нушани илала илди чlямдарес чевкъар» или. Илдигъунти гъайлисра мер бирули саби. Игьдибарла дурабад халаси мер бурцуси саби дурхlнала ва бегlтала барсур хlурматли. Ил хlурматли халаси асар бирули саби бегlтала гlямрулизибра, дурхlнала гlямрулизибра. Хlурмат – дигилизиб калунси хъалибаргла ахирра гlяхlси бирар. Бегlти бухънабаили, чула ахъри-имкан камдиубхlели илдала дурхlнани илдази чула гlеларти гlямру кьутlкьули хlедуркlахъу. Иличи ургlебли бахъал бирар дурхlни чула бухъна бегlтачи уркlецlи агарти.</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 xml:space="preserve">Бегlтас – 1 дусла, 17 дусла, 40 дусла, 70 дусла виаб дурхlя – дурхlя сай. Бегlтас илди дигахъу, чула лебси ахlера хlебиру, илди лебдешлизиб биалра. Бусягlятла замана дунъя дебали гъузгъалдили саби. Чина хlеръалра картализи хlунтlена точкаби лер, къяйк-къуйк, кабуршути, бирхъути, билгlути, лутlути ва цархlилти гуж-зулмубази гlелабикили саби дунъя. Бахъал саби селичи-биалра разили ахlенти (стресслизи бикибти). Илдани чула руржути хlи дяхlудиахъес дебали инсапагарти анцlбукьуни дирули сари. Селра гlяйиб агарти дурхlначиб ихъули саби чула гьими. Школабази автоматра бихули очередь иргьули, дурхlнала унхъразиб биштlати ясирбурцули, белчlудила заведениебази бухlнабикили жагьти кабуршули. Къантlли буралли, чеалкlуси наслуличи урехи алкlахъули саби. Нушала Россиялизир сецад-дигара гуж-зулму дирути мер-муса лер, жагьилтачи ва биштlатачи. </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 xml:space="preserve">Халаси мер буцес гlягlниси саби нешанани чула рурсбачил бируси хlянчилира. Илдази бурес гlягlнили саби сарицун хlериахъес, хlебалутачил тlашризулли гъайхlерикlахъес. Духуси нешра илала рурсира кlел гьалмагъ рурсигъунти барсур дигилизиб бирар. Ил барес бирар ле-билра нешанани. «Ит мабирид, ишичи къячмариркуд, сен ихи барри, нуни гlур хlези гъайхlели буцlарли чейгахъис» - ихдигъунти мезли нешра рурсира цаличибад ца тяйдибиру, къадагъаба-рибсиличи уркlи гьуцlбикlар бахъалгъунти дурхlнала. Нешанани чула рурсби вайтlа руркънила вайси шалиличила ца мисал: 1998 ибил дуслизиб Россияла туснакъуназиб 4600 жагьти хьунул адам буили саби, сабира 14-15 дус биубти ва хlебиубтира бархли. Илди туснакълизи кабатурти чуни биштlати баркьнилис ахlенрину, чуни барибти гlяндбакlили, убатурли, бутlа-бутlабарили жярга-зегъла тlакьнази ита-иша лайбакlнилис сабри. </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 xml:space="preserve">Нуша дебали гlелакадухъира цархlилти улкнас дурхlнас бяркъ бедлугнила шайчир. Сецад хlейгеси биалра нушала ишарра диуб илдачи мешути анцlбукьуни. Бахъбикlули саби нушала Ватlайзиб СПИД бикlуси кахси изайзи бикибтира, ил лугlилизиб 1000-цад нушала Дагъистай-зибра. Ихди масъулта иргъахъули саби нушала биштlатала челябкьла урехилизиб биъни. Ил багьандан саби ООН-на Генеральная ассамблеяли 15 ибил майла бархlи Дунъяла хъалибаргла бархlилизи халбарибси, 17 ибил майла бархlи лебилра Дунъяла Халкьани-ургабси дурхlнас хасбарибси «Телефон доверия» бикlуси бархlи. Ил телефонна номер саби 8-800-200-01-22. Ил номерлизи багьа агарли зянкъдирхъути сари дигалли дурхlна, дигалли бегlта. Хlушала у дигlянали бихlуси саби, чизилра хlебурили. Хlушани ил номер хlясибли зянкъдяхъили челукьуси секlал леббиалли хьарбаая бяркъла шайчиб. Хlушаб жаваб луга дебали багьудичебти специалистунани, гьайгьай психологунанира. Телефон бузуси саби арагlебли дуги-хlерилизиб. Школабазибти психологунани халаси декlар асар бирули ахlен дурхlни руркъниличи. Бахъал-гъунтани тестированиеличибли чула хlянчи таманбирули саби. </w:t>
      </w:r>
    </w:p>
    <w:p w:rsidR="00C61421" w:rsidRDefault="00C61421" w:rsidP="00222F9E">
      <w:pPr>
        <w:spacing w:after="0"/>
        <w:ind w:firstLine="567"/>
        <w:rPr>
          <w:rFonts w:ascii="Times New Roman" w:hAnsi="Times New Roman"/>
          <w:sz w:val="24"/>
          <w:szCs w:val="24"/>
        </w:rPr>
      </w:pPr>
      <w:r>
        <w:rPr>
          <w:rFonts w:ascii="Times New Roman" w:hAnsi="Times New Roman"/>
          <w:sz w:val="24"/>
          <w:szCs w:val="24"/>
        </w:rPr>
        <w:t>Чеабиуси наслу сегъуна бирарал илизибад саби дигахъуси улкала хlурмат ва илала къуват. Дигеси саби бегlти ва илдала дурхlни цаличил-ца цабалги ва диги хlериличил гlямру дуркlули калалли. Дузахъеная икl телефойчилти гьалмагъдеш, хlебалуси ташмишдикlуси секlал мабалтадая. Гlямрулизиркlун дахъал секlал дирар арзес дебали къиянти.</w:t>
      </w:r>
    </w:p>
    <w:p w:rsidR="00C61421" w:rsidRPr="001A7C1C" w:rsidRDefault="00C61421" w:rsidP="00222F9E">
      <w:pPr>
        <w:spacing w:after="0"/>
        <w:ind w:firstLine="567"/>
        <w:rPr>
          <w:rFonts w:ascii="Times New Roman" w:hAnsi="Times New Roman"/>
          <w:b/>
          <w:sz w:val="24"/>
          <w:szCs w:val="24"/>
        </w:rPr>
      </w:pPr>
      <w:r>
        <w:rPr>
          <w:rFonts w:ascii="Times New Roman" w:hAnsi="Times New Roman"/>
          <w:b/>
          <w:sz w:val="24"/>
          <w:szCs w:val="24"/>
        </w:rPr>
        <w:t>Ш.Мусаев, КЦСОН-на хlянчизар</w:t>
      </w:r>
    </w:p>
    <w:p w:rsidR="00C61421" w:rsidRDefault="00C61421" w:rsidP="009E665A">
      <w:pPr>
        <w:spacing w:after="0"/>
        <w:ind w:firstLine="567"/>
        <w:rPr>
          <w:rFonts w:ascii="Times New Roman" w:hAnsi="Times New Roman"/>
          <w:sz w:val="24"/>
          <w:szCs w:val="24"/>
        </w:rPr>
      </w:pPr>
    </w:p>
    <w:p w:rsidR="00C61421" w:rsidRPr="0035010C" w:rsidRDefault="00C61421" w:rsidP="00D154D9">
      <w:pPr>
        <w:spacing w:after="0"/>
        <w:ind w:firstLine="527"/>
        <w:rPr>
          <w:rFonts w:ascii="Times New Roman" w:hAnsi="Times New Roman"/>
          <w:b/>
          <w:sz w:val="24"/>
          <w:szCs w:val="24"/>
        </w:rPr>
      </w:pPr>
      <w:r w:rsidRPr="00BE2EB8">
        <w:rPr>
          <w:rFonts w:ascii="Times New Roman" w:hAnsi="Times New Roman"/>
          <w:b/>
          <w:sz w:val="24"/>
          <w:szCs w:val="24"/>
        </w:rPr>
        <w:t>Духуси</w:t>
      </w:r>
      <w:r w:rsidRPr="0035010C">
        <w:rPr>
          <w:rFonts w:ascii="Times New Roman" w:hAnsi="Times New Roman"/>
          <w:b/>
          <w:sz w:val="24"/>
          <w:szCs w:val="24"/>
        </w:rPr>
        <w:t xml:space="preserve"> </w:t>
      </w:r>
      <w:r w:rsidRPr="00BE2EB8">
        <w:rPr>
          <w:rFonts w:ascii="Times New Roman" w:hAnsi="Times New Roman"/>
          <w:b/>
          <w:sz w:val="24"/>
          <w:szCs w:val="24"/>
        </w:rPr>
        <w:t>рурси</w:t>
      </w:r>
      <w:r w:rsidRPr="0035010C">
        <w:rPr>
          <w:rFonts w:ascii="Times New Roman" w:hAnsi="Times New Roman"/>
          <w:b/>
          <w:sz w:val="24"/>
          <w:szCs w:val="24"/>
        </w:rPr>
        <w:t xml:space="preserve"> </w:t>
      </w:r>
      <w:r w:rsidRPr="00BE2EB8">
        <w:rPr>
          <w:rFonts w:ascii="Times New Roman" w:hAnsi="Times New Roman"/>
          <w:b/>
          <w:sz w:val="24"/>
          <w:szCs w:val="24"/>
        </w:rPr>
        <w:t>Аминат</w:t>
      </w:r>
    </w:p>
    <w:p w:rsidR="00C61421" w:rsidRPr="0035010C" w:rsidRDefault="00C61421" w:rsidP="00D154D9">
      <w:pPr>
        <w:spacing w:after="0"/>
        <w:ind w:firstLine="527"/>
        <w:rPr>
          <w:rFonts w:ascii="Times New Roman" w:hAnsi="Times New Roman"/>
          <w:sz w:val="24"/>
          <w:szCs w:val="24"/>
        </w:rPr>
      </w:pPr>
      <w:r>
        <w:rPr>
          <w:rFonts w:ascii="Times New Roman" w:hAnsi="Times New Roman"/>
          <w:sz w:val="24"/>
          <w:szCs w:val="24"/>
        </w:rPr>
        <w:t>Нушала</w:t>
      </w:r>
      <w:r w:rsidRPr="0035010C">
        <w:rPr>
          <w:rFonts w:ascii="Times New Roman" w:hAnsi="Times New Roman"/>
          <w:sz w:val="24"/>
          <w:szCs w:val="24"/>
        </w:rPr>
        <w:t xml:space="preserve"> </w:t>
      </w:r>
      <w:r>
        <w:rPr>
          <w:rFonts w:ascii="Times New Roman" w:hAnsi="Times New Roman"/>
          <w:sz w:val="24"/>
          <w:szCs w:val="24"/>
        </w:rPr>
        <w:t>Миглакьасимахьила</w:t>
      </w:r>
      <w:r w:rsidRPr="0035010C">
        <w:rPr>
          <w:rFonts w:ascii="Times New Roman" w:hAnsi="Times New Roman"/>
          <w:sz w:val="24"/>
          <w:szCs w:val="24"/>
        </w:rPr>
        <w:t xml:space="preserve"> </w:t>
      </w:r>
      <w:r>
        <w:rPr>
          <w:rFonts w:ascii="Times New Roman" w:hAnsi="Times New Roman"/>
          <w:sz w:val="24"/>
          <w:szCs w:val="24"/>
        </w:rPr>
        <w:t>урга</w:t>
      </w:r>
      <w:r w:rsidRPr="0035010C">
        <w:rPr>
          <w:rFonts w:ascii="Times New Roman" w:hAnsi="Times New Roman"/>
          <w:sz w:val="24"/>
          <w:szCs w:val="24"/>
        </w:rPr>
        <w:t xml:space="preserve"> </w:t>
      </w:r>
      <w:r>
        <w:rPr>
          <w:rFonts w:ascii="Times New Roman" w:hAnsi="Times New Roman"/>
          <w:sz w:val="24"/>
          <w:szCs w:val="24"/>
        </w:rPr>
        <w:t>даражала</w:t>
      </w:r>
      <w:r w:rsidRPr="0035010C">
        <w:rPr>
          <w:rFonts w:ascii="Times New Roman" w:hAnsi="Times New Roman"/>
          <w:sz w:val="24"/>
          <w:szCs w:val="24"/>
        </w:rPr>
        <w:t xml:space="preserve"> </w:t>
      </w:r>
      <w:r>
        <w:rPr>
          <w:rFonts w:ascii="Times New Roman" w:hAnsi="Times New Roman"/>
          <w:sz w:val="24"/>
          <w:szCs w:val="24"/>
        </w:rPr>
        <w:t>школализиб</w:t>
      </w:r>
      <w:r w:rsidRPr="0035010C">
        <w:rPr>
          <w:rFonts w:ascii="Times New Roman" w:hAnsi="Times New Roman"/>
          <w:sz w:val="24"/>
          <w:szCs w:val="24"/>
        </w:rPr>
        <w:t xml:space="preserve"> </w:t>
      </w:r>
      <w:r>
        <w:rPr>
          <w:rFonts w:ascii="Times New Roman" w:hAnsi="Times New Roman"/>
          <w:sz w:val="24"/>
          <w:szCs w:val="24"/>
        </w:rPr>
        <w:t>камли</w:t>
      </w:r>
      <w:r w:rsidRPr="0035010C">
        <w:rPr>
          <w:rFonts w:ascii="Times New Roman" w:hAnsi="Times New Roman"/>
          <w:sz w:val="24"/>
          <w:szCs w:val="24"/>
        </w:rPr>
        <w:t xml:space="preserve"> </w:t>
      </w:r>
      <w:r>
        <w:rPr>
          <w:rFonts w:ascii="Times New Roman" w:hAnsi="Times New Roman"/>
          <w:sz w:val="24"/>
          <w:szCs w:val="24"/>
        </w:rPr>
        <w:t>ах</w:t>
      </w:r>
      <w:r>
        <w:rPr>
          <w:rFonts w:ascii="Times New Roman" w:hAnsi="Times New Roman"/>
          <w:sz w:val="24"/>
          <w:szCs w:val="24"/>
          <w:lang w:val="en-US"/>
        </w:rPr>
        <w:t>l</w:t>
      </w:r>
      <w:r>
        <w:rPr>
          <w:rFonts w:ascii="Times New Roman" w:hAnsi="Times New Roman"/>
          <w:sz w:val="24"/>
          <w:szCs w:val="24"/>
        </w:rPr>
        <w:t>ен</w:t>
      </w:r>
      <w:r w:rsidRPr="0035010C">
        <w:rPr>
          <w:rFonts w:ascii="Times New Roman" w:hAnsi="Times New Roman"/>
          <w:sz w:val="24"/>
          <w:szCs w:val="24"/>
        </w:rPr>
        <w:t xml:space="preserve"> </w:t>
      </w:r>
      <w:r>
        <w:rPr>
          <w:rFonts w:ascii="Times New Roman" w:hAnsi="Times New Roman"/>
          <w:sz w:val="24"/>
          <w:szCs w:val="24"/>
        </w:rPr>
        <w:t>ункъли</w:t>
      </w:r>
      <w:r w:rsidRPr="0035010C">
        <w:rPr>
          <w:rFonts w:ascii="Times New Roman" w:hAnsi="Times New Roman"/>
          <w:sz w:val="24"/>
          <w:szCs w:val="24"/>
        </w:rPr>
        <w:t xml:space="preserve"> </w:t>
      </w:r>
      <w:r>
        <w:rPr>
          <w:rFonts w:ascii="Times New Roman" w:hAnsi="Times New Roman"/>
          <w:sz w:val="24"/>
          <w:szCs w:val="24"/>
        </w:rPr>
        <w:t>буч</w:t>
      </w:r>
      <w:r>
        <w:rPr>
          <w:rFonts w:ascii="Times New Roman" w:hAnsi="Times New Roman"/>
          <w:sz w:val="24"/>
          <w:szCs w:val="24"/>
          <w:lang w:val="en-US"/>
        </w:rPr>
        <w:t>l</w:t>
      </w:r>
      <w:r>
        <w:rPr>
          <w:rFonts w:ascii="Times New Roman" w:hAnsi="Times New Roman"/>
          <w:sz w:val="24"/>
          <w:szCs w:val="24"/>
        </w:rPr>
        <w:t>ути</w:t>
      </w:r>
      <w:r w:rsidRPr="0035010C">
        <w:rPr>
          <w:rFonts w:ascii="Times New Roman" w:hAnsi="Times New Roman"/>
          <w:sz w:val="24"/>
          <w:szCs w:val="24"/>
        </w:rPr>
        <w:t xml:space="preserve"> </w:t>
      </w:r>
      <w:r>
        <w:rPr>
          <w:rFonts w:ascii="Times New Roman" w:hAnsi="Times New Roman"/>
          <w:sz w:val="24"/>
          <w:szCs w:val="24"/>
        </w:rPr>
        <w:t>уршби</w:t>
      </w:r>
      <w:r w:rsidRPr="0035010C">
        <w:rPr>
          <w:rFonts w:ascii="Times New Roman" w:hAnsi="Times New Roman"/>
          <w:sz w:val="24"/>
          <w:szCs w:val="24"/>
        </w:rPr>
        <w:t xml:space="preserve"> </w:t>
      </w:r>
      <w:r>
        <w:rPr>
          <w:rFonts w:ascii="Times New Roman" w:hAnsi="Times New Roman"/>
          <w:sz w:val="24"/>
          <w:szCs w:val="24"/>
        </w:rPr>
        <w:t>ва</w:t>
      </w:r>
      <w:r w:rsidRPr="0035010C">
        <w:rPr>
          <w:rFonts w:ascii="Times New Roman" w:hAnsi="Times New Roman"/>
          <w:sz w:val="24"/>
          <w:szCs w:val="24"/>
        </w:rPr>
        <w:t xml:space="preserve"> </w:t>
      </w:r>
      <w:r>
        <w:rPr>
          <w:rFonts w:ascii="Times New Roman" w:hAnsi="Times New Roman"/>
          <w:sz w:val="24"/>
          <w:szCs w:val="24"/>
        </w:rPr>
        <w:t>рурсби</w:t>
      </w:r>
      <w:r w:rsidRPr="0035010C">
        <w:rPr>
          <w:rFonts w:ascii="Times New Roman" w:hAnsi="Times New Roman"/>
          <w:sz w:val="24"/>
          <w:szCs w:val="24"/>
        </w:rPr>
        <w:t xml:space="preserve">. </w:t>
      </w:r>
      <w:r>
        <w:rPr>
          <w:rFonts w:ascii="Times New Roman" w:hAnsi="Times New Roman"/>
          <w:sz w:val="24"/>
          <w:szCs w:val="24"/>
        </w:rPr>
        <w:t>Касибти</w:t>
      </w:r>
      <w:r w:rsidRPr="0035010C">
        <w:rPr>
          <w:rFonts w:ascii="Times New Roman" w:hAnsi="Times New Roman"/>
          <w:sz w:val="24"/>
          <w:szCs w:val="24"/>
        </w:rPr>
        <w:t xml:space="preserve"> </w:t>
      </w:r>
      <w:r>
        <w:rPr>
          <w:rFonts w:ascii="Times New Roman" w:hAnsi="Times New Roman"/>
          <w:sz w:val="24"/>
          <w:szCs w:val="24"/>
        </w:rPr>
        <w:t>багьудлуми</w:t>
      </w:r>
      <w:r w:rsidRPr="0035010C">
        <w:rPr>
          <w:rFonts w:ascii="Times New Roman" w:hAnsi="Times New Roman"/>
          <w:sz w:val="24"/>
          <w:szCs w:val="24"/>
        </w:rPr>
        <w:t xml:space="preserve"> </w:t>
      </w:r>
      <w:r>
        <w:rPr>
          <w:rFonts w:ascii="Times New Roman" w:hAnsi="Times New Roman"/>
          <w:sz w:val="24"/>
          <w:szCs w:val="24"/>
        </w:rPr>
        <w:t>г</w:t>
      </w:r>
      <w:r>
        <w:rPr>
          <w:rFonts w:ascii="Times New Roman" w:hAnsi="Times New Roman"/>
          <w:sz w:val="24"/>
          <w:szCs w:val="24"/>
          <w:lang w:val="en-US"/>
        </w:rPr>
        <w:t>l</w:t>
      </w:r>
      <w:r>
        <w:rPr>
          <w:rFonts w:ascii="Times New Roman" w:hAnsi="Times New Roman"/>
          <w:sz w:val="24"/>
          <w:szCs w:val="24"/>
        </w:rPr>
        <w:t>ямрулизир</w:t>
      </w:r>
      <w:r w:rsidRPr="0035010C">
        <w:rPr>
          <w:rFonts w:ascii="Times New Roman" w:hAnsi="Times New Roman"/>
          <w:sz w:val="24"/>
          <w:szCs w:val="24"/>
        </w:rPr>
        <w:t xml:space="preserve"> </w:t>
      </w:r>
      <w:r>
        <w:rPr>
          <w:rFonts w:ascii="Times New Roman" w:hAnsi="Times New Roman"/>
          <w:sz w:val="24"/>
          <w:szCs w:val="24"/>
        </w:rPr>
        <w:t>пайдаладаресра</w:t>
      </w:r>
      <w:r w:rsidRPr="0035010C">
        <w:rPr>
          <w:rFonts w:ascii="Times New Roman" w:hAnsi="Times New Roman"/>
          <w:sz w:val="24"/>
          <w:szCs w:val="24"/>
        </w:rPr>
        <w:t xml:space="preserve"> </w:t>
      </w:r>
      <w:r>
        <w:rPr>
          <w:rFonts w:ascii="Times New Roman" w:hAnsi="Times New Roman"/>
          <w:sz w:val="24"/>
          <w:szCs w:val="24"/>
        </w:rPr>
        <w:t>илди</w:t>
      </w:r>
      <w:r w:rsidRPr="0035010C">
        <w:rPr>
          <w:rFonts w:ascii="Times New Roman" w:hAnsi="Times New Roman"/>
          <w:sz w:val="24"/>
          <w:szCs w:val="24"/>
        </w:rPr>
        <w:t xml:space="preserve"> </w:t>
      </w:r>
      <w:r>
        <w:rPr>
          <w:rFonts w:ascii="Times New Roman" w:hAnsi="Times New Roman"/>
          <w:sz w:val="24"/>
          <w:szCs w:val="24"/>
        </w:rPr>
        <w:t>нушани</w:t>
      </w:r>
      <w:r w:rsidRPr="0035010C">
        <w:rPr>
          <w:rFonts w:ascii="Times New Roman" w:hAnsi="Times New Roman"/>
          <w:sz w:val="24"/>
          <w:szCs w:val="24"/>
        </w:rPr>
        <w:t xml:space="preserve"> </w:t>
      </w:r>
      <w:r>
        <w:rPr>
          <w:rFonts w:ascii="Times New Roman" w:hAnsi="Times New Roman"/>
          <w:sz w:val="24"/>
          <w:szCs w:val="24"/>
        </w:rPr>
        <w:t>классла</w:t>
      </w:r>
      <w:r w:rsidRPr="0035010C">
        <w:rPr>
          <w:rFonts w:ascii="Times New Roman" w:hAnsi="Times New Roman"/>
          <w:sz w:val="24"/>
          <w:szCs w:val="24"/>
        </w:rPr>
        <w:t xml:space="preserve"> </w:t>
      </w:r>
      <w:r>
        <w:rPr>
          <w:rFonts w:ascii="Times New Roman" w:hAnsi="Times New Roman"/>
          <w:sz w:val="24"/>
          <w:szCs w:val="24"/>
        </w:rPr>
        <w:t>дурар</w:t>
      </w:r>
      <w:r w:rsidRPr="0035010C">
        <w:rPr>
          <w:rFonts w:ascii="Times New Roman" w:hAnsi="Times New Roman"/>
          <w:sz w:val="24"/>
          <w:szCs w:val="24"/>
        </w:rPr>
        <w:t xml:space="preserve"> </w:t>
      </w:r>
      <w:r>
        <w:rPr>
          <w:rFonts w:ascii="Times New Roman" w:hAnsi="Times New Roman"/>
          <w:sz w:val="24"/>
          <w:szCs w:val="24"/>
        </w:rPr>
        <w:t>дурадурк</w:t>
      </w:r>
      <w:r>
        <w:rPr>
          <w:rFonts w:ascii="Times New Roman" w:hAnsi="Times New Roman"/>
          <w:sz w:val="24"/>
          <w:szCs w:val="24"/>
          <w:lang w:val="en-US"/>
        </w:rPr>
        <w:t>l</w:t>
      </w:r>
      <w:r>
        <w:rPr>
          <w:rFonts w:ascii="Times New Roman" w:hAnsi="Times New Roman"/>
          <w:sz w:val="24"/>
          <w:szCs w:val="24"/>
        </w:rPr>
        <w:t>ути</w:t>
      </w:r>
      <w:r w:rsidRPr="0035010C">
        <w:rPr>
          <w:rFonts w:ascii="Times New Roman" w:hAnsi="Times New Roman"/>
          <w:sz w:val="24"/>
          <w:szCs w:val="24"/>
        </w:rPr>
        <w:t xml:space="preserve"> </w:t>
      </w:r>
      <w:r>
        <w:rPr>
          <w:rFonts w:ascii="Times New Roman" w:hAnsi="Times New Roman"/>
          <w:sz w:val="24"/>
          <w:szCs w:val="24"/>
        </w:rPr>
        <w:t>далдуцуначил</w:t>
      </w:r>
      <w:r w:rsidRPr="0035010C">
        <w:rPr>
          <w:rFonts w:ascii="Times New Roman" w:hAnsi="Times New Roman"/>
          <w:sz w:val="24"/>
          <w:szCs w:val="24"/>
        </w:rPr>
        <w:t xml:space="preserve"> </w:t>
      </w:r>
      <w:r>
        <w:rPr>
          <w:rFonts w:ascii="Times New Roman" w:hAnsi="Times New Roman"/>
          <w:sz w:val="24"/>
          <w:szCs w:val="24"/>
        </w:rPr>
        <w:t>бурсибирулра</w:t>
      </w:r>
      <w:r w:rsidRPr="0035010C">
        <w:rPr>
          <w:rFonts w:ascii="Times New Roman" w:hAnsi="Times New Roman"/>
          <w:sz w:val="24"/>
          <w:szCs w:val="24"/>
        </w:rPr>
        <w:t xml:space="preserve">. </w:t>
      </w:r>
      <w:r>
        <w:rPr>
          <w:rFonts w:ascii="Times New Roman" w:hAnsi="Times New Roman"/>
          <w:sz w:val="24"/>
          <w:szCs w:val="24"/>
        </w:rPr>
        <w:t>Тянишбирулра</w:t>
      </w:r>
      <w:r w:rsidRPr="0035010C">
        <w:rPr>
          <w:rFonts w:ascii="Times New Roman" w:hAnsi="Times New Roman"/>
          <w:sz w:val="24"/>
          <w:szCs w:val="24"/>
        </w:rPr>
        <w:t xml:space="preserve"> </w:t>
      </w:r>
      <w:r>
        <w:rPr>
          <w:rFonts w:ascii="Times New Roman" w:hAnsi="Times New Roman"/>
          <w:sz w:val="24"/>
          <w:szCs w:val="24"/>
        </w:rPr>
        <w:t>нушани</w:t>
      </w:r>
      <w:r w:rsidRPr="0035010C">
        <w:rPr>
          <w:rFonts w:ascii="Times New Roman" w:hAnsi="Times New Roman"/>
          <w:sz w:val="24"/>
          <w:szCs w:val="24"/>
        </w:rPr>
        <w:t xml:space="preserve"> </w:t>
      </w:r>
      <w:r>
        <w:rPr>
          <w:rFonts w:ascii="Times New Roman" w:hAnsi="Times New Roman"/>
          <w:sz w:val="24"/>
          <w:szCs w:val="24"/>
        </w:rPr>
        <w:t>нушала</w:t>
      </w:r>
      <w:r w:rsidRPr="0035010C">
        <w:rPr>
          <w:rFonts w:ascii="Times New Roman" w:hAnsi="Times New Roman"/>
          <w:sz w:val="24"/>
          <w:szCs w:val="24"/>
        </w:rPr>
        <w:t xml:space="preserve"> </w:t>
      </w:r>
      <w:r>
        <w:rPr>
          <w:rFonts w:ascii="Times New Roman" w:hAnsi="Times New Roman"/>
          <w:sz w:val="24"/>
          <w:szCs w:val="24"/>
        </w:rPr>
        <w:t>буч</w:t>
      </w:r>
      <w:r w:rsidRPr="00BE2EB8">
        <w:rPr>
          <w:rFonts w:ascii="Times New Roman" w:hAnsi="Times New Roman"/>
          <w:sz w:val="24"/>
          <w:szCs w:val="24"/>
          <w:lang w:val="en-US"/>
        </w:rPr>
        <w:t>l</w:t>
      </w:r>
      <w:r>
        <w:rPr>
          <w:rFonts w:ascii="Times New Roman" w:hAnsi="Times New Roman"/>
          <w:sz w:val="24"/>
          <w:szCs w:val="24"/>
        </w:rPr>
        <w:t>анти</w:t>
      </w:r>
      <w:r w:rsidRPr="0035010C">
        <w:rPr>
          <w:rFonts w:ascii="Times New Roman" w:hAnsi="Times New Roman"/>
          <w:sz w:val="24"/>
          <w:szCs w:val="24"/>
        </w:rPr>
        <w:t xml:space="preserve"> </w:t>
      </w:r>
      <w:r>
        <w:rPr>
          <w:rFonts w:ascii="Times New Roman" w:hAnsi="Times New Roman"/>
          <w:sz w:val="24"/>
          <w:szCs w:val="24"/>
        </w:rPr>
        <w:t>шила</w:t>
      </w:r>
      <w:r w:rsidRPr="0035010C">
        <w:rPr>
          <w:rFonts w:ascii="Times New Roman" w:hAnsi="Times New Roman"/>
          <w:sz w:val="24"/>
          <w:szCs w:val="24"/>
        </w:rPr>
        <w:t xml:space="preserve"> </w:t>
      </w:r>
      <w:r>
        <w:rPr>
          <w:rFonts w:ascii="Times New Roman" w:hAnsi="Times New Roman"/>
          <w:sz w:val="24"/>
          <w:szCs w:val="24"/>
        </w:rPr>
        <w:t>историяличил</w:t>
      </w:r>
      <w:r w:rsidRPr="0035010C">
        <w:rPr>
          <w:rFonts w:ascii="Times New Roman" w:hAnsi="Times New Roman"/>
          <w:sz w:val="24"/>
          <w:szCs w:val="24"/>
        </w:rPr>
        <w:t xml:space="preserve">, </w:t>
      </w:r>
      <w:r>
        <w:rPr>
          <w:rFonts w:ascii="Times New Roman" w:hAnsi="Times New Roman"/>
          <w:sz w:val="24"/>
          <w:szCs w:val="24"/>
        </w:rPr>
        <w:t>г</w:t>
      </w:r>
      <w:r w:rsidRPr="00BE2EB8">
        <w:rPr>
          <w:rFonts w:ascii="Times New Roman" w:hAnsi="Times New Roman"/>
          <w:sz w:val="24"/>
          <w:szCs w:val="24"/>
          <w:lang w:val="en-US"/>
        </w:rPr>
        <w:t>l</w:t>
      </w:r>
      <w:r>
        <w:rPr>
          <w:rFonts w:ascii="Times New Roman" w:hAnsi="Times New Roman"/>
          <w:sz w:val="24"/>
          <w:szCs w:val="24"/>
        </w:rPr>
        <w:t>ях</w:t>
      </w:r>
      <w:r w:rsidRPr="00BE2EB8">
        <w:rPr>
          <w:rFonts w:ascii="Times New Roman" w:hAnsi="Times New Roman"/>
          <w:sz w:val="24"/>
          <w:szCs w:val="24"/>
          <w:lang w:val="en-US"/>
        </w:rPr>
        <w:t>l</w:t>
      </w:r>
      <w:r>
        <w:rPr>
          <w:rFonts w:ascii="Times New Roman" w:hAnsi="Times New Roman"/>
          <w:sz w:val="24"/>
          <w:szCs w:val="24"/>
        </w:rPr>
        <w:t>ти</w:t>
      </w:r>
      <w:r w:rsidRPr="0035010C">
        <w:rPr>
          <w:rFonts w:ascii="Times New Roman" w:hAnsi="Times New Roman"/>
          <w:sz w:val="24"/>
          <w:szCs w:val="24"/>
        </w:rPr>
        <w:t xml:space="preserve"> </w:t>
      </w:r>
      <w:r>
        <w:rPr>
          <w:rFonts w:ascii="Times New Roman" w:hAnsi="Times New Roman"/>
          <w:sz w:val="24"/>
          <w:szCs w:val="24"/>
        </w:rPr>
        <w:t>г</w:t>
      </w:r>
      <w:r w:rsidRPr="00BE2EB8">
        <w:rPr>
          <w:rFonts w:ascii="Times New Roman" w:hAnsi="Times New Roman"/>
          <w:sz w:val="24"/>
          <w:szCs w:val="24"/>
          <w:lang w:val="en-US"/>
        </w:rPr>
        <w:t>l</w:t>
      </w:r>
      <w:r>
        <w:rPr>
          <w:rFonts w:ascii="Times New Roman" w:hAnsi="Times New Roman"/>
          <w:sz w:val="24"/>
          <w:szCs w:val="24"/>
        </w:rPr>
        <w:t>ядатуначил</w:t>
      </w:r>
      <w:r w:rsidRPr="0035010C">
        <w:rPr>
          <w:rFonts w:ascii="Times New Roman" w:hAnsi="Times New Roman"/>
          <w:sz w:val="24"/>
          <w:szCs w:val="24"/>
        </w:rPr>
        <w:t xml:space="preserve">. </w:t>
      </w:r>
      <w:r>
        <w:rPr>
          <w:rFonts w:ascii="Times New Roman" w:hAnsi="Times New Roman"/>
          <w:sz w:val="24"/>
          <w:szCs w:val="24"/>
        </w:rPr>
        <w:t>Илди</w:t>
      </w:r>
      <w:r w:rsidRPr="0035010C">
        <w:rPr>
          <w:rFonts w:ascii="Times New Roman" w:hAnsi="Times New Roman"/>
          <w:sz w:val="24"/>
          <w:szCs w:val="24"/>
        </w:rPr>
        <w:t xml:space="preserve"> </w:t>
      </w:r>
      <w:r>
        <w:rPr>
          <w:rFonts w:ascii="Times New Roman" w:hAnsi="Times New Roman"/>
          <w:sz w:val="24"/>
          <w:szCs w:val="24"/>
        </w:rPr>
        <w:t>далдуцуни</w:t>
      </w:r>
      <w:r w:rsidRPr="0035010C">
        <w:rPr>
          <w:rFonts w:ascii="Times New Roman" w:hAnsi="Times New Roman"/>
          <w:sz w:val="24"/>
          <w:szCs w:val="24"/>
        </w:rPr>
        <w:t xml:space="preserve"> </w:t>
      </w:r>
      <w:r>
        <w:rPr>
          <w:rFonts w:ascii="Times New Roman" w:hAnsi="Times New Roman"/>
          <w:sz w:val="24"/>
          <w:szCs w:val="24"/>
        </w:rPr>
        <w:t>дурадурк</w:t>
      </w:r>
      <w:r w:rsidRPr="00BE2EB8">
        <w:rPr>
          <w:rFonts w:ascii="Times New Roman" w:hAnsi="Times New Roman"/>
          <w:sz w:val="24"/>
          <w:szCs w:val="24"/>
          <w:lang w:val="en-US"/>
        </w:rPr>
        <w:t>l</w:t>
      </w:r>
      <w:r>
        <w:rPr>
          <w:rFonts w:ascii="Times New Roman" w:hAnsi="Times New Roman"/>
          <w:sz w:val="24"/>
          <w:szCs w:val="24"/>
        </w:rPr>
        <w:t>ух</w:t>
      </w:r>
      <w:r w:rsidRPr="00BE2EB8">
        <w:rPr>
          <w:rFonts w:ascii="Times New Roman" w:hAnsi="Times New Roman"/>
          <w:sz w:val="24"/>
          <w:szCs w:val="24"/>
          <w:lang w:val="en-US"/>
        </w:rPr>
        <w:t>l</w:t>
      </w:r>
      <w:r>
        <w:rPr>
          <w:rFonts w:ascii="Times New Roman" w:hAnsi="Times New Roman"/>
          <w:sz w:val="24"/>
          <w:szCs w:val="24"/>
        </w:rPr>
        <w:t>ели</w:t>
      </w:r>
      <w:r w:rsidRPr="0035010C">
        <w:rPr>
          <w:rFonts w:ascii="Times New Roman" w:hAnsi="Times New Roman"/>
          <w:sz w:val="24"/>
          <w:szCs w:val="24"/>
        </w:rPr>
        <w:t xml:space="preserve"> </w:t>
      </w:r>
      <w:r>
        <w:rPr>
          <w:rFonts w:ascii="Times New Roman" w:hAnsi="Times New Roman"/>
          <w:sz w:val="24"/>
          <w:szCs w:val="24"/>
        </w:rPr>
        <w:t>леб</w:t>
      </w:r>
      <w:r w:rsidRPr="0035010C">
        <w:rPr>
          <w:rFonts w:ascii="Times New Roman" w:hAnsi="Times New Roman"/>
          <w:sz w:val="24"/>
          <w:szCs w:val="24"/>
        </w:rPr>
        <w:t xml:space="preserve"> </w:t>
      </w:r>
      <w:r>
        <w:rPr>
          <w:rFonts w:ascii="Times New Roman" w:hAnsi="Times New Roman"/>
          <w:sz w:val="24"/>
          <w:szCs w:val="24"/>
        </w:rPr>
        <w:t>дурх</w:t>
      </w:r>
      <w:r w:rsidRPr="00BE2EB8">
        <w:rPr>
          <w:rFonts w:ascii="Times New Roman" w:hAnsi="Times New Roman"/>
          <w:sz w:val="24"/>
          <w:szCs w:val="24"/>
          <w:lang w:val="en-US"/>
        </w:rPr>
        <w:t>l</w:t>
      </w:r>
      <w:r>
        <w:rPr>
          <w:rFonts w:ascii="Times New Roman" w:hAnsi="Times New Roman"/>
          <w:sz w:val="24"/>
          <w:szCs w:val="24"/>
        </w:rPr>
        <w:t>ни</w:t>
      </w:r>
      <w:r w:rsidRPr="0035010C">
        <w:rPr>
          <w:rFonts w:ascii="Times New Roman" w:hAnsi="Times New Roman"/>
          <w:sz w:val="24"/>
          <w:szCs w:val="24"/>
        </w:rPr>
        <w:t xml:space="preserve"> </w:t>
      </w:r>
      <w:r>
        <w:rPr>
          <w:rFonts w:ascii="Times New Roman" w:hAnsi="Times New Roman"/>
          <w:sz w:val="24"/>
          <w:szCs w:val="24"/>
        </w:rPr>
        <w:t>чунира</w:t>
      </w:r>
      <w:r w:rsidRPr="0035010C">
        <w:rPr>
          <w:rFonts w:ascii="Times New Roman" w:hAnsi="Times New Roman"/>
          <w:sz w:val="24"/>
          <w:szCs w:val="24"/>
        </w:rPr>
        <w:t xml:space="preserve"> </w:t>
      </w:r>
      <w:r>
        <w:rPr>
          <w:rFonts w:ascii="Times New Roman" w:hAnsi="Times New Roman"/>
          <w:sz w:val="24"/>
          <w:szCs w:val="24"/>
        </w:rPr>
        <w:t>лебтасалра</w:t>
      </w:r>
      <w:r w:rsidRPr="0035010C">
        <w:rPr>
          <w:rFonts w:ascii="Times New Roman" w:hAnsi="Times New Roman"/>
          <w:sz w:val="24"/>
          <w:szCs w:val="24"/>
        </w:rPr>
        <w:t xml:space="preserve"> </w:t>
      </w:r>
      <w:r>
        <w:rPr>
          <w:rFonts w:ascii="Times New Roman" w:hAnsi="Times New Roman"/>
          <w:sz w:val="24"/>
          <w:szCs w:val="24"/>
        </w:rPr>
        <w:t>мисал</w:t>
      </w:r>
      <w:r w:rsidRPr="0035010C">
        <w:rPr>
          <w:rFonts w:ascii="Times New Roman" w:hAnsi="Times New Roman"/>
          <w:sz w:val="24"/>
          <w:szCs w:val="24"/>
        </w:rPr>
        <w:t xml:space="preserve"> </w:t>
      </w:r>
      <w:r>
        <w:rPr>
          <w:rFonts w:ascii="Times New Roman" w:hAnsi="Times New Roman"/>
          <w:sz w:val="24"/>
          <w:szCs w:val="24"/>
        </w:rPr>
        <w:t>чебиахъути</w:t>
      </w:r>
      <w:r w:rsidRPr="0035010C">
        <w:rPr>
          <w:rFonts w:ascii="Times New Roman" w:hAnsi="Times New Roman"/>
          <w:sz w:val="24"/>
          <w:szCs w:val="24"/>
        </w:rPr>
        <w:t xml:space="preserve">. </w:t>
      </w:r>
      <w:r>
        <w:rPr>
          <w:rFonts w:ascii="Times New Roman" w:hAnsi="Times New Roman"/>
          <w:sz w:val="24"/>
          <w:szCs w:val="24"/>
        </w:rPr>
        <w:t>Илдигъунтазирад</w:t>
      </w:r>
      <w:r w:rsidRPr="0035010C">
        <w:rPr>
          <w:rFonts w:ascii="Times New Roman" w:hAnsi="Times New Roman"/>
          <w:sz w:val="24"/>
          <w:szCs w:val="24"/>
        </w:rPr>
        <w:t xml:space="preserve"> </w:t>
      </w:r>
      <w:r>
        <w:rPr>
          <w:rFonts w:ascii="Times New Roman" w:hAnsi="Times New Roman"/>
          <w:sz w:val="24"/>
          <w:szCs w:val="24"/>
        </w:rPr>
        <w:t>ца</w:t>
      </w:r>
      <w:r w:rsidRPr="0035010C">
        <w:rPr>
          <w:rFonts w:ascii="Times New Roman" w:hAnsi="Times New Roman"/>
          <w:sz w:val="24"/>
          <w:szCs w:val="24"/>
        </w:rPr>
        <w:t xml:space="preserve"> </w:t>
      </w:r>
      <w:r>
        <w:rPr>
          <w:rFonts w:ascii="Times New Roman" w:hAnsi="Times New Roman"/>
          <w:sz w:val="24"/>
          <w:szCs w:val="24"/>
        </w:rPr>
        <w:t>сари</w:t>
      </w:r>
      <w:r w:rsidRPr="0035010C">
        <w:rPr>
          <w:rFonts w:ascii="Times New Roman" w:hAnsi="Times New Roman"/>
          <w:sz w:val="24"/>
          <w:szCs w:val="24"/>
        </w:rPr>
        <w:t xml:space="preserve"> </w:t>
      </w:r>
      <w:r>
        <w:rPr>
          <w:rFonts w:ascii="Times New Roman" w:hAnsi="Times New Roman"/>
          <w:sz w:val="24"/>
          <w:szCs w:val="24"/>
        </w:rPr>
        <w:t>урч</w:t>
      </w:r>
      <w:r w:rsidRPr="00BE2EB8">
        <w:rPr>
          <w:rFonts w:ascii="Times New Roman" w:hAnsi="Times New Roman"/>
          <w:sz w:val="24"/>
          <w:szCs w:val="24"/>
          <w:lang w:val="en-US"/>
        </w:rPr>
        <w:t>l</w:t>
      </w:r>
      <w:r>
        <w:rPr>
          <w:rFonts w:ascii="Times New Roman" w:hAnsi="Times New Roman"/>
          <w:sz w:val="24"/>
          <w:szCs w:val="24"/>
        </w:rPr>
        <w:t>емъибил</w:t>
      </w:r>
      <w:r w:rsidRPr="0035010C">
        <w:rPr>
          <w:rFonts w:ascii="Times New Roman" w:hAnsi="Times New Roman"/>
          <w:sz w:val="24"/>
          <w:szCs w:val="24"/>
        </w:rPr>
        <w:t xml:space="preserve"> </w:t>
      </w:r>
      <w:r>
        <w:rPr>
          <w:rFonts w:ascii="Times New Roman" w:hAnsi="Times New Roman"/>
          <w:sz w:val="24"/>
          <w:szCs w:val="24"/>
        </w:rPr>
        <w:t>классла</w:t>
      </w:r>
      <w:r w:rsidRPr="0035010C">
        <w:rPr>
          <w:rFonts w:ascii="Times New Roman" w:hAnsi="Times New Roman"/>
          <w:sz w:val="24"/>
          <w:szCs w:val="24"/>
        </w:rPr>
        <w:t xml:space="preserve"> </w:t>
      </w:r>
      <w:r>
        <w:rPr>
          <w:rFonts w:ascii="Times New Roman" w:hAnsi="Times New Roman"/>
          <w:sz w:val="24"/>
          <w:szCs w:val="24"/>
        </w:rPr>
        <w:t>руч</w:t>
      </w:r>
      <w:r w:rsidRPr="00BE2EB8">
        <w:rPr>
          <w:rFonts w:ascii="Times New Roman" w:hAnsi="Times New Roman"/>
          <w:sz w:val="24"/>
          <w:szCs w:val="24"/>
          <w:lang w:val="en-US"/>
        </w:rPr>
        <w:t>l</w:t>
      </w:r>
      <w:r>
        <w:rPr>
          <w:rFonts w:ascii="Times New Roman" w:hAnsi="Times New Roman"/>
          <w:sz w:val="24"/>
          <w:szCs w:val="24"/>
        </w:rPr>
        <w:t>ан</w:t>
      </w:r>
      <w:r w:rsidRPr="0035010C">
        <w:rPr>
          <w:rFonts w:ascii="Times New Roman" w:hAnsi="Times New Roman"/>
          <w:sz w:val="24"/>
          <w:szCs w:val="24"/>
        </w:rPr>
        <w:t xml:space="preserve"> </w:t>
      </w:r>
      <w:r>
        <w:rPr>
          <w:rFonts w:ascii="Times New Roman" w:hAnsi="Times New Roman"/>
          <w:sz w:val="24"/>
          <w:szCs w:val="24"/>
        </w:rPr>
        <w:t>Муртузаг</w:t>
      </w:r>
      <w:r w:rsidRPr="00BE2EB8">
        <w:rPr>
          <w:rFonts w:ascii="Times New Roman" w:hAnsi="Times New Roman"/>
          <w:sz w:val="24"/>
          <w:szCs w:val="24"/>
          <w:lang w:val="en-US"/>
        </w:rPr>
        <w:t>l</w:t>
      </w:r>
      <w:r>
        <w:rPr>
          <w:rFonts w:ascii="Times New Roman" w:hAnsi="Times New Roman"/>
          <w:sz w:val="24"/>
          <w:szCs w:val="24"/>
        </w:rPr>
        <w:t>ялиева</w:t>
      </w:r>
      <w:r w:rsidRPr="0035010C">
        <w:rPr>
          <w:rFonts w:ascii="Times New Roman" w:hAnsi="Times New Roman"/>
          <w:sz w:val="24"/>
          <w:szCs w:val="24"/>
        </w:rPr>
        <w:t xml:space="preserve"> </w:t>
      </w:r>
      <w:r>
        <w:rPr>
          <w:rFonts w:ascii="Times New Roman" w:hAnsi="Times New Roman"/>
          <w:sz w:val="24"/>
          <w:szCs w:val="24"/>
        </w:rPr>
        <w:t>Аминатра</w:t>
      </w:r>
      <w:r w:rsidRPr="0035010C">
        <w:rPr>
          <w:rFonts w:ascii="Times New Roman" w:hAnsi="Times New Roman"/>
          <w:sz w:val="24"/>
          <w:szCs w:val="24"/>
        </w:rPr>
        <w:t xml:space="preserve">. </w:t>
      </w:r>
      <w:r>
        <w:rPr>
          <w:rFonts w:ascii="Times New Roman" w:hAnsi="Times New Roman"/>
          <w:sz w:val="24"/>
          <w:szCs w:val="24"/>
        </w:rPr>
        <w:t>Аминат</w:t>
      </w:r>
      <w:r w:rsidRPr="0035010C">
        <w:rPr>
          <w:rFonts w:ascii="Times New Roman" w:hAnsi="Times New Roman"/>
          <w:sz w:val="24"/>
          <w:szCs w:val="24"/>
        </w:rPr>
        <w:t xml:space="preserve"> </w:t>
      </w:r>
      <w:r>
        <w:rPr>
          <w:rFonts w:ascii="Times New Roman" w:hAnsi="Times New Roman"/>
          <w:sz w:val="24"/>
          <w:szCs w:val="24"/>
        </w:rPr>
        <w:t>цаибил</w:t>
      </w:r>
      <w:r w:rsidRPr="0035010C">
        <w:rPr>
          <w:rFonts w:ascii="Times New Roman" w:hAnsi="Times New Roman"/>
          <w:sz w:val="24"/>
          <w:szCs w:val="24"/>
        </w:rPr>
        <w:t xml:space="preserve"> </w:t>
      </w:r>
      <w:r>
        <w:rPr>
          <w:rFonts w:ascii="Times New Roman" w:hAnsi="Times New Roman"/>
          <w:sz w:val="24"/>
          <w:szCs w:val="24"/>
        </w:rPr>
        <w:t>класслизирад</w:t>
      </w:r>
      <w:r w:rsidRPr="0035010C">
        <w:rPr>
          <w:rFonts w:ascii="Times New Roman" w:hAnsi="Times New Roman"/>
          <w:sz w:val="24"/>
          <w:szCs w:val="24"/>
        </w:rPr>
        <w:t xml:space="preserve"> </w:t>
      </w:r>
      <w:r>
        <w:rPr>
          <w:rFonts w:ascii="Times New Roman" w:hAnsi="Times New Roman"/>
          <w:sz w:val="24"/>
          <w:szCs w:val="24"/>
        </w:rPr>
        <w:t>рех</w:t>
      </w:r>
      <w:r w:rsidRPr="00BE2EB8">
        <w:rPr>
          <w:rFonts w:ascii="Times New Roman" w:hAnsi="Times New Roman"/>
          <w:sz w:val="24"/>
          <w:szCs w:val="24"/>
          <w:lang w:val="en-US"/>
        </w:rPr>
        <w:t>l</w:t>
      </w:r>
      <w:r>
        <w:rPr>
          <w:rFonts w:ascii="Times New Roman" w:hAnsi="Times New Roman"/>
          <w:sz w:val="24"/>
          <w:szCs w:val="24"/>
        </w:rPr>
        <w:t>рихьили</w:t>
      </w:r>
      <w:r w:rsidRPr="0035010C">
        <w:rPr>
          <w:rFonts w:ascii="Times New Roman" w:hAnsi="Times New Roman"/>
          <w:sz w:val="24"/>
          <w:szCs w:val="24"/>
        </w:rPr>
        <w:t xml:space="preserve"> </w:t>
      </w:r>
      <w:r>
        <w:rPr>
          <w:rFonts w:ascii="Times New Roman" w:hAnsi="Times New Roman"/>
          <w:sz w:val="24"/>
          <w:szCs w:val="24"/>
        </w:rPr>
        <w:t>нушала</w:t>
      </w:r>
      <w:r w:rsidRPr="0035010C">
        <w:rPr>
          <w:rFonts w:ascii="Times New Roman" w:hAnsi="Times New Roman"/>
          <w:sz w:val="24"/>
          <w:szCs w:val="24"/>
        </w:rPr>
        <w:t xml:space="preserve"> </w:t>
      </w:r>
      <w:r>
        <w:rPr>
          <w:rFonts w:ascii="Times New Roman" w:hAnsi="Times New Roman"/>
          <w:sz w:val="24"/>
          <w:szCs w:val="24"/>
        </w:rPr>
        <w:t>школализир</w:t>
      </w:r>
      <w:r w:rsidRPr="0035010C">
        <w:rPr>
          <w:rFonts w:ascii="Times New Roman" w:hAnsi="Times New Roman"/>
          <w:sz w:val="24"/>
          <w:szCs w:val="24"/>
        </w:rPr>
        <w:t xml:space="preserve"> </w:t>
      </w:r>
      <w:r>
        <w:rPr>
          <w:rFonts w:ascii="Times New Roman" w:hAnsi="Times New Roman"/>
          <w:sz w:val="24"/>
          <w:szCs w:val="24"/>
        </w:rPr>
        <w:t>руч</w:t>
      </w:r>
      <w:r w:rsidRPr="00BE2EB8">
        <w:rPr>
          <w:rFonts w:ascii="Times New Roman" w:hAnsi="Times New Roman"/>
          <w:sz w:val="24"/>
          <w:szCs w:val="24"/>
          <w:lang w:val="en-US"/>
        </w:rPr>
        <w:t>l</w:t>
      </w:r>
      <w:r>
        <w:rPr>
          <w:rFonts w:ascii="Times New Roman" w:hAnsi="Times New Roman"/>
          <w:sz w:val="24"/>
          <w:szCs w:val="24"/>
        </w:rPr>
        <w:t>ули</w:t>
      </w:r>
      <w:r w:rsidRPr="0035010C">
        <w:rPr>
          <w:rFonts w:ascii="Times New Roman" w:hAnsi="Times New Roman"/>
          <w:sz w:val="24"/>
          <w:szCs w:val="24"/>
        </w:rPr>
        <w:t xml:space="preserve"> </w:t>
      </w:r>
      <w:r>
        <w:rPr>
          <w:rFonts w:ascii="Times New Roman" w:hAnsi="Times New Roman"/>
          <w:sz w:val="24"/>
          <w:szCs w:val="24"/>
        </w:rPr>
        <w:t>сари</w:t>
      </w:r>
      <w:r w:rsidRPr="0035010C">
        <w:rPr>
          <w:rFonts w:ascii="Times New Roman" w:hAnsi="Times New Roman"/>
          <w:sz w:val="24"/>
          <w:szCs w:val="24"/>
        </w:rPr>
        <w:t xml:space="preserve">. </w:t>
      </w:r>
      <w:r>
        <w:rPr>
          <w:rFonts w:ascii="Times New Roman" w:hAnsi="Times New Roman"/>
          <w:sz w:val="24"/>
          <w:szCs w:val="24"/>
        </w:rPr>
        <w:t>Аминат</w:t>
      </w:r>
      <w:r w:rsidRPr="0035010C">
        <w:rPr>
          <w:rFonts w:ascii="Times New Roman" w:hAnsi="Times New Roman"/>
          <w:sz w:val="24"/>
          <w:szCs w:val="24"/>
        </w:rPr>
        <w:t xml:space="preserve"> </w:t>
      </w:r>
      <w:r>
        <w:rPr>
          <w:rFonts w:ascii="Times New Roman" w:hAnsi="Times New Roman"/>
          <w:sz w:val="24"/>
          <w:szCs w:val="24"/>
        </w:rPr>
        <w:t>дубурлан</w:t>
      </w:r>
      <w:r w:rsidRPr="0035010C">
        <w:rPr>
          <w:rFonts w:ascii="Times New Roman" w:hAnsi="Times New Roman"/>
          <w:sz w:val="24"/>
          <w:szCs w:val="24"/>
        </w:rPr>
        <w:t xml:space="preserve"> </w:t>
      </w:r>
      <w:r>
        <w:rPr>
          <w:rFonts w:ascii="Times New Roman" w:hAnsi="Times New Roman"/>
          <w:sz w:val="24"/>
          <w:szCs w:val="24"/>
        </w:rPr>
        <w:t>рурсиличи</w:t>
      </w:r>
      <w:r w:rsidRPr="0035010C">
        <w:rPr>
          <w:rFonts w:ascii="Times New Roman" w:hAnsi="Times New Roman"/>
          <w:sz w:val="24"/>
          <w:szCs w:val="24"/>
        </w:rPr>
        <w:t xml:space="preserve"> </w:t>
      </w:r>
      <w:r>
        <w:rPr>
          <w:rFonts w:ascii="Times New Roman" w:hAnsi="Times New Roman"/>
          <w:sz w:val="24"/>
          <w:szCs w:val="24"/>
        </w:rPr>
        <w:t>далдикибти</w:t>
      </w:r>
      <w:r w:rsidRPr="0035010C">
        <w:rPr>
          <w:rFonts w:ascii="Times New Roman" w:hAnsi="Times New Roman"/>
          <w:sz w:val="24"/>
          <w:szCs w:val="24"/>
        </w:rPr>
        <w:t xml:space="preserve"> </w:t>
      </w:r>
      <w:r>
        <w:rPr>
          <w:rFonts w:ascii="Times New Roman" w:hAnsi="Times New Roman"/>
          <w:sz w:val="24"/>
          <w:szCs w:val="24"/>
        </w:rPr>
        <w:t>г</w:t>
      </w:r>
      <w:r w:rsidRPr="00BE2EB8">
        <w:rPr>
          <w:rFonts w:ascii="Times New Roman" w:hAnsi="Times New Roman"/>
          <w:sz w:val="24"/>
          <w:szCs w:val="24"/>
          <w:lang w:val="en-US"/>
        </w:rPr>
        <w:t>l</w:t>
      </w:r>
      <w:r>
        <w:rPr>
          <w:rFonts w:ascii="Times New Roman" w:hAnsi="Times New Roman"/>
          <w:sz w:val="24"/>
          <w:szCs w:val="24"/>
        </w:rPr>
        <w:t>ях</w:t>
      </w:r>
      <w:r w:rsidRPr="00BE2EB8">
        <w:rPr>
          <w:rFonts w:ascii="Times New Roman" w:hAnsi="Times New Roman"/>
          <w:sz w:val="24"/>
          <w:szCs w:val="24"/>
          <w:lang w:val="en-US"/>
        </w:rPr>
        <w:t>l</w:t>
      </w:r>
      <w:r>
        <w:rPr>
          <w:rFonts w:ascii="Times New Roman" w:hAnsi="Times New Roman"/>
          <w:sz w:val="24"/>
          <w:szCs w:val="24"/>
        </w:rPr>
        <w:t>ти</w:t>
      </w:r>
      <w:r w:rsidRPr="0035010C">
        <w:rPr>
          <w:rFonts w:ascii="Times New Roman" w:hAnsi="Times New Roman"/>
          <w:sz w:val="24"/>
          <w:szCs w:val="24"/>
        </w:rPr>
        <w:t xml:space="preserve"> </w:t>
      </w:r>
      <w:r>
        <w:rPr>
          <w:rFonts w:ascii="Times New Roman" w:hAnsi="Times New Roman"/>
          <w:sz w:val="24"/>
          <w:szCs w:val="24"/>
        </w:rPr>
        <w:t>бухъя</w:t>
      </w:r>
      <w:r w:rsidRPr="0035010C">
        <w:rPr>
          <w:rFonts w:ascii="Times New Roman" w:hAnsi="Times New Roman"/>
          <w:sz w:val="24"/>
          <w:szCs w:val="24"/>
        </w:rPr>
        <w:t>-</w:t>
      </w:r>
      <w:r>
        <w:rPr>
          <w:rFonts w:ascii="Times New Roman" w:hAnsi="Times New Roman"/>
          <w:sz w:val="24"/>
          <w:szCs w:val="24"/>
        </w:rPr>
        <w:t>зегъала</w:t>
      </w:r>
      <w:r w:rsidRPr="0035010C">
        <w:rPr>
          <w:rFonts w:ascii="Times New Roman" w:hAnsi="Times New Roman"/>
          <w:sz w:val="24"/>
          <w:szCs w:val="24"/>
        </w:rPr>
        <w:t xml:space="preserve"> </w:t>
      </w:r>
      <w:r>
        <w:rPr>
          <w:rFonts w:ascii="Times New Roman" w:hAnsi="Times New Roman"/>
          <w:sz w:val="24"/>
          <w:szCs w:val="24"/>
        </w:rPr>
        <w:t>рег</w:t>
      </w:r>
      <w:r w:rsidRPr="00BE2EB8">
        <w:rPr>
          <w:rFonts w:ascii="Times New Roman" w:hAnsi="Times New Roman"/>
          <w:sz w:val="24"/>
          <w:szCs w:val="24"/>
          <w:lang w:val="en-US"/>
        </w:rPr>
        <w:t>l</w:t>
      </w:r>
      <w:r w:rsidRPr="0035010C">
        <w:rPr>
          <w:rFonts w:ascii="Times New Roman" w:hAnsi="Times New Roman"/>
          <w:sz w:val="24"/>
          <w:szCs w:val="24"/>
        </w:rPr>
        <w:t xml:space="preserve">, </w:t>
      </w:r>
      <w:r>
        <w:rPr>
          <w:rFonts w:ascii="Times New Roman" w:hAnsi="Times New Roman"/>
          <w:sz w:val="24"/>
          <w:szCs w:val="24"/>
        </w:rPr>
        <w:t>мурталра</w:t>
      </w:r>
      <w:r w:rsidRPr="0035010C">
        <w:rPr>
          <w:rFonts w:ascii="Times New Roman" w:hAnsi="Times New Roman"/>
          <w:sz w:val="24"/>
          <w:szCs w:val="24"/>
        </w:rPr>
        <w:t xml:space="preserve"> </w:t>
      </w:r>
      <w:r>
        <w:rPr>
          <w:rFonts w:ascii="Times New Roman" w:hAnsi="Times New Roman"/>
          <w:sz w:val="24"/>
          <w:szCs w:val="24"/>
        </w:rPr>
        <w:t>сунечи</w:t>
      </w:r>
      <w:r w:rsidRPr="0035010C">
        <w:rPr>
          <w:rFonts w:ascii="Times New Roman" w:hAnsi="Times New Roman"/>
          <w:sz w:val="24"/>
          <w:szCs w:val="24"/>
        </w:rPr>
        <w:t xml:space="preserve"> </w:t>
      </w:r>
      <w:r>
        <w:rPr>
          <w:rFonts w:ascii="Times New Roman" w:hAnsi="Times New Roman"/>
          <w:sz w:val="24"/>
          <w:szCs w:val="24"/>
        </w:rPr>
        <w:t>сари</w:t>
      </w:r>
      <w:r w:rsidRPr="0035010C">
        <w:rPr>
          <w:rFonts w:ascii="Times New Roman" w:hAnsi="Times New Roman"/>
          <w:sz w:val="24"/>
          <w:szCs w:val="24"/>
        </w:rPr>
        <w:t xml:space="preserve"> </w:t>
      </w:r>
      <w:r>
        <w:rPr>
          <w:rFonts w:ascii="Times New Roman" w:hAnsi="Times New Roman"/>
          <w:sz w:val="24"/>
          <w:szCs w:val="24"/>
        </w:rPr>
        <w:t>чекаризурси</w:t>
      </w:r>
      <w:r w:rsidRPr="0035010C">
        <w:rPr>
          <w:rFonts w:ascii="Times New Roman" w:hAnsi="Times New Roman"/>
          <w:sz w:val="24"/>
          <w:szCs w:val="24"/>
        </w:rPr>
        <w:t xml:space="preserve">, </w:t>
      </w:r>
      <w:r>
        <w:rPr>
          <w:rFonts w:ascii="Times New Roman" w:hAnsi="Times New Roman"/>
          <w:sz w:val="24"/>
          <w:szCs w:val="24"/>
        </w:rPr>
        <w:t>т</w:t>
      </w:r>
      <w:r w:rsidRPr="00BE2EB8">
        <w:rPr>
          <w:rFonts w:ascii="Times New Roman" w:hAnsi="Times New Roman"/>
          <w:sz w:val="24"/>
          <w:szCs w:val="24"/>
          <w:lang w:val="en-US"/>
        </w:rPr>
        <w:t>l</w:t>
      </w:r>
      <w:r>
        <w:rPr>
          <w:rFonts w:ascii="Times New Roman" w:hAnsi="Times New Roman"/>
          <w:sz w:val="24"/>
          <w:szCs w:val="24"/>
        </w:rPr>
        <w:t>алабкарси</w:t>
      </w:r>
      <w:r w:rsidRPr="0035010C">
        <w:rPr>
          <w:rFonts w:ascii="Times New Roman" w:hAnsi="Times New Roman"/>
          <w:sz w:val="24"/>
          <w:szCs w:val="24"/>
        </w:rPr>
        <w:t xml:space="preserve"> </w:t>
      </w:r>
      <w:r>
        <w:rPr>
          <w:rFonts w:ascii="Times New Roman" w:hAnsi="Times New Roman"/>
          <w:sz w:val="24"/>
          <w:szCs w:val="24"/>
        </w:rPr>
        <w:t>рурси</w:t>
      </w:r>
      <w:r w:rsidRPr="0035010C">
        <w:rPr>
          <w:rFonts w:ascii="Times New Roman" w:hAnsi="Times New Roman"/>
          <w:sz w:val="24"/>
          <w:szCs w:val="24"/>
        </w:rPr>
        <w:t xml:space="preserve"> </w:t>
      </w:r>
      <w:r>
        <w:rPr>
          <w:rFonts w:ascii="Times New Roman" w:hAnsi="Times New Roman"/>
          <w:sz w:val="24"/>
          <w:szCs w:val="24"/>
        </w:rPr>
        <w:t>сари</w:t>
      </w:r>
      <w:r w:rsidRPr="0035010C">
        <w:rPr>
          <w:rFonts w:ascii="Times New Roman" w:hAnsi="Times New Roman"/>
          <w:sz w:val="24"/>
          <w:szCs w:val="24"/>
        </w:rPr>
        <w:t xml:space="preserve">. </w:t>
      </w:r>
      <w:r>
        <w:rPr>
          <w:rFonts w:ascii="Times New Roman" w:hAnsi="Times New Roman"/>
          <w:sz w:val="24"/>
          <w:szCs w:val="24"/>
        </w:rPr>
        <w:t>Школализир</w:t>
      </w:r>
      <w:r w:rsidRPr="0035010C">
        <w:rPr>
          <w:rFonts w:ascii="Times New Roman" w:hAnsi="Times New Roman"/>
          <w:sz w:val="24"/>
          <w:szCs w:val="24"/>
        </w:rPr>
        <w:t xml:space="preserve"> </w:t>
      </w:r>
      <w:r>
        <w:rPr>
          <w:rFonts w:ascii="Times New Roman" w:hAnsi="Times New Roman"/>
          <w:sz w:val="24"/>
          <w:szCs w:val="24"/>
        </w:rPr>
        <w:t>ил</w:t>
      </w:r>
      <w:r w:rsidRPr="0035010C">
        <w:rPr>
          <w:rFonts w:ascii="Times New Roman" w:hAnsi="Times New Roman"/>
          <w:sz w:val="24"/>
          <w:szCs w:val="24"/>
        </w:rPr>
        <w:t xml:space="preserve"> </w:t>
      </w:r>
      <w:r>
        <w:rPr>
          <w:rFonts w:ascii="Times New Roman" w:hAnsi="Times New Roman"/>
          <w:sz w:val="24"/>
          <w:szCs w:val="24"/>
        </w:rPr>
        <w:t>гьар</w:t>
      </w:r>
      <w:r w:rsidRPr="0035010C">
        <w:rPr>
          <w:rFonts w:ascii="Times New Roman" w:hAnsi="Times New Roman"/>
          <w:sz w:val="24"/>
          <w:szCs w:val="24"/>
        </w:rPr>
        <w:t xml:space="preserve"> </w:t>
      </w:r>
      <w:r>
        <w:rPr>
          <w:rFonts w:ascii="Times New Roman" w:hAnsi="Times New Roman"/>
          <w:sz w:val="24"/>
          <w:szCs w:val="24"/>
        </w:rPr>
        <w:t>сек</w:t>
      </w:r>
      <w:r w:rsidRPr="00BE2EB8">
        <w:rPr>
          <w:rFonts w:ascii="Times New Roman" w:hAnsi="Times New Roman"/>
          <w:sz w:val="24"/>
          <w:szCs w:val="24"/>
          <w:lang w:val="en-US"/>
        </w:rPr>
        <w:t>l</w:t>
      </w:r>
      <w:r>
        <w:rPr>
          <w:rFonts w:ascii="Times New Roman" w:hAnsi="Times New Roman"/>
          <w:sz w:val="24"/>
          <w:szCs w:val="24"/>
        </w:rPr>
        <w:t>айс</w:t>
      </w:r>
      <w:r w:rsidRPr="0035010C">
        <w:rPr>
          <w:rFonts w:ascii="Times New Roman" w:hAnsi="Times New Roman"/>
          <w:sz w:val="24"/>
          <w:szCs w:val="24"/>
        </w:rPr>
        <w:t xml:space="preserve"> </w:t>
      </w:r>
      <w:r>
        <w:rPr>
          <w:rFonts w:ascii="Times New Roman" w:hAnsi="Times New Roman"/>
          <w:sz w:val="24"/>
          <w:szCs w:val="24"/>
        </w:rPr>
        <w:t>г</w:t>
      </w:r>
      <w:r w:rsidRPr="00BE2EB8">
        <w:rPr>
          <w:rFonts w:ascii="Times New Roman" w:hAnsi="Times New Roman"/>
          <w:sz w:val="24"/>
          <w:szCs w:val="24"/>
          <w:lang w:val="en-US"/>
        </w:rPr>
        <w:t>l</w:t>
      </w:r>
      <w:r>
        <w:rPr>
          <w:rFonts w:ascii="Times New Roman" w:hAnsi="Times New Roman"/>
          <w:sz w:val="24"/>
          <w:szCs w:val="24"/>
        </w:rPr>
        <w:t>ибратли</w:t>
      </w:r>
      <w:r w:rsidRPr="0035010C">
        <w:rPr>
          <w:rFonts w:ascii="Times New Roman" w:hAnsi="Times New Roman"/>
          <w:sz w:val="24"/>
          <w:szCs w:val="24"/>
        </w:rPr>
        <w:t xml:space="preserve"> </w:t>
      </w:r>
      <w:r>
        <w:rPr>
          <w:rFonts w:ascii="Times New Roman" w:hAnsi="Times New Roman"/>
          <w:sz w:val="24"/>
          <w:szCs w:val="24"/>
        </w:rPr>
        <w:t>рирар</w:t>
      </w:r>
      <w:r w:rsidRPr="0035010C">
        <w:rPr>
          <w:rFonts w:ascii="Times New Roman" w:hAnsi="Times New Roman"/>
          <w:sz w:val="24"/>
          <w:szCs w:val="24"/>
        </w:rPr>
        <w:t xml:space="preserve">. </w:t>
      </w:r>
      <w:r>
        <w:rPr>
          <w:rFonts w:ascii="Times New Roman" w:hAnsi="Times New Roman"/>
          <w:sz w:val="24"/>
          <w:szCs w:val="24"/>
        </w:rPr>
        <w:t>Мурталра</w:t>
      </w:r>
      <w:r w:rsidRPr="0035010C">
        <w:rPr>
          <w:rFonts w:ascii="Times New Roman" w:hAnsi="Times New Roman"/>
          <w:sz w:val="24"/>
          <w:szCs w:val="24"/>
        </w:rPr>
        <w:t xml:space="preserve"> «5»-</w:t>
      </w:r>
      <w:r>
        <w:rPr>
          <w:rFonts w:ascii="Times New Roman" w:hAnsi="Times New Roman"/>
          <w:sz w:val="24"/>
          <w:szCs w:val="24"/>
        </w:rPr>
        <w:t>ла</w:t>
      </w:r>
      <w:r w:rsidRPr="0035010C">
        <w:rPr>
          <w:rFonts w:ascii="Times New Roman" w:hAnsi="Times New Roman"/>
          <w:sz w:val="24"/>
          <w:szCs w:val="24"/>
        </w:rPr>
        <w:t xml:space="preserve"> </w:t>
      </w:r>
      <w:r>
        <w:rPr>
          <w:rFonts w:ascii="Times New Roman" w:hAnsi="Times New Roman"/>
          <w:sz w:val="24"/>
          <w:szCs w:val="24"/>
        </w:rPr>
        <w:t>кьиматуначил</w:t>
      </w:r>
      <w:r w:rsidRPr="0035010C">
        <w:rPr>
          <w:rFonts w:ascii="Times New Roman" w:hAnsi="Times New Roman"/>
          <w:sz w:val="24"/>
          <w:szCs w:val="24"/>
        </w:rPr>
        <w:t xml:space="preserve"> </w:t>
      </w:r>
      <w:r>
        <w:rPr>
          <w:rFonts w:ascii="Times New Roman" w:hAnsi="Times New Roman"/>
          <w:sz w:val="24"/>
          <w:szCs w:val="24"/>
        </w:rPr>
        <w:t>руч</w:t>
      </w:r>
      <w:r w:rsidRPr="00BE2EB8">
        <w:rPr>
          <w:rFonts w:ascii="Times New Roman" w:hAnsi="Times New Roman"/>
          <w:sz w:val="24"/>
          <w:szCs w:val="24"/>
          <w:lang w:val="en-US"/>
        </w:rPr>
        <w:t>l</w:t>
      </w:r>
      <w:r>
        <w:rPr>
          <w:rFonts w:ascii="Times New Roman" w:hAnsi="Times New Roman"/>
          <w:sz w:val="24"/>
          <w:szCs w:val="24"/>
        </w:rPr>
        <w:t>ар</w:t>
      </w:r>
      <w:r w:rsidRPr="0035010C">
        <w:rPr>
          <w:rFonts w:ascii="Times New Roman" w:hAnsi="Times New Roman"/>
          <w:sz w:val="24"/>
          <w:szCs w:val="24"/>
        </w:rPr>
        <w:t xml:space="preserve">. </w:t>
      </w:r>
      <w:r>
        <w:rPr>
          <w:rFonts w:ascii="Times New Roman" w:hAnsi="Times New Roman"/>
          <w:sz w:val="24"/>
          <w:szCs w:val="24"/>
        </w:rPr>
        <w:t>Хъарбарибси</w:t>
      </w:r>
      <w:r w:rsidRPr="0035010C">
        <w:rPr>
          <w:rFonts w:ascii="Times New Roman" w:hAnsi="Times New Roman"/>
          <w:sz w:val="24"/>
          <w:szCs w:val="24"/>
        </w:rPr>
        <w:t xml:space="preserve"> </w:t>
      </w:r>
      <w:r>
        <w:rPr>
          <w:rFonts w:ascii="Times New Roman" w:hAnsi="Times New Roman"/>
          <w:sz w:val="24"/>
          <w:szCs w:val="24"/>
        </w:rPr>
        <w:t>х</w:t>
      </w:r>
      <w:r w:rsidRPr="00BE2EB8">
        <w:rPr>
          <w:rFonts w:ascii="Times New Roman" w:hAnsi="Times New Roman"/>
          <w:sz w:val="24"/>
          <w:szCs w:val="24"/>
          <w:lang w:val="en-US"/>
        </w:rPr>
        <w:t>l</w:t>
      </w:r>
      <w:r>
        <w:rPr>
          <w:rFonts w:ascii="Times New Roman" w:hAnsi="Times New Roman"/>
          <w:sz w:val="24"/>
          <w:szCs w:val="24"/>
        </w:rPr>
        <w:t>янчи</w:t>
      </w:r>
      <w:r w:rsidRPr="0035010C">
        <w:rPr>
          <w:rFonts w:ascii="Times New Roman" w:hAnsi="Times New Roman"/>
          <w:sz w:val="24"/>
          <w:szCs w:val="24"/>
        </w:rPr>
        <w:t xml:space="preserve"> </w:t>
      </w:r>
      <w:r>
        <w:rPr>
          <w:rFonts w:ascii="Times New Roman" w:hAnsi="Times New Roman"/>
          <w:sz w:val="24"/>
          <w:szCs w:val="24"/>
        </w:rPr>
        <w:t>заманаличиб</w:t>
      </w:r>
      <w:r w:rsidRPr="0035010C">
        <w:rPr>
          <w:rFonts w:ascii="Times New Roman" w:hAnsi="Times New Roman"/>
          <w:sz w:val="24"/>
          <w:szCs w:val="24"/>
        </w:rPr>
        <w:t xml:space="preserve"> </w:t>
      </w:r>
      <w:r>
        <w:rPr>
          <w:rFonts w:ascii="Times New Roman" w:hAnsi="Times New Roman"/>
          <w:sz w:val="24"/>
          <w:szCs w:val="24"/>
        </w:rPr>
        <w:t>чебетаахъили</w:t>
      </w:r>
      <w:r w:rsidRPr="0035010C">
        <w:rPr>
          <w:rFonts w:ascii="Times New Roman" w:hAnsi="Times New Roman"/>
          <w:sz w:val="24"/>
          <w:szCs w:val="24"/>
        </w:rPr>
        <w:t xml:space="preserve"> </w:t>
      </w:r>
      <w:r>
        <w:rPr>
          <w:rFonts w:ascii="Times New Roman" w:hAnsi="Times New Roman"/>
          <w:sz w:val="24"/>
          <w:szCs w:val="24"/>
        </w:rPr>
        <w:t>биру</w:t>
      </w:r>
      <w:r w:rsidRPr="0035010C">
        <w:rPr>
          <w:rFonts w:ascii="Times New Roman" w:hAnsi="Times New Roman"/>
          <w:sz w:val="24"/>
          <w:szCs w:val="24"/>
        </w:rPr>
        <w:t xml:space="preserve">. </w:t>
      </w:r>
      <w:r>
        <w:rPr>
          <w:rFonts w:ascii="Times New Roman" w:hAnsi="Times New Roman"/>
          <w:sz w:val="24"/>
          <w:szCs w:val="24"/>
        </w:rPr>
        <w:t>Халатала</w:t>
      </w:r>
      <w:r w:rsidRPr="0035010C">
        <w:rPr>
          <w:rFonts w:ascii="Times New Roman" w:hAnsi="Times New Roman"/>
          <w:sz w:val="24"/>
          <w:szCs w:val="24"/>
        </w:rPr>
        <w:t xml:space="preserve"> </w:t>
      </w:r>
      <w:r>
        <w:rPr>
          <w:rFonts w:ascii="Times New Roman" w:hAnsi="Times New Roman"/>
          <w:sz w:val="24"/>
          <w:szCs w:val="24"/>
        </w:rPr>
        <w:t>х</w:t>
      </w:r>
      <w:r w:rsidRPr="00BE2EB8">
        <w:rPr>
          <w:rFonts w:ascii="Times New Roman" w:hAnsi="Times New Roman"/>
          <w:sz w:val="24"/>
          <w:szCs w:val="24"/>
          <w:lang w:val="en-US"/>
        </w:rPr>
        <w:t>l</w:t>
      </w:r>
      <w:r>
        <w:rPr>
          <w:rFonts w:ascii="Times New Roman" w:hAnsi="Times New Roman"/>
          <w:sz w:val="24"/>
          <w:szCs w:val="24"/>
        </w:rPr>
        <w:t>урматбиру</w:t>
      </w:r>
      <w:r w:rsidRPr="0035010C">
        <w:rPr>
          <w:rFonts w:ascii="Times New Roman" w:hAnsi="Times New Roman"/>
          <w:sz w:val="24"/>
          <w:szCs w:val="24"/>
        </w:rPr>
        <w:t xml:space="preserve">, </w:t>
      </w:r>
      <w:r>
        <w:rPr>
          <w:rFonts w:ascii="Times New Roman" w:hAnsi="Times New Roman"/>
          <w:sz w:val="24"/>
          <w:szCs w:val="24"/>
        </w:rPr>
        <w:t>бишт</w:t>
      </w:r>
      <w:r w:rsidRPr="00BE2EB8">
        <w:rPr>
          <w:rFonts w:ascii="Times New Roman" w:hAnsi="Times New Roman"/>
          <w:sz w:val="24"/>
          <w:szCs w:val="24"/>
          <w:lang w:val="en-US"/>
        </w:rPr>
        <w:t>l</w:t>
      </w:r>
      <w:r>
        <w:rPr>
          <w:rFonts w:ascii="Times New Roman" w:hAnsi="Times New Roman"/>
          <w:sz w:val="24"/>
          <w:szCs w:val="24"/>
        </w:rPr>
        <w:t>атачил</w:t>
      </w:r>
      <w:r w:rsidRPr="0035010C">
        <w:rPr>
          <w:rFonts w:ascii="Times New Roman" w:hAnsi="Times New Roman"/>
          <w:sz w:val="24"/>
          <w:szCs w:val="24"/>
        </w:rPr>
        <w:t xml:space="preserve"> </w:t>
      </w:r>
      <w:r>
        <w:rPr>
          <w:rFonts w:ascii="Times New Roman" w:hAnsi="Times New Roman"/>
          <w:sz w:val="24"/>
          <w:szCs w:val="24"/>
        </w:rPr>
        <w:t>малх</w:t>
      </w:r>
      <w:r w:rsidRPr="00BE2EB8">
        <w:rPr>
          <w:rFonts w:ascii="Times New Roman" w:hAnsi="Times New Roman"/>
          <w:sz w:val="24"/>
          <w:szCs w:val="24"/>
          <w:lang w:val="en-US"/>
        </w:rPr>
        <w:t>l</w:t>
      </w:r>
      <w:r>
        <w:rPr>
          <w:rFonts w:ascii="Times New Roman" w:hAnsi="Times New Roman"/>
          <w:sz w:val="24"/>
          <w:szCs w:val="24"/>
        </w:rPr>
        <w:t>ямли</w:t>
      </w:r>
      <w:r w:rsidRPr="0035010C">
        <w:rPr>
          <w:rFonts w:ascii="Times New Roman" w:hAnsi="Times New Roman"/>
          <w:sz w:val="24"/>
          <w:szCs w:val="24"/>
        </w:rPr>
        <w:t xml:space="preserve"> </w:t>
      </w:r>
      <w:r>
        <w:rPr>
          <w:rFonts w:ascii="Times New Roman" w:hAnsi="Times New Roman"/>
          <w:sz w:val="24"/>
          <w:szCs w:val="24"/>
        </w:rPr>
        <w:t>гъайрик</w:t>
      </w:r>
      <w:r w:rsidRPr="00BE2EB8">
        <w:rPr>
          <w:rFonts w:ascii="Times New Roman" w:hAnsi="Times New Roman"/>
          <w:sz w:val="24"/>
          <w:szCs w:val="24"/>
          <w:lang w:val="en-US"/>
        </w:rPr>
        <w:t>l</w:t>
      </w:r>
      <w:r>
        <w:rPr>
          <w:rFonts w:ascii="Times New Roman" w:hAnsi="Times New Roman"/>
          <w:sz w:val="24"/>
          <w:szCs w:val="24"/>
        </w:rPr>
        <w:t>ар</w:t>
      </w:r>
      <w:r w:rsidRPr="0035010C">
        <w:rPr>
          <w:rFonts w:ascii="Times New Roman" w:hAnsi="Times New Roman"/>
          <w:sz w:val="24"/>
          <w:szCs w:val="24"/>
        </w:rPr>
        <w:t xml:space="preserve">. </w:t>
      </w:r>
    </w:p>
    <w:p w:rsidR="00C61421" w:rsidRDefault="00C61421" w:rsidP="00D154D9">
      <w:pPr>
        <w:spacing w:after="0"/>
        <w:ind w:firstLine="527"/>
        <w:rPr>
          <w:rFonts w:ascii="Times New Roman" w:hAnsi="Times New Roman"/>
          <w:sz w:val="24"/>
          <w:szCs w:val="24"/>
        </w:rPr>
      </w:pPr>
      <w:r>
        <w:rPr>
          <w:rFonts w:ascii="Times New Roman" w:hAnsi="Times New Roman"/>
          <w:sz w:val="24"/>
          <w:szCs w:val="24"/>
        </w:rPr>
        <w:t>Гьалабван</w:t>
      </w:r>
      <w:r w:rsidRPr="0035010C">
        <w:rPr>
          <w:rFonts w:ascii="Times New Roman" w:hAnsi="Times New Roman"/>
          <w:sz w:val="24"/>
          <w:szCs w:val="24"/>
        </w:rPr>
        <w:t xml:space="preserve"> </w:t>
      </w:r>
      <w:r>
        <w:rPr>
          <w:rFonts w:ascii="Times New Roman" w:hAnsi="Times New Roman"/>
          <w:sz w:val="24"/>
          <w:szCs w:val="24"/>
        </w:rPr>
        <w:t>школализиб</w:t>
      </w:r>
      <w:r w:rsidRPr="0035010C">
        <w:rPr>
          <w:rFonts w:ascii="Times New Roman" w:hAnsi="Times New Roman"/>
          <w:sz w:val="24"/>
          <w:szCs w:val="24"/>
        </w:rPr>
        <w:t xml:space="preserve">, </w:t>
      </w:r>
      <w:r>
        <w:rPr>
          <w:rFonts w:ascii="Times New Roman" w:hAnsi="Times New Roman"/>
          <w:sz w:val="24"/>
          <w:szCs w:val="24"/>
        </w:rPr>
        <w:t>Дунъяла</w:t>
      </w:r>
      <w:r w:rsidRPr="0035010C">
        <w:rPr>
          <w:rFonts w:ascii="Times New Roman" w:hAnsi="Times New Roman"/>
          <w:sz w:val="24"/>
          <w:szCs w:val="24"/>
        </w:rPr>
        <w:t xml:space="preserve"> </w:t>
      </w:r>
      <w:r>
        <w:rPr>
          <w:rFonts w:ascii="Times New Roman" w:hAnsi="Times New Roman"/>
          <w:sz w:val="24"/>
          <w:szCs w:val="24"/>
        </w:rPr>
        <w:t>халкьани</w:t>
      </w:r>
      <w:r w:rsidRPr="0035010C">
        <w:rPr>
          <w:rFonts w:ascii="Times New Roman" w:hAnsi="Times New Roman"/>
          <w:sz w:val="24"/>
          <w:szCs w:val="24"/>
        </w:rPr>
        <w:t>-</w:t>
      </w:r>
      <w:r>
        <w:rPr>
          <w:rFonts w:ascii="Times New Roman" w:hAnsi="Times New Roman"/>
          <w:sz w:val="24"/>
          <w:szCs w:val="24"/>
        </w:rPr>
        <w:t>ургабси</w:t>
      </w:r>
      <w:r w:rsidRPr="0035010C">
        <w:rPr>
          <w:rFonts w:ascii="Times New Roman" w:hAnsi="Times New Roman"/>
          <w:sz w:val="24"/>
          <w:szCs w:val="24"/>
        </w:rPr>
        <w:t xml:space="preserve"> </w:t>
      </w:r>
      <w:r>
        <w:rPr>
          <w:rFonts w:ascii="Times New Roman" w:hAnsi="Times New Roman"/>
          <w:sz w:val="24"/>
          <w:szCs w:val="24"/>
        </w:rPr>
        <w:t>хьунул</w:t>
      </w:r>
      <w:r w:rsidRPr="0035010C">
        <w:rPr>
          <w:rFonts w:ascii="Times New Roman" w:hAnsi="Times New Roman"/>
          <w:sz w:val="24"/>
          <w:szCs w:val="24"/>
        </w:rPr>
        <w:t xml:space="preserve"> </w:t>
      </w:r>
      <w:r>
        <w:rPr>
          <w:rFonts w:ascii="Times New Roman" w:hAnsi="Times New Roman"/>
          <w:sz w:val="24"/>
          <w:szCs w:val="24"/>
        </w:rPr>
        <w:t>адамтала</w:t>
      </w:r>
      <w:r w:rsidRPr="0035010C">
        <w:rPr>
          <w:rFonts w:ascii="Times New Roman" w:hAnsi="Times New Roman"/>
          <w:sz w:val="24"/>
          <w:szCs w:val="24"/>
        </w:rPr>
        <w:t xml:space="preserve"> </w:t>
      </w:r>
      <w:r>
        <w:rPr>
          <w:rFonts w:ascii="Times New Roman" w:hAnsi="Times New Roman"/>
          <w:sz w:val="24"/>
          <w:szCs w:val="24"/>
        </w:rPr>
        <w:t>байрам</w:t>
      </w:r>
      <w:r w:rsidRPr="0035010C">
        <w:rPr>
          <w:rFonts w:ascii="Times New Roman" w:hAnsi="Times New Roman"/>
          <w:sz w:val="24"/>
          <w:szCs w:val="24"/>
        </w:rPr>
        <w:t xml:space="preserve"> 8 </w:t>
      </w:r>
      <w:r>
        <w:rPr>
          <w:rFonts w:ascii="Times New Roman" w:hAnsi="Times New Roman"/>
          <w:sz w:val="24"/>
          <w:szCs w:val="24"/>
        </w:rPr>
        <w:t>ибил</w:t>
      </w:r>
      <w:r w:rsidRPr="0035010C">
        <w:rPr>
          <w:rFonts w:ascii="Times New Roman" w:hAnsi="Times New Roman"/>
          <w:sz w:val="24"/>
          <w:szCs w:val="24"/>
        </w:rPr>
        <w:t xml:space="preserve"> </w:t>
      </w:r>
      <w:r>
        <w:rPr>
          <w:rFonts w:ascii="Times New Roman" w:hAnsi="Times New Roman"/>
          <w:sz w:val="24"/>
          <w:szCs w:val="24"/>
        </w:rPr>
        <w:t>Мартлис</w:t>
      </w:r>
      <w:r w:rsidRPr="0035010C">
        <w:rPr>
          <w:rFonts w:ascii="Times New Roman" w:hAnsi="Times New Roman"/>
          <w:sz w:val="24"/>
          <w:szCs w:val="24"/>
        </w:rPr>
        <w:t xml:space="preserve"> </w:t>
      </w:r>
      <w:r>
        <w:rPr>
          <w:rFonts w:ascii="Times New Roman" w:hAnsi="Times New Roman"/>
          <w:sz w:val="24"/>
          <w:szCs w:val="24"/>
        </w:rPr>
        <w:t>багъишлабарибси</w:t>
      </w:r>
      <w:r w:rsidRPr="0035010C">
        <w:rPr>
          <w:rFonts w:ascii="Times New Roman" w:hAnsi="Times New Roman"/>
          <w:sz w:val="24"/>
          <w:szCs w:val="24"/>
        </w:rPr>
        <w:t xml:space="preserve">, </w:t>
      </w:r>
      <w:r>
        <w:rPr>
          <w:rFonts w:ascii="Times New Roman" w:hAnsi="Times New Roman"/>
          <w:sz w:val="24"/>
          <w:szCs w:val="24"/>
        </w:rPr>
        <w:t>рурсбала</w:t>
      </w:r>
      <w:r w:rsidRPr="0035010C">
        <w:rPr>
          <w:rFonts w:ascii="Times New Roman" w:hAnsi="Times New Roman"/>
          <w:sz w:val="24"/>
          <w:szCs w:val="24"/>
        </w:rPr>
        <w:t xml:space="preserve"> </w:t>
      </w:r>
      <w:r>
        <w:rPr>
          <w:rFonts w:ascii="Times New Roman" w:hAnsi="Times New Roman"/>
          <w:sz w:val="24"/>
          <w:szCs w:val="24"/>
        </w:rPr>
        <w:t>абз</w:t>
      </w:r>
      <w:r w:rsidRPr="0035010C">
        <w:rPr>
          <w:rFonts w:ascii="Times New Roman" w:hAnsi="Times New Roman"/>
          <w:sz w:val="24"/>
          <w:szCs w:val="24"/>
        </w:rPr>
        <w:t xml:space="preserve"> </w:t>
      </w:r>
      <w:r>
        <w:rPr>
          <w:rFonts w:ascii="Times New Roman" w:hAnsi="Times New Roman"/>
          <w:sz w:val="24"/>
          <w:szCs w:val="24"/>
        </w:rPr>
        <w:t>бетерхур</w:t>
      </w:r>
      <w:r w:rsidRPr="0035010C">
        <w:rPr>
          <w:rFonts w:ascii="Times New Roman" w:hAnsi="Times New Roman"/>
          <w:sz w:val="24"/>
          <w:szCs w:val="24"/>
        </w:rPr>
        <w:t xml:space="preserve">. </w:t>
      </w:r>
      <w:r>
        <w:rPr>
          <w:rFonts w:ascii="Times New Roman" w:hAnsi="Times New Roman"/>
          <w:sz w:val="24"/>
          <w:szCs w:val="24"/>
        </w:rPr>
        <w:t>Аминатли ил абзлизир жигарла бутlакьяндеш дариб ва гьаларти мераначи лайикьрикиб. Лебил хlербикlутас гlяхlбизур Аминатли нушала шила гьар-урла палтарличил регlриубли чебаахъибси номер. Илкьяйда, Аминат сунезир лерси кьукьяли, буриб сен-сен дирутил чуни гьаладихьибти берклуми ва сен-сен г</w:t>
      </w:r>
      <w:r>
        <w:rPr>
          <w:rFonts w:ascii="Times New Roman" w:hAnsi="Times New Roman"/>
          <w:sz w:val="24"/>
          <w:szCs w:val="24"/>
          <w:lang w:val="en-US"/>
        </w:rPr>
        <w:t>l</w:t>
      </w:r>
      <w:r>
        <w:rPr>
          <w:rFonts w:ascii="Times New Roman" w:hAnsi="Times New Roman"/>
          <w:sz w:val="24"/>
          <w:szCs w:val="24"/>
        </w:rPr>
        <w:t>ях</w:t>
      </w:r>
      <w:r>
        <w:rPr>
          <w:rFonts w:ascii="Times New Roman" w:hAnsi="Times New Roman"/>
          <w:sz w:val="24"/>
          <w:szCs w:val="24"/>
          <w:lang w:val="en-US"/>
        </w:rPr>
        <w:t>l</w:t>
      </w:r>
      <w:r>
        <w:rPr>
          <w:rFonts w:ascii="Times New Roman" w:hAnsi="Times New Roman"/>
          <w:sz w:val="24"/>
          <w:szCs w:val="24"/>
        </w:rPr>
        <w:t xml:space="preserve">ил гьаладирхьутил илди. </w:t>
      </w:r>
    </w:p>
    <w:p w:rsidR="00C61421" w:rsidRDefault="00C61421" w:rsidP="00D154D9">
      <w:pPr>
        <w:spacing w:after="0"/>
        <w:ind w:firstLine="527"/>
        <w:rPr>
          <w:rFonts w:ascii="Times New Roman" w:hAnsi="Times New Roman"/>
          <w:sz w:val="24"/>
          <w:szCs w:val="24"/>
        </w:rPr>
      </w:pPr>
      <w:r>
        <w:rPr>
          <w:rFonts w:ascii="Times New Roman" w:hAnsi="Times New Roman"/>
          <w:sz w:val="24"/>
          <w:szCs w:val="24"/>
        </w:rPr>
        <w:t xml:space="preserve">Илдала дурарад Аминат къугъали вяшрикlар хъалицlализирра. Ил узи-рузис кумекрикlар. Илдас беркеси биру, чебетаибси къуллукъбиру. Узи Бяхlямара ункъли учlуси урши сай. Илкьяйда, риштlал рузи Хадижатра Аминатличи мешуриркули сари. Ункъли ручlар. Неш Рамлат ва дудеш Хlяжимурад Каспийск шагьарлизиб бузули хlянчурбачиб саби. Бегlти мякьлаб хlебиалра, илдани юрт-муснира бекlдарили, хала бегlтасра кумекуни дирули хlеркабирули саби. Хала бегlтанира илдачи пахрубарес бирар. Аминатла кьас саби гlяхlти кьиматуначил школа таманбарес ва чебяхlси даражала багьуди касес. </w:t>
      </w:r>
    </w:p>
    <w:p w:rsidR="00C61421" w:rsidRDefault="00C61421" w:rsidP="00D154D9">
      <w:pPr>
        <w:spacing w:after="0"/>
        <w:ind w:firstLine="527"/>
        <w:rPr>
          <w:rFonts w:ascii="Times New Roman" w:hAnsi="Times New Roman"/>
          <w:sz w:val="24"/>
          <w:szCs w:val="24"/>
        </w:rPr>
      </w:pPr>
      <w:r>
        <w:rPr>
          <w:rFonts w:ascii="Times New Roman" w:hAnsi="Times New Roman"/>
          <w:sz w:val="24"/>
          <w:szCs w:val="24"/>
        </w:rPr>
        <w:t xml:space="preserve">Хlела кьасани гlямрулизир гьардизаб, духуси рурси, Аминат! </w:t>
      </w:r>
    </w:p>
    <w:p w:rsidR="00C61421" w:rsidRPr="00D154D9" w:rsidRDefault="00C61421" w:rsidP="00D154D9">
      <w:pPr>
        <w:spacing w:after="0"/>
        <w:ind w:firstLine="527"/>
        <w:rPr>
          <w:rFonts w:ascii="Times New Roman" w:hAnsi="Times New Roman"/>
          <w:b/>
          <w:sz w:val="24"/>
          <w:szCs w:val="24"/>
        </w:rPr>
      </w:pPr>
      <w:r w:rsidRPr="00D154D9">
        <w:rPr>
          <w:rFonts w:ascii="Times New Roman" w:hAnsi="Times New Roman"/>
          <w:b/>
          <w:sz w:val="24"/>
          <w:szCs w:val="24"/>
        </w:rPr>
        <w:t>З.Муртазаева, школала учтительница</w:t>
      </w:r>
    </w:p>
    <w:p w:rsidR="00C61421" w:rsidRDefault="00C61421" w:rsidP="00D154D9">
      <w:pPr>
        <w:spacing w:after="0"/>
        <w:ind w:firstLine="527"/>
        <w:rPr>
          <w:rFonts w:ascii="Times New Roman" w:hAnsi="Times New Roman"/>
          <w:sz w:val="24"/>
          <w:szCs w:val="24"/>
        </w:rPr>
      </w:pPr>
    </w:p>
    <w:p w:rsidR="00C61421" w:rsidRPr="004E6AB4" w:rsidRDefault="00C61421" w:rsidP="0048315A">
      <w:pPr>
        <w:spacing w:after="0"/>
        <w:ind w:firstLine="567"/>
        <w:rPr>
          <w:rFonts w:ascii="Times New Roman" w:hAnsi="Times New Roman"/>
          <w:b/>
          <w:sz w:val="24"/>
          <w:szCs w:val="24"/>
        </w:rPr>
      </w:pPr>
      <w:r w:rsidRPr="004E6AB4">
        <w:rPr>
          <w:rFonts w:ascii="Times New Roman" w:hAnsi="Times New Roman"/>
          <w:b/>
          <w:sz w:val="24"/>
          <w:szCs w:val="24"/>
        </w:rPr>
        <w:t>Дагъиста хъалибаргуни нушачир</w:t>
      </w:r>
    </w:p>
    <w:p w:rsidR="00C61421" w:rsidRDefault="00C61421" w:rsidP="0048315A">
      <w:pPr>
        <w:spacing w:after="0"/>
        <w:ind w:firstLine="567"/>
        <w:rPr>
          <w:rFonts w:ascii="Times New Roman" w:hAnsi="Times New Roman"/>
          <w:sz w:val="24"/>
          <w:szCs w:val="24"/>
        </w:rPr>
      </w:pPr>
      <w:r>
        <w:rPr>
          <w:rFonts w:ascii="Times New Roman" w:hAnsi="Times New Roman"/>
          <w:sz w:val="24"/>
          <w:szCs w:val="24"/>
        </w:rPr>
        <w:t xml:space="preserve">Майла 15 Халкьани-ургабси хъалибаргла Бархlи саблин багьахъурси саби. Ил разиси анцlбукьличил бархбасахъи мер-мерличир декlар-декlарти далдуцуни детурхули дирар. Нушала районнизиб биалли, иличил бархбасахъи гьар дуслизиб хъалибаргунала ансамбльтала фестиваль дурабуркlу. Иличи дурала районтазирад булан хъалибаргуни дашар чула пагьмурти чедаахъес. </w:t>
      </w:r>
    </w:p>
    <w:p w:rsidR="00C61421" w:rsidRDefault="00C61421" w:rsidP="0048315A">
      <w:pPr>
        <w:spacing w:after="0"/>
        <w:ind w:firstLine="567"/>
        <w:rPr>
          <w:rFonts w:ascii="Times New Roman" w:hAnsi="Times New Roman"/>
          <w:sz w:val="24"/>
          <w:szCs w:val="24"/>
        </w:rPr>
      </w:pPr>
      <w:r w:rsidRPr="008F5F80">
        <w:rPr>
          <w:rFonts w:ascii="Times New Roman" w:hAnsi="Times New Roman"/>
          <w:noProof/>
          <w:sz w:val="24"/>
          <w:szCs w:val="24"/>
          <w:lang w:eastAsia="ru-RU"/>
        </w:rPr>
        <w:pict>
          <v:shape id="Рисунок 5" o:spid="_x0000_i1034" type="#_x0000_t75" style="width:174.75pt;height:234.75pt;visibility:visible">
            <v:imagedata r:id="rId15" o:title=""/>
          </v:shape>
        </w:pict>
      </w:r>
    </w:p>
    <w:p w:rsidR="00C61421" w:rsidRDefault="00C61421" w:rsidP="0048315A">
      <w:pPr>
        <w:spacing w:after="0"/>
        <w:ind w:firstLine="567"/>
        <w:rPr>
          <w:rFonts w:ascii="Times New Roman" w:hAnsi="Times New Roman"/>
          <w:sz w:val="24"/>
          <w:szCs w:val="24"/>
        </w:rPr>
      </w:pPr>
      <w:r>
        <w:rPr>
          <w:rFonts w:ascii="Times New Roman" w:hAnsi="Times New Roman"/>
          <w:sz w:val="24"/>
          <w:szCs w:val="24"/>
        </w:rPr>
        <w:t>Майла 17-личирра районна стадиойчи илдигъунти пагьмучерти хъалибаргуни цаладикиб. Иш яргализиб фестивальлис «Дагъиста хъалибарг» ибси у бедилри ва ил белкl халали белкlи чебяхlкахъилри. Фестивальличир бутlакьяндеш дариб дурала районнизирадти шел хъалибаргли. Илди сарри Лавашала районнизибадси Хапизовхъала, Лакла районнизибадси Мяхlяммадовхъала, Хасавюртлизибадси «Куруш» ансамбльла хъалибарг, Дахадаевский районнизибадси Ражабовхъала, Ахъушала районнизибадси Тагзировхъала хъалибаргунала ансамбльти. Нушала районнизирад фестивальла бутlакьянчиби детаур 10 хъалибарг. Илди сарри Хьар Махlаргибадси Халимбековхъала-Мяхlяммадовхъала, Хlурхъила шилизибадси Изиевхъала, Мургукибадси Ханакаевхъала, Гlяймаумахьилизибадси Муртузагlялиевхъала, Мяммауйзибадси Къурбановхъала, Кичихlямрибадси Гlямаровхъала, Сергокъалализибадти Гlямаровхъала ва Маммаевхъала, Дегабадси Къурбановхъала хъалибаргунала ансамбльти.</w:t>
      </w:r>
    </w:p>
    <w:p w:rsidR="00C61421" w:rsidRDefault="00C61421" w:rsidP="0048315A">
      <w:pPr>
        <w:spacing w:after="0"/>
        <w:ind w:firstLine="567"/>
        <w:rPr>
          <w:rFonts w:ascii="Times New Roman" w:hAnsi="Times New Roman"/>
          <w:sz w:val="24"/>
          <w:szCs w:val="24"/>
        </w:rPr>
      </w:pPr>
      <w:r>
        <w:rPr>
          <w:rFonts w:ascii="Times New Roman" w:hAnsi="Times New Roman"/>
          <w:sz w:val="24"/>
          <w:szCs w:val="24"/>
        </w:rPr>
        <w:t xml:space="preserve">Лерилра  хъалибаргуни цаладикили гlергъи фестиваль абхьиб ва гъайухъун районна Бекlла заместитель Б.Гl.Мажидов. Ил сунела ва районна Бекl М.Гlямаровла шайзибад бакlибти гlяхlлачи ва цалабикибтачи саламтачил дугьаизур. </w:t>
      </w:r>
    </w:p>
    <w:p w:rsidR="00C61421" w:rsidRDefault="00C61421" w:rsidP="0048315A">
      <w:pPr>
        <w:spacing w:after="0"/>
        <w:ind w:firstLine="567"/>
        <w:rPr>
          <w:rFonts w:ascii="Times New Roman" w:hAnsi="Times New Roman"/>
          <w:sz w:val="24"/>
          <w:szCs w:val="24"/>
        </w:rPr>
      </w:pPr>
      <w:r>
        <w:rPr>
          <w:rFonts w:ascii="Times New Roman" w:hAnsi="Times New Roman"/>
          <w:sz w:val="24"/>
          <w:szCs w:val="24"/>
        </w:rPr>
        <w:t xml:space="preserve">- Нуша разилира гьар дуслизиб нушачиб республикала кьадрила ишгъуна балбуц дурабуркlниличи, разилира илкьяйдали гьар дуслизир пагьмучерти хъалибаргуни имцlадикlниличи. Хlушаб гьарбизуни диублира дигулра, - викlи ил сунела гъайлизив. </w:t>
      </w:r>
    </w:p>
    <w:p w:rsidR="00C61421" w:rsidRDefault="00C61421" w:rsidP="0048315A">
      <w:pPr>
        <w:spacing w:after="0"/>
        <w:ind w:firstLine="567"/>
        <w:rPr>
          <w:rFonts w:ascii="Times New Roman" w:hAnsi="Times New Roman"/>
          <w:sz w:val="24"/>
          <w:szCs w:val="24"/>
        </w:rPr>
      </w:pPr>
      <w:r>
        <w:rPr>
          <w:rFonts w:ascii="Times New Roman" w:hAnsi="Times New Roman"/>
          <w:sz w:val="24"/>
          <w:szCs w:val="24"/>
        </w:rPr>
        <w:t xml:space="preserve">Гlяхlлас ва цалабикибтас жагати делхъаначил гьунибаиб районнизирти «Хазар» ва Горянка» бикlути дурхlнала ансамбльти. </w:t>
      </w:r>
    </w:p>
    <w:p w:rsidR="00C61421" w:rsidRDefault="00C61421" w:rsidP="0048315A">
      <w:pPr>
        <w:spacing w:after="0"/>
        <w:ind w:firstLine="567"/>
        <w:rPr>
          <w:rFonts w:ascii="Times New Roman" w:hAnsi="Times New Roman"/>
          <w:sz w:val="24"/>
          <w:szCs w:val="24"/>
        </w:rPr>
      </w:pPr>
      <w:r>
        <w:rPr>
          <w:rFonts w:ascii="Times New Roman" w:hAnsi="Times New Roman"/>
          <w:sz w:val="24"/>
          <w:szCs w:val="24"/>
        </w:rPr>
        <w:t xml:space="preserve">Фестивальличир гьарли-марли пергер пагьмуртира гьаргдиуб. Илар чум-чумра жагати далай зайдухъун, къугъати делхъани дариб, чедаахъиб фольклорла пергер гlядатуни буралли, бархlехъла «Буркьунзала», хlебла хlянчила, цlикури шичи рикнила ва цархlилти. Гьачамлис илди гlядатуначила хъумхlертурли лебал. Дахадаевла районнизибадси Ражабовхъала, Ахъушала районнизибадси Тагзировхъала, Лавашала районнизибадси Хапизовхъала хъалибаргунани фестивальличи барибси хlядурдеш гlяхlсири. Гьар мурталра кьяйда фестивальличи ункъли хlядурдиублири Хьар Махlаргибадси Халимбековхъала-Мяхlяммадовхъала, Хlурхъибадси Изиевхъала, Гlяймаумахьилизибадси Муртузагlялиевхъала, Мургукибадси Ханакаевхъала, Кичихlямрибадси Гlямаровхъала, Сергокъалализибадси Гlямаровхъала хъалибаргунала ансамбльти. Ишар хъалибаргуни абзаибти ахlенри, гьарилтани чула пагьмурти чедаахъибтири. Пагьмурти биалли сецад-дигара лерри гьарил хъалибаргла.Илди цацабехlтас чула чули сяхlбат, шадибгьуни, мекъ барес булан диур. Дирули сари ил шайчир пагьмучерти хъалибаргунира. Илдигъунти хъалибаргунас хlердиэсра гьамадли бирар. </w:t>
      </w:r>
    </w:p>
    <w:p w:rsidR="00C61421" w:rsidRDefault="00C61421" w:rsidP="0048315A">
      <w:pPr>
        <w:spacing w:after="0"/>
        <w:ind w:firstLine="567"/>
        <w:rPr>
          <w:rFonts w:ascii="Times New Roman" w:hAnsi="Times New Roman"/>
          <w:sz w:val="24"/>
          <w:szCs w:val="24"/>
        </w:rPr>
      </w:pPr>
      <w:r>
        <w:rPr>
          <w:rFonts w:ascii="Times New Roman" w:hAnsi="Times New Roman"/>
          <w:sz w:val="24"/>
          <w:szCs w:val="24"/>
        </w:rPr>
        <w:t xml:space="preserve">Фестивальличир бутlакьяндеш дарибти лерилра хъалибаргунала ансамбльти Хlурматла грамотабачил ва савгъатуначил шабагъатладариб. </w:t>
      </w:r>
    </w:p>
    <w:p w:rsidR="00C61421" w:rsidRDefault="00C61421" w:rsidP="0048315A">
      <w:pPr>
        <w:spacing w:after="0"/>
        <w:ind w:firstLine="567"/>
        <w:rPr>
          <w:rFonts w:ascii="Times New Roman" w:hAnsi="Times New Roman"/>
          <w:sz w:val="24"/>
          <w:szCs w:val="24"/>
        </w:rPr>
      </w:pPr>
      <w:r>
        <w:rPr>
          <w:rFonts w:ascii="Times New Roman" w:hAnsi="Times New Roman"/>
          <w:sz w:val="24"/>
          <w:szCs w:val="24"/>
        </w:rPr>
        <w:t xml:space="preserve">Ахирличир гъайрухъунси республикала пагьмуртала Юртла хlянчизарли (илди илаб чумал лебри) лебилра бутlакьянчибас баркалла багьахъур ва гьарилтала пагьмурти имцlадиубли дигниличила ва саби чедаибти пагьмуртани разибарниличила буриб. </w:t>
      </w:r>
    </w:p>
    <w:p w:rsidR="00C61421" w:rsidRDefault="00C61421" w:rsidP="0048315A">
      <w:pPr>
        <w:spacing w:after="0"/>
        <w:ind w:firstLine="567"/>
        <w:rPr>
          <w:rFonts w:ascii="Times New Roman" w:hAnsi="Times New Roman"/>
          <w:sz w:val="24"/>
          <w:szCs w:val="24"/>
        </w:rPr>
      </w:pPr>
      <w:r>
        <w:rPr>
          <w:rFonts w:ascii="Times New Roman" w:hAnsi="Times New Roman"/>
          <w:sz w:val="24"/>
          <w:szCs w:val="24"/>
        </w:rPr>
        <w:t>Ишаб ца секlайчила хlебурес хlейрар. Дураберкlибси балбуц гlяхlсири, амма иличи цалабикибти адамти икlцад халаси стадиойчи бахъ камлири. Адамтас хlейгули хlебираргу жагати музыкаличи лехlбилзес, делхъаначи хlербикlес. Илгъуна балбуц дурабуркlниличила иш яргализиб илдази багьахъурсиван хlебизур. Дурабад бакlибти гlяхlлала хlурматбарахъес, илар чедаахъибти пагьмуртас кьимат кабатахъес адамтази багьахъурси биалри лебгlеб гlяхlсири, кьалли.</w:t>
      </w:r>
    </w:p>
    <w:p w:rsidR="00C61421" w:rsidRPr="00A12A99" w:rsidRDefault="00C61421" w:rsidP="0048315A">
      <w:pPr>
        <w:spacing w:after="0"/>
        <w:ind w:firstLine="567"/>
        <w:rPr>
          <w:rFonts w:ascii="Times New Roman" w:hAnsi="Times New Roman"/>
          <w:b/>
          <w:sz w:val="24"/>
          <w:szCs w:val="24"/>
        </w:rPr>
      </w:pPr>
      <w:r w:rsidRPr="00A12A99">
        <w:rPr>
          <w:rFonts w:ascii="Times New Roman" w:hAnsi="Times New Roman"/>
          <w:b/>
          <w:sz w:val="24"/>
          <w:szCs w:val="24"/>
        </w:rPr>
        <w:t>З.Бях</w:t>
      </w:r>
      <w:r>
        <w:rPr>
          <w:rFonts w:ascii="Times New Roman" w:hAnsi="Times New Roman"/>
          <w:b/>
          <w:sz w:val="24"/>
          <w:szCs w:val="24"/>
        </w:rPr>
        <w:t>l</w:t>
      </w:r>
      <w:r w:rsidRPr="00A12A99">
        <w:rPr>
          <w:rFonts w:ascii="Times New Roman" w:hAnsi="Times New Roman"/>
          <w:b/>
          <w:sz w:val="24"/>
          <w:szCs w:val="24"/>
        </w:rPr>
        <w:t>ямадова</w:t>
      </w:r>
    </w:p>
    <w:p w:rsidR="00C61421" w:rsidRPr="00A12A99" w:rsidRDefault="00C61421" w:rsidP="0048315A">
      <w:pPr>
        <w:spacing w:after="0"/>
        <w:ind w:firstLine="567"/>
        <w:rPr>
          <w:rFonts w:ascii="Times New Roman" w:hAnsi="Times New Roman"/>
          <w:b/>
          <w:sz w:val="24"/>
          <w:szCs w:val="24"/>
        </w:rPr>
      </w:pPr>
      <w:r w:rsidRPr="00A12A99">
        <w:rPr>
          <w:rFonts w:ascii="Times New Roman" w:hAnsi="Times New Roman"/>
          <w:b/>
          <w:sz w:val="24"/>
          <w:szCs w:val="24"/>
        </w:rPr>
        <w:t>Суратуназиб: фестивальла бут</w:t>
      </w:r>
      <w:r>
        <w:rPr>
          <w:rFonts w:ascii="Times New Roman" w:hAnsi="Times New Roman"/>
          <w:b/>
          <w:sz w:val="24"/>
          <w:szCs w:val="24"/>
        </w:rPr>
        <w:t>l</w:t>
      </w:r>
      <w:r w:rsidRPr="00A12A99">
        <w:rPr>
          <w:rFonts w:ascii="Times New Roman" w:hAnsi="Times New Roman"/>
          <w:b/>
          <w:sz w:val="24"/>
          <w:szCs w:val="24"/>
        </w:rPr>
        <w:t xml:space="preserve">акьянчиби сценаличиб </w:t>
      </w:r>
    </w:p>
    <w:p w:rsidR="00C61421" w:rsidRPr="00A12A99" w:rsidRDefault="00C61421" w:rsidP="0048315A">
      <w:pPr>
        <w:spacing w:after="0"/>
        <w:ind w:firstLine="567"/>
        <w:rPr>
          <w:rFonts w:ascii="Times New Roman" w:hAnsi="Times New Roman"/>
          <w:b/>
          <w:sz w:val="24"/>
          <w:szCs w:val="24"/>
        </w:rPr>
      </w:pPr>
    </w:p>
    <w:p w:rsidR="00C61421" w:rsidRPr="004810F6" w:rsidRDefault="00C61421" w:rsidP="0048315A">
      <w:pPr>
        <w:spacing w:after="0"/>
        <w:ind w:firstLine="567"/>
        <w:rPr>
          <w:rFonts w:ascii="Times New Roman" w:hAnsi="Times New Roman"/>
          <w:b/>
          <w:sz w:val="24"/>
          <w:szCs w:val="24"/>
        </w:rPr>
      </w:pPr>
      <w:r>
        <w:rPr>
          <w:b/>
          <w:sz w:val="36"/>
        </w:rPr>
        <w:t xml:space="preserve">                       </w:t>
      </w:r>
      <w:r>
        <w:rPr>
          <w:rFonts w:ascii="Times New Roman" w:hAnsi="Times New Roman"/>
          <w:b/>
          <w:sz w:val="24"/>
          <w:szCs w:val="24"/>
        </w:rPr>
        <w:t>Разият – лицейла пахру</w:t>
      </w:r>
    </w:p>
    <w:p w:rsidR="00C61421" w:rsidRDefault="00C61421" w:rsidP="0048315A">
      <w:pPr>
        <w:spacing w:after="0"/>
        <w:ind w:firstLine="567"/>
        <w:rPr>
          <w:rFonts w:ascii="Times New Roman" w:hAnsi="Times New Roman"/>
          <w:sz w:val="24"/>
          <w:szCs w:val="24"/>
        </w:rPr>
      </w:pPr>
      <w:r w:rsidRPr="004810F6">
        <w:rPr>
          <w:rFonts w:ascii="Times New Roman" w:hAnsi="Times New Roman"/>
          <w:sz w:val="24"/>
          <w:szCs w:val="24"/>
        </w:rPr>
        <w:t>Г</w:t>
      </w:r>
      <w:r>
        <w:rPr>
          <w:rFonts w:ascii="Times New Roman" w:hAnsi="Times New Roman"/>
          <w:sz w:val="24"/>
          <w:szCs w:val="24"/>
        </w:rPr>
        <w:t>l</w:t>
      </w:r>
      <w:r w:rsidRPr="004810F6">
        <w:rPr>
          <w:rFonts w:ascii="Times New Roman" w:hAnsi="Times New Roman"/>
          <w:sz w:val="24"/>
          <w:szCs w:val="24"/>
        </w:rPr>
        <w:t>ямарла Батирайла уличилси лицейла 11 «а» класслизир руч</w:t>
      </w:r>
      <w:r>
        <w:rPr>
          <w:rFonts w:ascii="Times New Roman" w:hAnsi="Times New Roman"/>
          <w:sz w:val="24"/>
          <w:szCs w:val="24"/>
        </w:rPr>
        <w:t>l</w:t>
      </w:r>
      <w:r w:rsidRPr="004810F6">
        <w:rPr>
          <w:rFonts w:ascii="Times New Roman" w:hAnsi="Times New Roman"/>
          <w:sz w:val="24"/>
          <w:szCs w:val="24"/>
        </w:rPr>
        <w:t>ули сари Мях</w:t>
      </w:r>
      <w:r>
        <w:rPr>
          <w:rFonts w:ascii="Times New Roman" w:hAnsi="Times New Roman"/>
          <w:sz w:val="24"/>
          <w:szCs w:val="24"/>
        </w:rPr>
        <w:t>l</w:t>
      </w:r>
      <w:r w:rsidRPr="004810F6">
        <w:rPr>
          <w:rFonts w:ascii="Times New Roman" w:hAnsi="Times New Roman"/>
          <w:sz w:val="24"/>
          <w:szCs w:val="24"/>
        </w:rPr>
        <w:t>яммадова Разият Г</w:t>
      </w:r>
      <w:r>
        <w:rPr>
          <w:rFonts w:ascii="Times New Roman" w:hAnsi="Times New Roman"/>
          <w:sz w:val="24"/>
          <w:szCs w:val="24"/>
        </w:rPr>
        <w:t>l</w:t>
      </w:r>
      <w:r w:rsidRPr="004810F6">
        <w:rPr>
          <w:rFonts w:ascii="Times New Roman" w:hAnsi="Times New Roman"/>
          <w:sz w:val="24"/>
          <w:szCs w:val="24"/>
        </w:rPr>
        <w:t>умарасх</w:t>
      </w:r>
      <w:r>
        <w:rPr>
          <w:rFonts w:ascii="Times New Roman" w:hAnsi="Times New Roman"/>
          <w:sz w:val="24"/>
          <w:szCs w:val="24"/>
        </w:rPr>
        <w:t>lябовна, Б</w:t>
      </w:r>
      <w:r w:rsidRPr="004810F6">
        <w:rPr>
          <w:rFonts w:ascii="Times New Roman" w:hAnsi="Times New Roman"/>
          <w:sz w:val="24"/>
          <w:szCs w:val="24"/>
        </w:rPr>
        <w:t>ерх</w:t>
      </w:r>
      <w:r>
        <w:rPr>
          <w:rFonts w:ascii="Times New Roman" w:hAnsi="Times New Roman"/>
          <w:sz w:val="24"/>
          <w:szCs w:val="24"/>
        </w:rPr>
        <w:t>l</w:t>
      </w:r>
      <w:r w:rsidRPr="004810F6">
        <w:rPr>
          <w:rFonts w:ascii="Times New Roman" w:hAnsi="Times New Roman"/>
          <w:sz w:val="24"/>
          <w:szCs w:val="24"/>
        </w:rPr>
        <w:t>ила нурван дях</w:t>
      </w:r>
      <w:r>
        <w:rPr>
          <w:rFonts w:ascii="Times New Roman" w:hAnsi="Times New Roman"/>
          <w:sz w:val="24"/>
          <w:szCs w:val="24"/>
        </w:rPr>
        <w:t>l</w:t>
      </w:r>
      <w:r w:rsidRPr="004810F6">
        <w:rPr>
          <w:rFonts w:ascii="Times New Roman" w:hAnsi="Times New Roman"/>
          <w:sz w:val="24"/>
          <w:szCs w:val="24"/>
        </w:rPr>
        <w:t xml:space="preserve"> шаласи, г</w:t>
      </w:r>
      <w:r>
        <w:rPr>
          <w:rFonts w:ascii="Times New Roman" w:hAnsi="Times New Roman"/>
          <w:sz w:val="24"/>
          <w:szCs w:val="24"/>
        </w:rPr>
        <w:t>l</w:t>
      </w:r>
      <w:r w:rsidRPr="004810F6">
        <w:rPr>
          <w:rFonts w:ascii="Times New Roman" w:hAnsi="Times New Roman"/>
          <w:sz w:val="24"/>
          <w:szCs w:val="24"/>
        </w:rPr>
        <w:t>ямрула гьуни умули бех</w:t>
      </w:r>
      <w:r>
        <w:rPr>
          <w:rFonts w:ascii="Times New Roman" w:hAnsi="Times New Roman"/>
          <w:sz w:val="24"/>
          <w:szCs w:val="24"/>
        </w:rPr>
        <w:t>l</w:t>
      </w:r>
      <w:r w:rsidRPr="004810F6">
        <w:rPr>
          <w:rFonts w:ascii="Times New Roman" w:hAnsi="Times New Roman"/>
          <w:sz w:val="24"/>
          <w:szCs w:val="24"/>
        </w:rPr>
        <w:t>бихьибси, малх</w:t>
      </w:r>
      <w:r>
        <w:rPr>
          <w:rFonts w:ascii="Times New Roman" w:hAnsi="Times New Roman"/>
          <w:sz w:val="24"/>
          <w:szCs w:val="24"/>
        </w:rPr>
        <w:t>l</w:t>
      </w:r>
      <w:r w:rsidRPr="004810F6">
        <w:rPr>
          <w:rFonts w:ascii="Times New Roman" w:hAnsi="Times New Roman"/>
          <w:sz w:val="24"/>
          <w:szCs w:val="24"/>
        </w:rPr>
        <w:t>ямси, духуси руч</w:t>
      </w:r>
      <w:r>
        <w:rPr>
          <w:rFonts w:ascii="Times New Roman" w:hAnsi="Times New Roman"/>
          <w:sz w:val="24"/>
          <w:szCs w:val="24"/>
        </w:rPr>
        <w:t>l</w:t>
      </w:r>
      <w:r w:rsidRPr="004810F6">
        <w:rPr>
          <w:rFonts w:ascii="Times New Roman" w:hAnsi="Times New Roman"/>
          <w:sz w:val="24"/>
          <w:szCs w:val="24"/>
        </w:rPr>
        <w:t>ан. Бишт</w:t>
      </w:r>
      <w:r>
        <w:rPr>
          <w:rFonts w:ascii="Times New Roman" w:hAnsi="Times New Roman"/>
          <w:sz w:val="24"/>
          <w:szCs w:val="24"/>
        </w:rPr>
        <w:t>l</w:t>
      </w:r>
      <w:r w:rsidRPr="004810F6">
        <w:rPr>
          <w:rFonts w:ascii="Times New Roman" w:hAnsi="Times New Roman"/>
          <w:sz w:val="24"/>
          <w:szCs w:val="24"/>
        </w:rPr>
        <w:t>атачи  дигили риц</w:t>
      </w:r>
      <w:r>
        <w:rPr>
          <w:rFonts w:ascii="Times New Roman" w:hAnsi="Times New Roman"/>
          <w:sz w:val="24"/>
          <w:szCs w:val="24"/>
        </w:rPr>
        <w:t>l</w:t>
      </w:r>
      <w:r w:rsidRPr="004810F6">
        <w:rPr>
          <w:rFonts w:ascii="Times New Roman" w:hAnsi="Times New Roman"/>
          <w:sz w:val="24"/>
          <w:szCs w:val="24"/>
        </w:rPr>
        <w:t>ибси, халатала х</w:t>
      </w:r>
      <w:r>
        <w:rPr>
          <w:rFonts w:ascii="Times New Roman" w:hAnsi="Times New Roman"/>
          <w:sz w:val="24"/>
          <w:szCs w:val="24"/>
        </w:rPr>
        <w:t>l</w:t>
      </w:r>
      <w:r w:rsidRPr="004810F6">
        <w:rPr>
          <w:rFonts w:ascii="Times New Roman" w:hAnsi="Times New Roman"/>
          <w:sz w:val="24"/>
          <w:szCs w:val="24"/>
        </w:rPr>
        <w:t>урмат бируси,  абад-х</w:t>
      </w:r>
      <w:r>
        <w:rPr>
          <w:rFonts w:ascii="Times New Roman" w:hAnsi="Times New Roman"/>
          <w:sz w:val="24"/>
          <w:szCs w:val="24"/>
        </w:rPr>
        <w:t>l</w:t>
      </w:r>
      <w:r w:rsidRPr="004810F6">
        <w:rPr>
          <w:rFonts w:ascii="Times New Roman" w:hAnsi="Times New Roman"/>
          <w:sz w:val="24"/>
          <w:szCs w:val="24"/>
        </w:rPr>
        <w:t>яяличилси, сунечи хъарбарибси чебетаахъили бируси, жавабкардешличил белч</w:t>
      </w:r>
      <w:r>
        <w:rPr>
          <w:rFonts w:ascii="Times New Roman" w:hAnsi="Times New Roman"/>
          <w:sz w:val="24"/>
          <w:szCs w:val="24"/>
        </w:rPr>
        <w:t>l</w:t>
      </w:r>
      <w:r w:rsidRPr="004810F6">
        <w:rPr>
          <w:rFonts w:ascii="Times New Roman" w:hAnsi="Times New Roman"/>
          <w:sz w:val="24"/>
          <w:szCs w:val="24"/>
        </w:rPr>
        <w:t>удиличи гъамрируси, лерилра балбуцуназир бут</w:t>
      </w:r>
      <w:r>
        <w:rPr>
          <w:rFonts w:ascii="Times New Roman" w:hAnsi="Times New Roman"/>
          <w:sz w:val="24"/>
          <w:szCs w:val="24"/>
        </w:rPr>
        <w:t>l</w:t>
      </w:r>
      <w:r w:rsidRPr="004810F6">
        <w:rPr>
          <w:rFonts w:ascii="Times New Roman" w:hAnsi="Times New Roman"/>
          <w:sz w:val="24"/>
          <w:szCs w:val="24"/>
        </w:rPr>
        <w:t>акьяндеш дируси  рурси сари Разият.  Лерилра классуни Разиятли  «5» кьиматуначил делч</w:t>
      </w:r>
      <w:r>
        <w:rPr>
          <w:rFonts w:ascii="Times New Roman" w:hAnsi="Times New Roman"/>
          <w:sz w:val="24"/>
          <w:szCs w:val="24"/>
        </w:rPr>
        <w:t>l</w:t>
      </w:r>
      <w:r w:rsidRPr="004810F6">
        <w:rPr>
          <w:rFonts w:ascii="Times New Roman" w:hAnsi="Times New Roman"/>
          <w:sz w:val="24"/>
          <w:szCs w:val="24"/>
        </w:rPr>
        <w:t>ун. Лицейлизир дурадурк</w:t>
      </w:r>
      <w:r>
        <w:rPr>
          <w:rFonts w:ascii="Times New Roman" w:hAnsi="Times New Roman"/>
          <w:sz w:val="24"/>
          <w:szCs w:val="24"/>
        </w:rPr>
        <w:t>l</w:t>
      </w:r>
      <w:r w:rsidRPr="004810F6">
        <w:rPr>
          <w:rFonts w:ascii="Times New Roman" w:hAnsi="Times New Roman"/>
          <w:sz w:val="24"/>
          <w:szCs w:val="24"/>
        </w:rPr>
        <w:t>ути балбуцуназир, школала, районна ва республикала даражала олимпиадабачир, конкурсуначир жигарти бут</w:t>
      </w:r>
      <w:r>
        <w:rPr>
          <w:rFonts w:ascii="Times New Roman" w:hAnsi="Times New Roman"/>
          <w:sz w:val="24"/>
          <w:szCs w:val="24"/>
        </w:rPr>
        <w:t>l</w:t>
      </w:r>
      <w:r w:rsidRPr="004810F6">
        <w:rPr>
          <w:rFonts w:ascii="Times New Roman" w:hAnsi="Times New Roman"/>
          <w:sz w:val="24"/>
          <w:szCs w:val="24"/>
        </w:rPr>
        <w:t>акьяндеш дирули, цаибти мерани сархиб. Илала сурат лицейла отличникуни кабяхъибси Х</w:t>
      </w:r>
      <w:r>
        <w:rPr>
          <w:rFonts w:ascii="Times New Roman" w:hAnsi="Times New Roman"/>
          <w:sz w:val="24"/>
          <w:szCs w:val="24"/>
        </w:rPr>
        <w:t>l</w:t>
      </w:r>
      <w:r w:rsidRPr="004810F6">
        <w:rPr>
          <w:rFonts w:ascii="Times New Roman" w:hAnsi="Times New Roman"/>
          <w:sz w:val="24"/>
          <w:szCs w:val="24"/>
        </w:rPr>
        <w:t>урматла уркьуйзибра камбиубси ах</w:t>
      </w:r>
      <w:r>
        <w:rPr>
          <w:rFonts w:ascii="Times New Roman" w:hAnsi="Times New Roman"/>
          <w:sz w:val="24"/>
          <w:szCs w:val="24"/>
        </w:rPr>
        <w:t>l</w:t>
      </w:r>
      <w:r w:rsidRPr="004810F6">
        <w:rPr>
          <w:rFonts w:ascii="Times New Roman" w:hAnsi="Times New Roman"/>
          <w:sz w:val="24"/>
          <w:szCs w:val="24"/>
        </w:rPr>
        <w:t xml:space="preserve">ен. </w:t>
      </w:r>
    </w:p>
    <w:p w:rsidR="00C61421" w:rsidRPr="004810F6" w:rsidRDefault="00C61421" w:rsidP="0048315A">
      <w:pPr>
        <w:spacing w:after="0"/>
        <w:ind w:firstLine="567"/>
        <w:rPr>
          <w:rFonts w:ascii="Times New Roman" w:hAnsi="Times New Roman"/>
          <w:sz w:val="24"/>
          <w:szCs w:val="24"/>
        </w:rPr>
      </w:pPr>
      <w:r w:rsidRPr="008F5F80">
        <w:rPr>
          <w:rFonts w:ascii="Times New Roman" w:hAnsi="Times New Roman"/>
          <w:noProof/>
          <w:sz w:val="24"/>
          <w:szCs w:val="24"/>
          <w:lang w:eastAsia="ru-RU"/>
        </w:rPr>
        <w:pict>
          <v:shape id="Рисунок 6" o:spid="_x0000_i1035" type="#_x0000_t75" style="width:131.25pt;height:234pt;visibility:visible">
            <v:imagedata r:id="rId16" o:title=""/>
          </v:shape>
        </w:pict>
      </w:r>
    </w:p>
    <w:p w:rsidR="00C61421" w:rsidRPr="004810F6" w:rsidRDefault="00C61421" w:rsidP="0048315A">
      <w:pPr>
        <w:spacing w:after="0"/>
        <w:ind w:firstLine="567"/>
        <w:rPr>
          <w:rFonts w:ascii="Times New Roman" w:hAnsi="Times New Roman"/>
          <w:sz w:val="24"/>
          <w:szCs w:val="24"/>
        </w:rPr>
      </w:pPr>
      <w:r w:rsidRPr="004810F6">
        <w:rPr>
          <w:rFonts w:ascii="Times New Roman" w:hAnsi="Times New Roman"/>
          <w:sz w:val="24"/>
          <w:szCs w:val="24"/>
        </w:rPr>
        <w:t>Разиятлис дебали биологияла, урус мезла, физикала, даргала литературала дурсрира дигахъу ва  школализиб бузути лебилра учительти дигиличил гьанбуршу. Илди предметуначи илизир диги адикьур Марзият Будайчиебнани, Ирайгьанат Мях</w:t>
      </w:r>
      <w:r>
        <w:rPr>
          <w:rFonts w:ascii="Times New Roman" w:hAnsi="Times New Roman"/>
          <w:sz w:val="24"/>
          <w:szCs w:val="24"/>
        </w:rPr>
        <w:t>l</w:t>
      </w:r>
      <w:r w:rsidRPr="004810F6">
        <w:rPr>
          <w:rFonts w:ascii="Times New Roman" w:hAnsi="Times New Roman"/>
          <w:sz w:val="24"/>
          <w:szCs w:val="24"/>
        </w:rPr>
        <w:t>яммадовнани, Пат</w:t>
      </w:r>
      <w:r>
        <w:rPr>
          <w:rFonts w:ascii="Times New Roman" w:hAnsi="Times New Roman"/>
          <w:sz w:val="24"/>
          <w:szCs w:val="24"/>
        </w:rPr>
        <w:t>l</w:t>
      </w:r>
      <w:r w:rsidRPr="004810F6">
        <w:rPr>
          <w:rFonts w:ascii="Times New Roman" w:hAnsi="Times New Roman"/>
          <w:sz w:val="24"/>
          <w:szCs w:val="24"/>
        </w:rPr>
        <w:t>имат Х</w:t>
      </w:r>
      <w:r>
        <w:rPr>
          <w:rFonts w:ascii="Times New Roman" w:hAnsi="Times New Roman"/>
          <w:sz w:val="24"/>
          <w:szCs w:val="24"/>
        </w:rPr>
        <w:t>l</w:t>
      </w:r>
      <w:r w:rsidRPr="004810F6">
        <w:rPr>
          <w:rFonts w:ascii="Times New Roman" w:hAnsi="Times New Roman"/>
          <w:sz w:val="24"/>
          <w:szCs w:val="24"/>
        </w:rPr>
        <w:t>яжиевнани, Рашидат Г</w:t>
      </w:r>
      <w:r>
        <w:rPr>
          <w:rFonts w:ascii="Times New Roman" w:hAnsi="Times New Roman"/>
          <w:sz w:val="24"/>
          <w:szCs w:val="24"/>
        </w:rPr>
        <w:t>l</w:t>
      </w:r>
      <w:r w:rsidRPr="004810F6">
        <w:rPr>
          <w:rFonts w:ascii="Times New Roman" w:hAnsi="Times New Roman"/>
          <w:sz w:val="24"/>
          <w:szCs w:val="24"/>
        </w:rPr>
        <w:t>ябдуллаевнани. Лебилра учительтасра ил дебали дигахъу.</w:t>
      </w:r>
    </w:p>
    <w:p w:rsidR="00C61421" w:rsidRPr="004810F6" w:rsidRDefault="00C61421" w:rsidP="0048315A">
      <w:pPr>
        <w:spacing w:after="0"/>
        <w:ind w:firstLine="567"/>
        <w:rPr>
          <w:rFonts w:ascii="Times New Roman" w:hAnsi="Times New Roman"/>
          <w:sz w:val="24"/>
          <w:szCs w:val="24"/>
        </w:rPr>
      </w:pPr>
      <w:r w:rsidRPr="004810F6">
        <w:rPr>
          <w:rFonts w:ascii="Times New Roman" w:hAnsi="Times New Roman"/>
          <w:sz w:val="24"/>
          <w:szCs w:val="24"/>
        </w:rPr>
        <w:t>Гьар дус 7-9 олимпиадализир, дек</w:t>
      </w:r>
      <w:r>
        <w:rPr>
          <w:rFonts w:ascii="Times New Roman" w:hAnsi="Times New Roman"/>
          <w:sz w:val="24"/>
          <w:szCs w:val="24"/>
        </w:rPr>
        <w:t>l</w:t>
      </w:r>
      <w:r w:rsidRPr="004810F6">
        <w:rPr>
          <w:rFonts w:ascii="Times New Roman" w:hAnsi="Times New Roman"/>
          <w:sz w:val="24"/>
          <w:szCs w:val="24"/>
        </w:rPr>
        <w:t>ар-дек</w:t>
      </w:r>
      <w:r>
        <w:rPr>
          <w:rFonts w:ascii="Times New Roman" w:hAnsi="Times New Roman"/>
          <w:sz w:val="24"/>
          <w:szCs w:val="24"/>
        </w:rPr>
        <w:t>l</w:t>
      </w:r>
      <w:r w:rsidRPr="004810F6">
        <w:rPr>
          <w:rFonts w:ascii="Times New Roman" w:hAnsi="Times New Roman"/>
          <w:sz w:val="24"/>
          <w:szCs w:val="24"/>
        </w:rPr>
        <w:t>арти далдуцуназир бут</w:t>
      </w:r>
      <w:r>
        <w:rPr>
          <w:rFonts w:ascii="Times New Roman" w:hAnsi="Times New Roman"/>
          <w:sz w:val="24"/>
          <w:szCs w:val="24"/>
        </w:rPr>
        <w:t>l</w:t>
      </w:r>
      <w:r w:rsidRPr="004810F6">
        <w:rPr>
          <w:rFonts w:ascii="Times New Roman" w:hAnsi="Times New Roman"/>
          <w:sz w:val="24"/>
          <w:szCs w:val="24"/>
        </w:rPr>
        <w:t>акьяндеш дирнилис, г</w:t>
      </w:r>
      <w:r>
        <w:rPr>
          <w:rFonts w:ascii="Times New Roman" w:hAnsi="Times New Roman"/>
          <w:sz w:val="24"/>
          <w:szCs w:val="24"/>
        </w:rPr>
        <w:t>l</w:t>
      </w:r>
      <w:r w:rsidRPr="004810F6">
        <w:rPr>
          <w:rFonts w:ascii="Times New Roman" w:hAnsi="Times New Roman"/>
          <w:sz w:val="24"/>
          <w:szCs w:val="24"/>
        </w:rPr>
        <w:t>ях</w:t>
      </w:r>
      <w:r>
        <w:rPr>
          <w:rFonts w:ascii="Times New Roman" w:hAnsi="Times New Roman"/>
          <w:sz w:val="24"/>
          <w:szCs w:val="24"/>
        </w:rPr>
        <w:t>l</w:t>
      </w:r>
      <w:r w:rsidRPr="004810F6">
        <w:rPr>
          <w:rFonts w:ascii="Times New Roman" w:hAnsi="Times New Roman"/>
          <w:sz w:val="24"/>
          <w:szCs w:val="24"/>
        </w:rPr>
        <w:t>ил руч</w:t>
      </w:r>
      <w:r>
        <w:rPr>
          <w:rFonts w:ascii="Times New Roman" w:hAnsi="Times New Roman"/>
          <w:sz w:val="24"/>
          <w:szCs w:val="24"/>
        </w:rPr>
        <w:t>l</w:t>
      </w:r>
      <w:r w:rsidRPr="004810F6">
        <w:rPr>
          <w:rFonts w:ascii="Times New Roman" w:hAnsi="Times New Roman"/>
          <w:sz w:val="24"/>
          <w:szCs w:val="24"/>
        </w:rPr>
        <w:t>нилис деди</w:t>
      </w:r>
      <w:r>
        <w:rPr>
          <w:rFonts w:ascii="Times New Roman" w:hAnsi="Times New Roman"/>
          <w:sz w:val="24"/>
          <w:szCs w:val="24"/>
        </w:rPr>
        <w:t>бти дахъал Грамотаби ва Д</w:t>
      </w:r>
      <w:r w:rsidRPr="004810F6">
        <w:rPr>
          <w:rFonts w:ascii="Times New Roman" w:hAnsi="Times New Roman"/>
          <w:sz w:val="24"/>
          <w:szCs w:val="24"/>
        </w:rPr>
        <w:t>ипломти камли ах</w:t>
      </w:r>
      <w:r>
        <w:rPr>
          <w:rFonts w:ascii="Times New Roman" w:hAnsi="Times New Roman"/>
          <w:sz w:val="24"/>
          <w:szCs w:val="24"/>
        </w:rPr>
        <w:t>l</w:t>
      </w:r>
      <w:r w:rsidRPr="004810F6">
        <w:rPr>
          <w:rFonts w:ascii="Times New Roman" w:hAnsi="Times New Roman"/>
          <w:sz w:val="24"/>
          <w:szCs w:val="24"/>
        </w:rPr>
        <w:t>ен Разиятла. 7-ибил класслизирад рех</w:t>
      </w:r>
      <w:r>
        <w:rPr>
          <w:rFonts w:ascii="Times New Roman" w:hAnsi="Times New Roman"/>
          <w:sz w:val="24"/>
          <w:szCs w:val="24"/>
          <w:lang w:val="en-US"/>
        </w:rPr>
        <w:t>l</w:t>
      </w:r>
      <w:r w:rsidRPr="004810F6">
        <w:rPr>
          <w:rFonts w:ascii="Times New Roman" w:hAnsi="Times New Roman"/>
          <w:sz w:val="24"/>
          <w:szCs w:val="24"/>
        </w:rPr>
        <w:t>рихьили, 11-ибил класслизи ретаайчи, илини района 35 олимпиадализир бутакьяндеш дариб ва 32 призовой мерани дуциб.</w:t>
      </w:r>
    </w:p>
    <w:p w:rsidR="00C61421" w:rsidRPr="004810F6" w:rsidRDefault="00C61421" w:rsidP="0048315A">
      <w:pPr>
        <w:spacing w:after="0"/>
        <w:ind w:firstLine="567"/>
        <w:rPr>
          <w:rFonts w:ascii="Times New Roman" w:hAnsi="Times New Roman"/>
          <w:sz w:val="24"/>
          <w:szCs w:val="24"/>
        </w:rPr>
      </w:pPr>
      <w:r w:rsidRPr="004810F6">
        <w:rPr>
          <w:rFonts w:ascii="Times New Roman" w:hAnsi="Times New Roman"/>
          <w:sz w:val="24"/>
          <w:szCs w:val="24"/>
        </w:rPr>
        <w:t>2015-ибил дуслизир</w:t>
      </w:r>
      <w:r>
        <w:rPr>
          <w:rFonts w:ascii="Times New Roman" w:hAnsi="Times New Roman"/>
          <w:sz w:val="24"/>
          <w:szCs w:val="24"/>
        </w:rPr>
        <w:t xml:space="preserve"> Разиятли республикализиб дурабе</w:t>
      </w:r>
      <w:r w:rsidRPr="004810F6">
        <w:rPr>
          <w:rFonts w:ascii="Times New Roman" w:hAnsi="Times New Roman"/>
          <w:sz w:val="24"/>
          <w:szCs w:val="24"/>
        </w:rPr>
        <w:t>рк</w:t>
      </w:r>
      <w:r>
        <w:rPr>
          <w:rFonts w:ascii="Times New Roman" w:hAnsi="Times New Roman"/>
          <w:sz w:val="24"/>
          <w:szCs w:val="24"/>
        </w:rPr>
        <w:t>lиб</w:t>
      </w:r>
      <w:r w:rsidRPr="004810F6">
        <w:rPr>
          <w:rFonts w:ascii="Times New Roman" w:hAnsi="Times New Roman"/>
          <w:sz w:val="24"/>
          <w:szCs w:val="24"/>
        </w:rPr>
        <w:t>си дарг</w:t>
      </w:r>
      <w:r>
        <w:rPr>
          <w:rFonts w:ascii="Times New Roman" w:hAnsi="Times New Roman"/>
          <w:sz w:val="24"/>
          <w:szCs w:val="24"/>
        </w:rPr>
        <w:t>ала литературала олимпиадаличиб</w:t>
      </w:r>
      <w:r w:rsidRPr="004810F6">
        <w:rPr>
          <w:rFonts w:ascii="Times New Roman" w:hAnsi="Times New Roman"/>
          <w:sz w:val="24"/>
          <w:szCs w:val="24"/>
        </w:rPr>
        <w:t>, «Нешла мез мях</w:t>
      </w:r>
      <w:r>
        <w:rPr>
          <w:rFonts w:ascii="Times New Roman" w:hAnsi="Times New Roman"/>
          <w:sz w:val="24"/>
          <w:szCs w:val="24"/>
        </w:rPr>
        <w:t>l</w:t>
      </w:r>
      <w:r w:rsidRPr="004810F6">
        <w:rPr>
          <w:rFonts w:ascii="Times New Roman" w:hAnsi="Times New Roman"/>
          <w:sz w:val="24"/>
          <w:szCs w:val="24"/>
        </w:rPr>
        <w:t>камдирех</w:t>
      </w:r>
      <w:r>
        <w:rPr>
          <w:rFonts w:ascii="Times New Roman" w:hAnsi="Times New Roman"/>
          <w:sz w:val="24"/>
          <w:szCs w:val="24"/>
        </w:rPr>
        <w:t>l</w:t>
      </w:r>
      <w:r w:rsidRPr="004810F6">
        <w:rPr>
          <w:rFonts w:ascii="Times New Roman" w:hAnsi="Times New Roman"/>
          <w:sz w:val="24"/>
          <w:szCs w:val="24"/>
        </w:rPr>
        <w:t>е» бик</w:t>
      </w:r>
      <w:r>
        <w:rPr>
          <w:rFonts w:ascii="Times New Roman" w:hAnsi="Times New Roman"/>
          <w:sz w:val="24"/>
          <w:szCs w:val="24"/>
        </w:rPr>
        <w:t>l</w:t>
      </w:r>
      <w:r w:rsidRPr="004810F6">
        <w:rPr>
          <w:rFonts w:ascii="Times New Roman" w:hAnsi="Times New Roman"/>
          <w:sz w:val="24"/>
          <w:szCs w:val="24"/>
        </w:rPr>
        <w:t>уси сочинениелис цаибил, «Ник</w:t>
      </w:r>
      <w:r>
        <w:rPr>
          <w:rFonts w:ascii="Times New Roman" w:hAnsi="Times New Roman"/>
          <w:sz w:val="24"/>
          <w:szCs w:val="24"/>
        </w:rPr>
        <w:t>l</w:t>
      </w:r>
      <w:r w:rsidRPr="004810F6">
        <w:rPr>
          <w:rFonts w:ascii="Times New Roman" w:hAnsi="Times New Roman"/>
          <w:sz w:val="24"/>
          <w:szCs w:val="24"/>
        </w:rPr>
        <w:t>а Ват</w:t>
      </w:r>
      <w:r>
        <w:rPr>
          <w:rFonts w:ascii="Times New Roman" w:hAnsi="Times New Roman"/>
          <w:sz w:val="24"/>
          <w:szCs w:val="24"/>
        </w:rPr>
        <w:t>l</w:t>
      </w:r>
      <w:r w:rsidRPr="004810F6">
        <w:rPr>
          <w:rFonts w:ascii="Times New Roman" w:hAnsi="Times New Roman"/>
          <w:sz w:val="24"/>
          <w:szCs w:val="24"/>
        </w:rPr>
        <w:t>ан руркъян» конкурслизиб х</w:t>
      </w:r>
      <w:r>
        <w:rPr>
          <w:rFonts w:ascii="Times New Roman" w:hAnsi="Times New Roman"/>
          <w:sz w:val="24"/>
          <w:szCs w:val="24"/>
        </w:rPr>
        <w:t>l</w:t>
      </w:r>
      <w:r w:rsidRPr="004810F6">
        <w:rPr>
          <w:rFonts w:ascii="Times New Roman" w:hAnsi="Times New Roman"/>
          <w:sz w:val="24"/>
          <w:szCs w:val="24"/>
        </w:rPr>
        <w:t>ябъибил</w:t>
      </w:r>
      <w:r>
        <w:rPr>
          <w:rFonts w:ascii="Times New Roman" w:hAnsi="Times New Roman"/>
          <w:sz w:val="24"/>
          <w:szCs w:val="24"/>
        </w:rPr>
        <w:t xml:space="preserve">, </w:t>
      </w:r>
      <w:r w:rsidRPr="004810F6">
        <w:rPr>
          <w:rFonts w:ascii="Times New Roman" w:hAnsi="Times New Roman"/>
          <w:sz w:val="24"/>
          <w:szCs w:val="24"/>
        </w:rPr>
        <w:t>2016-ибил дуслизиб даргала литературала олимпиадаличиб к</w:t>
      </w:r>
      <w:r>
        <w:rPr>
          <w:rFonts w:ascii="Times New Roman" w:hAnsi="Times New Roman"/>
          <w:sz w:val="24"/>
          <w:szCs w:val="24"/>
        </w:rPr>
        <w:t>l</w:t>
      </w:r>
      <w:r w:rsidRPr="004810F6">
        <w:rPr>
          <w:rFonts w:ascii="Times New Roman" w:hAnsi="Times New Roman"/>
          <w:sz w:val="24"/>
          <w:szCs w:val="24"/>
        </w:rPr>
        <w:t>иибил, Дагъиста историяла олимпиадаличиб х</w:t>
      </w:r>
      <w:r>
        <w:rPr>
          <w:rFonts w:ascii="Times New Roman" w:hAnsi="Times New Roman"/>
          <w:sz w:val="24"/>
          <w:szCs w:val="24"/>
        </w:rPr>
        <w:t>l</w:t>
      </w:r>
      <w:r w:rsidRPr="004810F6">
        <w:rPr>
          <w:rFonts w:ascii="Times New Roman" w:hAnsi="Times New Roman"/>
          <w:sz w:val="24"/>
          <w:szCs w:val="24"/>
        </w:rPr>
        <w:t>ябъибил мер</w:t>
      </w:r>
      <w:r>
        <w:rPr>
          <w:rFonts w:ascii="Times New Roman" w:hAnsi="Times New Roman"/>
          <w:sz w:val="24"/>
          <w:szCs w:val="24"/>
        </w:rPr>
        <w:t>ани д</w:t>
      </w:r>
      <w:r w:rsidRPr="004810F6">
        <w:rPr>
          <w:rFonts w:ascii="Times New Roman" w:hAnsi="Times New Roman"/>
          <w:sz w:val="24"/>
          <w:szCs w:val="24"/>
        </w:rPr>
        <w:t xml:space="preserve">уциб. </w:t>
      </w:r>
    </w:p>
    <w:p w:rsidR="00C61421" w:rsidRPr="004810F6" w:rsidRDefault="00C61421" w:rsidP="0048315A">
      <w:pPr>
        <w:spacing w:after="0"/>
        <w:ind w:firstLine="567"/>
        <w:rPr>
          <w:rFonts w:ascii="Times New Roman" w:hAnsi="Times New Roman"/>
          <w:sz w:val="24"/>
          <w:szCs w:val="24"/>
        </w:rPr>
      </w:pPr>
      <w:r w:rsidRPr="004810F6">
        <w:rPr>
          <w:rFonts w:ascii="Times New Roman" w:hAnsi="Times New Roman"/>
          <w:sz w:val="24"/>
          <w:szCs w:val="24"/>
        </w:rPr>
        <w:t>Разиятли Дагъиста телевидениела г</w:t>
      </w:r>
      <w:r>
        <w:rPr>
          <w:rFonts w:ascii="Times New Roman" w:hAnsi="Times New Roman"/>
          <w:sz w:val="24"/>
          <w:szCs w:val="24"/>
        </w:rPr>
        <w:t>l</w:t>
      </w:r>
      <w:r w:rsidRPr="004810F6">
        <w:rPr>
          <w:rFonts w:ascii="Times New Roman" w:hAnsi="Times New Roman"/>
          <w:sz w:val="24"/>
          <w:szCs w:val="24"/>
        </w:rPr>
        <w:t>якьлукартала чедирти классуни-ургаб дурабурк</w:t>
      </w:r>
      <w:r>
        <w:rPr>
          <w:rFonts w:ascii="Times New Roman" w:hAnsi="Times New Roman"/>
          <w:sz w:val="24"/>
          <w:szCs w:val="24"/>
        </w:rPr>
        <w:t>l</w:t>
      </w:r>
      <w:r w:rsidRPr="004810F6">
        <w:rPr>
          <w:rFonts w:ascii="Times New Roman" w:hAnsi="Times New Roman"/>
          <w:sz w:val="24"/>
          <w:szCs w:val="24"/>
        </w:rPr>
        <w:t>уси  г</w:t>
      </w:r>
      <w:r>
        <w:rPr>
          <w:rFonts w:ascii="Times New Roman" w:hAnsi="Times New Roman"/>
          <w:sz w:val="24"/>
          <w:szCs w:val="24"/>
        </w:rPr>
        <w:t>l</w:t>
      </w:r>
      <w:r w:rsidRPr="004810F6">
        <w:rPr>
          <w:rFonts w:ascii="Times New Roman" w:hAnsi="Times New Roman"/>
          <w:sz w:val="24"/>
          <w:szCs w:val="24"/>
        </w:rPr>
        <w:t>илмуртала «Халаси чедибдешличи гьуни» бик</w:t>
      </w:r>
      <w:r>
        <w:rPr>
          <w:rFonts w:ascii="Times New Roman" w:hAnsi="Times New Roman"/>
          <w:sz w:val="24"/>
          <w:szCs w:val="24"/>
        </w:rPr>
        <w:t>l</w:t>
      </w:r>
      <w:r w:rsidRPr="004810F6">
        <w:rPr>
          <w:rFonts w:ascii="Times New Roman" w:hAnsi="Times New Roman"/>
          <w:sz w:val="24"/>
          <w:szCs w:val="24"/>
        </w:rPr>
        <w:t>уси олимпиадализир бут</w:t>
      </w:r>
      <w:r>
        <w:rPr>
          <w:rFonts w:ascii="Times New Roman" w:hAnsi="Times New Roman"/>
          <w:sz w:val="24"/>
          <w:szCs w:val="24"/>
        </w:rPr>
        <w:t>lакьяндеш дариб ва РГВК-ла Д</w:t>
      </w:r>
      <w:r w:rsidRPr="004810F6">
        <w:rPr>
          <w:rFonts w:ascii="Times New Roman" w:hAnsi="Times New Roman"/>
          <w:sz w:val="24"/>
          <w:szCs w:val="24"/>
        </w:rPr>
        <w:t>ипломли</w:t>
      </w:r>
      <w:r>
        <w:rPr>
          <w:rFonts w:ascii="Times New Roman" w:hAnsi="Times New Roman"/>
          <w:sz w:val="24"/>
          <w:szCs w:val="24"/>
        </w:rPr>
        <w:t>чил</w:t>
      </w:r>
      <w:r w:rsidRPr="004810F6">
        <w:rPr>
          <w:rFonts w:ascii="Times New Roman" w:hAnsi="Times New Roman"/>
          <w:sz w:val="24"/>
          <w:szCs w:val="24"/>
        </w:rPr>
        <w:t xml:space="preserve">, </w:t>
      </w:r>
      <w:r>
        <w:rPr>
          <w:rFonts w:ascii="Times New Roman" w:hAnsi="Times New Roman"/>
          <w:sz w:val="24"/>
          <w:szCs w:val="24"/>
        </w:rPr>
        <w:t>ДР-ла багьудила Министерствола</w:t>
      </w:r>
      <w:r w:rsidRPr="004810F6">
        <w:rPr>
          <w:rFonts w:ascii="Times New Roman" w:hAnsi="Times New Roman"/>
          <w:sz w:val="24"/>
          <w:szCs w:val="24"/>
        </w:rPr>
        <w:t xml:space="preserve"> </w:t>
      </w:r>
      <w:r>
        <w:rPr>
          <w:rFonts w:ascii="Times New Roman" w:hAnsi="Times New Roman"/>
          <w:sz w:val="24"/>
          <w:szCs w:val="24"/>
        </w:rPr>
        <w:t>Г</w:t>
      </w:r>
      <w:r w:rsidRPr="004810F6">
        <w:rPr>
          <w:rFonts w:ascii="Times New Roman" w:hAnsi="Times New Roman"/>
          <w:sz w:val="24"/>
          <w:szCs w:val="24"/>
        </w:rPr>
        <w:t>рамотали</w:t>
      </w:r>
      <w:r>
        <w:rPr>
          <w:rFonts w:ascii="Times New Roman" w:hAnsi="Times New Roman"/>
          <w:sz w:val="24"/>
          <w:szCs w:val="24"/>
        </w:rPr>
        <w:t>чил</w:t>
      </w:r>
      <w:r w:rsidRPr="004810F6">
        <w:rPr>
          <w:rFonts w:ascii="Times New Roman" w:hAnsi="Times New Roman"/>
          <w:sz w:val="24"/>
          <w:szCs w:val="24"/>
        </w:rPr>
        <w:t xml:space="preserve"> шабагъатларариб. </w:t>
      </w:r>
    </w:p>
    <w:p w:rsidR="00C61421" w:rsidRPr="004810F6" w:rsidRDefault="00C61421" w:rsidP="0048315A">
      <w:pPr>
        <w:spacing w:after="0"/>
        <w:ind w:firstLine="567"/>
        <w:rPr>
          <w:rFonts w:ascii="Times New Roman" w:hAnsi="Times New Roman"/>
          <w:sz w:val="24"/>
          <w:szCs w:val="24"/>
        </w:rPr>
      </w:pPr>
      <w:r w:rsidRPr="004810F6">
        <w:rPr>
          <w:rFonts w:ascii="Times New Roman" w:hAnsi="Times New Roman"/>
          <w:sz w:val="24"/>
          <w:szCs w:val="24"/>
        </w:rPr>
        <w:t>2016-ибил дуслизир Разиятли республикала г</w:t>
      </w:r>
      <w:r>
        <w:rPr>
          <w:rFonts w:ascii="Times New Roman" w:hAnsi="Times New Roman"/>
          <w:sz w:val="24"/>
          <w:szCs w:val="24"/>
        </w:rPr>
        <w:t>l</w:t>
      </w:r>
      <w:r w:rsidRPr="004810F6">
        <w:rPr>
          <w:rFonts w:ascii="Times New Roman" w:hAnsi="Times New Roman"/>
          <w:sz w:val="24"/>
          <w:szCs w:val="24"/>
        </w:rPr>
        <w:t>якьлукартала ургаб дурабурк</w:t>
      </w:r>
      <w:r>
        <w:rPr>
          <w:rFonts w:ascii="Times New Roman" w:hAnsi="Times New Roman"/>
          <w:sz w:val="24"/>
          <w:szCs w:val="24"/>
        </w:rPr>
        <w:t>l</w:t>
      </w:r>
      <w:r w:rsidRPr="004810F6">
        <w:rPr>
          <w:rFonts w:ascii="Times New Roman" w:hAnsi="Times New Roman"/>
          <w:sz w:val="24"/>
          <w:szCs w:val="24"/>
        </w:rPr>
        <w:t>уси «Дагъистанра дила, Россияра дила» бик</w:t>
      </w:r>
      <w:r>
        <w:rPr>
          <w:rFonts w:ascii="Times New Roman" w:hAnsi="Times New Roman"/>
          <w:sz w:val="24"/>
          <w:szCs w:val="24"/>
        </w:rPr>
        <w:t>l</w:t>
      </w:r>
      <w:r w:rsidRPr="004810F6">
        <w:rPr>
          <w:rFonts w:ascii="Times New Roman" w:hAnsi="Times New Roman"/>
          <w:sz w:val="24"/>
          <w:szCs w:val="24"/>
        </w:rPr>
        <w:t>уси абзлизир бут</w:t>
      </w:r>
      <w:r>
        <w:rPr>
          <w:rFonts w:ascii="Times New Roman" w:hAnsi="Times New Roman"/>
          <w:sz w:val="24"/>
          <w:szCs w:val="24"/>
        </w:rPr>
        <w:t>l</w:t>
      </w:r>
      <w:r w:rsidRPr="004810F6">
        <w:rPr>
          <w:rFonts w:ascii="Times New Roman" w:hAnsi="Times New Roman"/>
          <w:sz w:val="24"/>
          <w:szCs w:val="24"/>
        </w:rPr>
        <w:t>акьяндеш дариб ва х</w:t>
      </w:r>
      <w:r>
        <w:rPr>
          <w:rFonts w:ascii="Times New Roman" w:hAnsi="Times New Roman"/>
          <w:sz w:val="24"/>
          <w:szCs w:val="24"/>
        </w:rPr>
        <w:t>l</w:t>
      </w:r>
      <w:r w:rsidRPr="004810F6">
        <w:rPr>
          <w:rFonts w:ascii="Times New Roman" w:hAnsi="Times New Roman"/>
          <w:sz w:val="24"/>
          <w:szCs w:val="24"/>
        </w:rPr>
        <w:t xml:space="preserve">ябъибил мер буциб. Илдигъунти чедибдешуни   дахъал сари илала. </w:t>
      </w:r>
    </w:p>
    <w:p w:rsidR="00C61421" w:rsidRPr="004810F6" w:rsidRDefault="00C61421" w:rsidP="0048315A">
      <w:pPr>
        <w:spacing w:after="0"/>
        <w:ind w:firstLine="567"/>
        <w:rPr>
          <w:rFonts w:ascii="Times New Roman" w:hAnsi="Times New Roman"/>
          <w:sz w:val="24"/>
          <w:szCs w:val="24"/>
        </w:rPr>
      </w:pPr>
      <w:r w:rsidRPr="004810F6">
        <w:rPr>
          <w:rFonts w:ascii="Times New Roman" w:hAnsi="Times New Roman"/>
          <w:sz w:val="24"/>
          <w:szCs w:val="24"/>
        </w:rPr>
        <w:t>Разиятлис дебали делхъ дигахъу. Чумал дус ил «Хазар» бик</w:t>
      </w:r>
      <w:r>
        <w:rPr>
          <w:rFonts w:ascii="Times New Roman" w:hAnsi="Times New Roman"/>
          <w:sz w:val="24"/>
          <w:szCs w:val="24"/>
        </w:rPr>
        <w:t>l</w:t>
      </w:r>
      <w:r w:rsidRPr="004810F6">
        <w:rPr>
          <w:rFonts w:ascii="Times New Roman" w:hAnsi="Times New Roman"/>
          <w:sz w:val="24"/>
          <w:szCs w:val="24"/>
        </w:rPr>
        <w:t>уси хореографический ансамбльла солисткара  сари</w:t>
      </w:r>
      <w:r>
        <w:rPr>
          <w:rFonts w:ascii="Times New Roman" w:hAnsi="Times New Roman"/>
          <w:sz w:val="24"/>
          <w:szCs w:val="24"/>
        </w:rPr>
        <w:t>.</w:t>
      </w:r>
    </w:p>
    <w:p w:rsidR="00C61421" w:rsidRPr="004810F6" w:rsidRDefault="00C61421" w:rsidP="0048315A">
      <w:pPr>
        <w:spacing w:after="0"/>
        <w:ind w:firstLine="567"/>
        <w:rPr>
          <w:rFonts w:ascii="Times New Roman" w:hAnsi="Times New Roman"/>
          <w:sz w:val="24"/>
          <w:szCs w:val="24"/>
        </w:rPr>
      </w:pPr>
      <w:r w:rsidRPr="004810F6">
        <w:rPr>
          <w:rFonts w:ascii="Times New Roman" w:hAnsi="Times New Roman"/>
          <w:sz w:val="24"/>
          <w:szCs w:val="24"/>
        </w:rPr>
        <w:t>Ц</w:t>
      </w:r>
      <w:r>
        <w:rPr>
          <w:rFonts w:ascii="Times New Roman" w:hAnsi="Times New Roman"/>
          <w:sz w:val="24"/>
          <w:szCs w:val="24"/>
        </w:rPr>
        <w:t>l</w:t>
      </w:r>
      <w:r w:rsidRPr="004810F6">
        <w:rPr>
          <w:rFonts w:ascii="Times New Roman" w:hAnsi="Times New Roman"/>
          <w:sz w:val="24"/>
          <w:szCs w:val="24"/>
        </w:rPr>
        <w:t>уба халатуначи, адамтала жан дерцахъес х</w:t>
      </w:r>
      <w:r>
        <w:rPr>
          <w:rFonts w:ascii="Times New Roman" w:hAnsi="Times New Roman"/>
          <w:sz w:val="24"/>
          <w:szCs w:val="24"/>
        </w:rPr>
        <w:t>l</w:t>
      </w:r>
      <w:r w:rsidRPr="004810F6">
        <w:rPr>
          <w:rFonts w:ascii="Times New Roman" w:hAnsi="Times New Roman"/>
          <w:sz w:val="24"/>
          <w:szCs w:val="24"/>
        </w:rPr>
        <w:t>ядурти тухтуртачи х</w:t>
      </w:r>
      <w:r>
        <w:rPr>
          <w:rFonts w:ascii="Times New Roman" w:hAnsi="Times New Roman"/>
          <w:sz w:val="24"/>
          <w:szCs w:val="24"/>
        </w:rPr>
        <w:t xml:space="preserve">lяздулхъули, </w:t>
      </w:r>
      <w:r w:rsidRPr="004810F6">
        <w:rPr>
          <w:rFonts w:ascii="Times New Roman" w:hAnsi="Times New Roman"/>
          <w:sz w:val="24"/>
          <w:szCs w:val="24"/>
        </w:rPr>
        <w:t>илис тухтур ретаэс дигули сари. Тухтурла саниг</w:t>
      </w:r>
      <w:r>
        <w:rPr>
          <w:rFonts w:ascii="Times New Roman" w:hAnsi="Times New Roman"/>
          <w:sz w:val="24"/>
          <w:szCs w:val="24"/>
        </w:rPr>
        <w:t>l</w:t>
      </w:r>
      <w:r w:rsidRPr="004810F6">
        <w:rPr>
          <w:rFonts w:ascii="Times New Roman" w:hAnsi="Times New Roman"/>
          <w:sz w:val="24"/>
          <w:szCs w:val="24"/>
        </w:rPr>
        <w:t>ят сецад къиянси биалра, Разият ил</w:t>
      </w:r>
      <w:r>
        <w:rPr>
          <w:rFonts w:ascii="Times New Roman" w:hAnsi="Times New Roman"/>
          <w:sz w:val="24"/>
          <w:szCs w:val="24"/>
        </w:rPr>
        <w:t xml:space="preserve"> шайчирра </w:t>
      </w:r>
      <w:r w:rsidRPr="004810F6">
        <w:rPr>
          <w:rFonts w:ascii="Times New Roman" w:hAnsi="Times New Roman"/>
          <w:sz w:val="24"/>
          <w:szCs w:val="24"/>
        </w:rPr>
        <w:t xml:space="preserve">бажардириркур. </w:t>
      </w:r>
    </w:p>
    <w:p w:rsidR="00C61421" w:rsidRPr="004810F6" w:rsidRDefault="00C61421" w:rsidP="0048315A">
      <w:pPr>
        <w:spacing w:after="0"/>
        <w:ind w:firstLine="567"/>
        <w:rPr>
          <w:rFonts w:ascii="Times New Roman" w:hAnsi="Times New Roman"/>
          <w:sz w:val="24"/>
          <w:szCs w:val="24"/>
        </w:rPr>
      </w:pPr>
      <w:r w:rsidRPr="004810F6">
        <w:rPr>
          <w:rFonts w:ascii="Times New Roman" w:hAnsi="Times New Roman"/>
          <w:sz w:val="24"/>
          <w:szCs w:val="24"/>
        </w:rPr>
        <w:t>Разият халаси хъалибарглизир халараибси рурси сари. Илала авал гьати узи-рузи леб. Бишт</w:t>
      </w:r>
      <w:r>
        <w:rPr>
          <w:rFonts w:ascii="Times New Roman" w:hAnsi="Times New Roman"/>
          <w:sz w:val="24"/>
          <w:szCs w:val="24"/>
        </w:rPr>
        <w:t>l</w:t>
      </w:r>
      <w:r w:rsidRPr="004810F6">
        <w:rPr>
          <w:rFonts w:ascii="Times New Roman" w:hAnsi="Times New Roman"/>
          <w:sz w:val="24"/>
          <w:szCs w:val="24"/>
        </w:rPr>
        <w:t>ати узи-рузичира х</w:t>
      </w:r>
      <w:r>
        <w:rPr>
          <w:rFonts w:ascii="Times New Roman" w:hAnsi="Times New Roman"/>
          <w:sz w:val="24"/>
          <w:szCs w:val="24"/>
        </w:rPr>
        <w:t>l</w:t>
      </w:r>
      <w:r w:rsidRPr="004810F6">
        <w:rPr>
          <w:rFonts w:ascii="Times New Roman" w:hAnsi="Times New Roman"/>
          <w:sz w:val="24"/>
          <w:szCs w:val="24"/>
        </w:rPr>
        <w:t>еруди бирули, хъулирти х</w:t>
      </w:r>
      <w:r>
        <w:rPr>
          <w:rFonts w:ascii="Times New Roman" w:hAnsi="Times New Roman"/>
          <w:sz w:val="24"/>
          <w:szCs w:val="24"/>
        </w:rPr>
        <w:t>l</w:t>
      </w:r>
      <w:r w:rsidRPr="004810F6">
        <w:rPr>
          <w:rFonts w:ascii="Times New Roman" w:hAnsi="Times New Roman"/>
          <w:sz w:val="24"/>
          <w:szCs w:val="24"/>
        </w:rPr>
        <w:t>янчира дирули, школализир биалли шула кьиматуначил руч</w:t>
      </w:r>
      <w:r>
        <w:rPr>
          <w:rFonts w:ascii="Times New Roman" w:hAnsi="Times New Roman"/>
          <w:sz w:val="24"/>
          <w:szCs w:val="24"/>
        </w:rPr>
        <w:t>l</w:t>
      </w:r>
      <w:r w:rsidRPr="004810F6">
        <w:rPr>
          <w:rFonts w:ascii="Times New Roman" w:hAnsi="Times New Roman"/>
          <w:sz w:val="24"/>
          <w:szCs w:val="24"/>
        </w:rPr>
        <w:t>есра бажардириркули сари. Дахъал художественная литературала жузира дуч</w:t>
      </w:r>
      <w:r>
        <w:rPr>
          <w:rFonts w:ascii="Times New Roman" w:hAnsi="Times New Roman"/>
          <w:sz w:val="24"/>
          <w:szCs w:val="24"/>
        </w:rPr>
        <w:t>l</w:t>
      </w:r>
      <w:r w:rsidRPr="004810F6">
        <w:rPr>
          <w:rFonts w:ascii="Times New Roman" w:hAnsi="Times New Roman"/>
          <w:sz w:val="24"/>
          <w:szCs w:val="24"/>
        </w:rPr>
        <w:t xml:space="preserve">ули сари илини. </w:t>
      </w:r>
    </w:p>
    <w:p w:rsidR="00C61421" w:rsidRPr="004810F6" w:rsidRDefault="00C61421" w:rsidP="0048315A">
      <w:pPr>
        <w:spacing w:after="0"/>
        <w:ind w:firstLine="567"/>
        <w:rPr>
          <w:rFonts w:ascii="Times New Roman" w:hAnsi="Times New Roman"/>
          <w:sz w:val="24"/>
          <w:szCs w:val="24"/>
        </w:rPr>
      </w:pPr>
      <w:r w:rsidRPr="004810F6">
        <w:rPr>
          <w:rFonts w:ascii="Times New Roman" w:hAnsi="Times New Roman"/>
          <w:sz w:val="24"/>
          <w:szCs w:val="24"/>
        </w:rPr>
        <w:t>Разият, х</w:t>
      </w:r>
      <w:r>
        <w:rPr>
          <w:rFonts w:ascii="Times New Roman" w:hAnsi="Times New Roman"/>
          <w:sz w:val="24"/>
          <w:szCs w:val="24"/>
        </w:rPr>
        <w:t>l</w:t>
      </w:r>
      <w:r w:rsidRPr="004810F6">
        <w:rPr>
          <w:rFonts w:ascii="Times New Roman" w:hAnsi="Times New Roman"/>
          <w:sz w:val="24"/>
          <w:szCs w:val="24"/>
        </w:rPr>
        <w:t>уни чеббик</w:t>
      </w:r>
      <w:r>
        <w:rPr>
          <w:rFonts w:ascii="Times New Roman" w:hAnsi="Times New Roman"/>
          <w:sz w:val="24"/>
          <w:szCs w:val="24"/>
        </w:rPr>
        <w:t>l</w:t>
      </w:r>
      <w:r w:rsidRPr="004810F6">
        <w:rPr>
          <w:rFonts w:ascii="Times New Roman" w:hAnsi="Times New Roman"/>
          <w:sz w:val="24"/>
          <w:szCs w:val="24"/>
        </w:rPr>
        <w:t>ибси гьуни гьарбизаб, лерилра урк</w:t>
      </w:r>
      <w:r>
        <w:rPr>
          <w:rFonts w:ascii="Times New Roman" w:hAnsi="Times New Roman"/>
          <w:sz w:val="24"/>
          <w:szCs w:val="24"/>
        </w:rPr>
        <w:t>l</w:t>
      </w:r>
      <w:r w:rsidRPr="004810F6">
        <w:rPr>
          <w:rFonts w:ascii="Times New Roman" w:hAnsi="Times New Roman"/>
          <w:sz w:val="24"/>
          <w:szCs w:val="24"/>
        </w:rPr>
        <w:t>иличирти кьасанира х</w:t>
      </w:r>
      <w:r>
        <w:rPr>
          <w:rFonts w:ascii="Times New Roman" w:hAnsi="Times New Roman"/>
          <w:sz w:val="24"/>
          <w:szCs w:val="24"/>
        </w:rPr>
        <w:t>l</w:t>
      </w:r>
      <w:r w:rsidRPr="004810F6">
        <w:rPr>
          <w:rFonts w:ascii="Times New Roman" w:hAnsi="Times New Roman"/>
          <w:sz w:val="24"/>
          <w:szCs w:val="24"/>
        </w:rPr>
        <w:t>ела детерхаб. Белч</w:t>
      </w:r>
      <w:r>
        <w:rPr>
          <w:rFonts w:ascii="Times New Roman" w:hAnsi="Times New Roman"/>
          <w:sz w:val="24"/>
          <w:szCs w:val="24"/>
        </w:rPr>
        <w:t>l</w:t>
      </w:r>
      <w:r w:rsidRPr="004810F6">
        <w:rPr>
          <w:rFonts w:ascii="Times New Roman" w:hAnsi="Times New Roman"/>
          <w:sz w:val="24"/>
          <w:szCs w:val="24"/>
        </w:rPr>
        <w:t>удилизир сархибдешуни, арадеш ва г</w:t>
      </w:r>
      <w:r>
        <w:rPr>
          <w:rFonts w:ascii="Times New Roman" w:hAnsi="Times New Roman"/>
          <w:sz w:val="24"/>
          <w:szCs w:val="24"/>
        </w:rPr>
        <w:t>l</w:t>
      </w:r>
      <w:r w:rsidRPr="004810F6">
        <w:rPr>
          <w:rFonts w:ascii="Times New Roman" w:hAnsi="Times New Roman"/>
          <w:sz w:val="24"/>
          <w:szCs w:val="24"/>
        </w:rPr>
        <w:t>ямрулизиб талих</w:t>
      </w:r>
      <w:r>
        <w:rPr>
          <w:rFonts w:ascii="Times New Roman" w:hAnsi="Times New Roman"/>
          <w:sz w:val="24"/>
          <w:szCs w:val="24"/>
        </w:rPr>
        <w:t>l</w:t>
      </w:r>
      <w:r w:rsidRPr="004810F6">
        <w:rPr>
          <w:rFonts w:ascii="Times New Roman" w:hAnsi="Times New Roman"/>
          <w:sz w:val="24"/>
          <w:szCs w:val="24"/>
        </w:rPr>
        <w:t xml:space="preserve"> дулгулра х</w:t>
      </w:r>
      <w:r>
        <w:rPr>
          <w:rFonts w:ascii="Times New Roman" w:hAnsi="Times New Roman"/>
          <w:sz w:val="24"/>
          <w:szCs w:val="24"/>
        </w:rPr>
        <w:t>l</w:t>
      </w:r>
      <w:r w:rsidRPr="004810F6">
        <w:rPr>
          <w:rFonts w:ascii="Times New Roman" w:hAnsi="Times New Roman"/>
          <w:sz w:val="24"/>
          <w:szCs w:val="24"/>
        </w:rPr>
        <w:t xml:space="preserve">ед нуни. </w:t>
      </w:r>
    </w:p>
    <w:p w:rsidR="00C61421" w:rsidRPr="004810F6" w:rsidRDefault="00C61421" w:rsidP="0048315A">
      <w:pPr>
        <w:spacing w:after="0"/>
        <w:rPr>
          <w:rFonts w:ascii="Times New Roman" w:hAnsi="Times New Roman"/>
          <w:sz w:val="24"/>
          <w:szCs w:val="24"/>
        </w:rPr>
      </w:pPr>
      <w:r>
        <w:rPr>
          <w:rFonts w:ascii="Times New Roman" w:hAnsi="Times New Roman"/>
          <w:sz w:val="24"/>
          <w:szCs w:val="24"/>
        </w:rPr>
        <w:t xml:space="preserve">          Разият, Б</w:t>
      </w:r>
      <w:r w:rsidRPr="004810F6">
        <w:rPr>
          <w:rFonts w:ascii="Times New Roman" w:hAnsi="Times New Roman"/>
          <w:sz w:val="24"/>
          <w:szCs w:val="24"/>
        </w:rPr>
        <w:t>ерх</w:t>
      </w:r>
      <w:r>
        <w:rPr>
          <w:rFonts w:ascii="Times New Roman" w:hAnsi="Times New Roman"/>
          <w:sz w:val="24"/>
          <w:szCs w:val="24"/>
        </w:rPr>
        <w:t>l</w:t>
      </w:r>
      <w:r w:rsidRPr="004810F6">
        <w:rPr>
          <w:rFonts w:ascii="Times New Roman" w:hAnsi="Times New Roman"/>
          <w:sz w:val="24"/>
          <w:szCs w:val="24"/>
        </w:rPr>
        <w:t>ила нур,</w:t>
      </w:r>
    </w:p>
    <w:p w:rsidR="00C61421" w:rsidRPr="004810F6" w:rsidRDefault="00C61421" w:rsidP="0048315A">
      <w:pPr>
        <w:spacing w:after="0"/>
        <w:ind w:firstLine="567"/>
        <w:rPr>
          <w:rFonts w:ascii="Times New Roman" w:hAnsi="Times New Roman"/>
          <w:sz w:val="24"/>
          <w:szCs w:val="24"/>
        </w:rPr>
      </w:pPr>
      <w:r w:rsidRPr="004810F6">
        <w:rPr>
          <w:rFonts w:ascii="Times New Roman" w:hAnsi="Times New Roman"/>
          <w:sz w:val="24"/>
          <w:szCs w:val="24"/>
        </w:rPr>
        <w:t>Рааби х</w:t>
      </w:r>
      <w:r>
        <w:rPr>
          <w:rFonts w:ascii="Times New Roman" w:hAnsi="Times New Roman"/>
          <w:sz w:val="24"/>
          <w:szCs w:val="24"/>
        </w:rPr>
        <w:t>l</w:t>
      </w:r>
      <w:r w:rsidRPr="004810F6">
        <w:rPr>
          <w:rFonts w:ascii="Times New Roman" w:hAnsi="Times New Roman"/>
          <w:sz w:val="24"/>
          <w:szCs w:val="24"/>
        </w:rPr>
        <w:t xml:space="preserve">у мурадли, </w:t>
      </w:r>
    </w:p>
    <w:p w:rsidR="00C61421" w:rsidRPr="004810F6" w:rsidRDefault="00C61421" w:rsidP="0048315A">
      <w:pPr>
        <w:spacing w:after="0"/>
        <w:ind w:firstLine="567"/>
        <w:rPr>
          <w:rFonts w:ascii="Times New Roman" w:hAnsi="Times New Roman"/>
          <w:sz w:val="24"/>
          <w:szCs w:val="24"/>
        </w:rPr>
      </w:pPr>
      <w:r w:rsidRPr="004810F6">
        <w:rPr>
          <w:rFonts w:ascii="Times New Roman" w:hAnsi="Times New Roman"/>
          <w:sz w:val="24"/>
          <w:szCs w:val="24"/>
        </w:rPr>
        <w:t>Даим х</w:t>
      </w:r>
      <w:r>
        <w:rPr>
          <w:rFonts w:ascii="Times New Roman" w:hAnsi="Times New Roman"/>
          <w:sz w:val="24"/>
          <w:szCs w:val="24"/>
        </w:rPr>
        <w:t>l</w:t>
      </w:r>
      <w:r w:rsidRPr="004810F6">
        <w:rPr>
          <w:rFonts w:ascii="Times New Roman" w:hAnsi="Times New Roman"/>
          <w:sz w:val="24"/>
          <w:szCs w:val="24"/>
        </w:rPr>
        <w:t>улк</w:t>
      </w:r>
      <w:r>
        <w:rPr>
          <w:rFonts w:ascii="Times New Roman" w:hAnsi="Times New Roman"/>
          <w:sz w:val="24"/>
          <w:szCs w:val="24"/>
        </w:rPr>
        <w:t>l</w:t>
      </w:r>
      <w:r w:rsidRPr="004810F6">
        <w:rPr>
          <w:rFonts w:ascii="Times New Roman" w:hAnsi="Times New Roman"/>
          <w:sz w:val="24"/>
          <w:szCs w:val="24"/>
        </w:rPr>
        <w:t>ули калаб</w:t>
      </w:r>
    </w:p>
    <w:p w:rsidR="00C61421" w:rsidRPr="004810F6" w:rsidRDefault="00C61421" w:rsidP="0048315A">
      <w:pPr>
        <w:spacing w:after="0"/>
        <w:ind w:firstLine="567"/>
        <w:rPr>
          <w:rFonts w:ascii="Times New Roman" w:hAnsi="Times New Roman"/>
          <w:sz w:val="24"/>
          <w:szCs w:val="24"/>
        </w:rPr>
      </w:pPr>
      <w:r w:rsidRPr="004810F6">
        <w:rPr>
          <w:rFonts w:ascii="Times New Roman" w:hAnsi="Times New Roman"/>
          <w:sz w:val="24"/>
          <w:szCs w:val="24"/>
        </w:rPr>
        <w:t>Х</w:t>
      </w:r>
      <w:r>
        <w:rPr>
          <w:rFonts w:ascii="Times New Roman" w:hAnsi="Times New Roman"/>
          <w:sz w:val="24"/>
          <w:szCs w:val="24"/>
        </w:rPr>
        <w:t>l</w:t>
      </w:r>
      <w:r w:rsidRPr="004810F6">
        <w:rPr>
          <w:rFonts w:ascii="Times New Roman" w:hAnsi="Times New Roman"/>
          <w:sz w:val="24"/>
          <w:szCs w:val="24"/>
        </w:rPr>
        <w:t>ела умуси урк</w:t>
      </w:r>
      <w:r>
        <w:rPr>
          <w:rFonts w:ascii="Times New Roman" w:hAnsi="Times New Roman"/>
          <w:sz w:val="24"/>
          <w:szCs w:val="24"/>
        </w:rPr>
        <w:t>l</w:t>
      </w:r>
      <w:r w:rsidRPr="004810F6">
        <w:rPr>
          <w:rFonts w:ascii="Times New Roman" w:hAnsi="Times New Roman"/>
          <w:sz w:val="24"/>
          <w:szCs w:val="24"/>
        </w:rPr>
        <w:t>и.</w:t>
      </w:r>
    </w:p>
    <w:p w:rsidR="00C61421" w:rsidRPr="004810F6" w:rsidRDefault="00C61421" w:rsidP="0048315A">
      <w:pPr>
        <w:spacing w:after="0"/>
        <w:ind w:firstLine="567"/>
        <w:rPr>
          <w:rFonts w:ascii="Times New Roman" w:hAnsi="Times New Roman"/>
          <w:b/>
          <w:sz w:val="24"/>
          <w:szCs w:val="24"/>
        </w:rPr>
      </w:pPr>
      <w:r>
        <w:rPr>
          <w:rFonts w:ascii="Times New Roman" w:hAnsi="Times New Roman"/>
          <w:b/>
          <w:sz w:val="24"/>
          <w:szCs w:val="24"/>
        </w:rPr>
        <w:t xml:space="preserve">           </w:t>
      </w:r>
      <w:r w:rsidRPr="004810F6">
        <w:rPr>
          <w:rFonts w:ascii="Times New Roman" w:hAnsi="Times New Roman"/>
          <w:b/>
          <w:sz w:val="24"/>
          <w:szCs w:val="24"/>
        </w:rPr>
        <w:t xml:space="preserve"> </w:t>
      </w:r>
      <w:r>
        <w:rPr>
          <w:rFonts w:ascii="Times New Roman" w:hAnsi="Times New Roman"/>
          <w:b/>
          <w:sz w:val="24"/>
          <w:szCs w:val="24"/>
        </w:rPr>
        <w:t>П. Х</w:t>
      </w:r>
      <w:r>
        <w:rPr>
          <w:rFonts w:ascii="Times New Roman" w:hAnsi="Times New Roman"/>
          <w:b/>
          <w:sz w:val="24"/>
          <w:szCs w:val="24"/>
          <w:lang w:val="en-US"/>
        </w:rPr>
        <w:t>l</w:t>
      </w:r>
      <w:r>
        <w:rPr>
          <w:rFonts w:ascii="Times New Roman" w:hAnsi="Times New Roman"/>
          <w:b/>
          <w:sz w:val="24"/>
          <w:szCs w:val="24"/>
        </w:rPr>
        <w:t xml:space="preserve">. </w:t>
      </w:r>
      <w:r w:rsidRPr="004810F6">
        <w:rPr>
          <w:rFonts w:ascii="Times New Roman" w:hAnsi="Times New Roman"/>
          <w:b/>
          <w:sz w:val="24"/>
          <w:szCs w:val="24"/>
        </w:rPr>
        <w:t>Мях</w:t>
      </w:r>
      <w:r>
        <w:rPr>
          <w:rFonts w:ascii="Times New Roman" w:hAnsi="Times New Roman"/>
          <w:b/>
          <w:sz w:val="24"/>
          <w:szCs w:val="24"/>
        </w:rPr>
        <w:t>l</w:t>
      </w:r>
      <w:r w:rsidRPr="004810F6">
        <w:rPr>
          <w:rFonts w:ascii="Times New Roman" w:hAnsi="Times New Roman"/>
          <w:b/>
          <w:sz w:val="24"/>
          <w:szCs w:val="24"/>
        </w:rPr>
        <w:t>яммадова, 11 «а» кл. руководительница</w:t>
      </w:r>
    </w:p>
    <w:p w:rsidR="00C61421" w:rsidRDefault="00C61421" w:rsidP="0048315A">
      <w:pPr>
        <w:spacing w:after="0"/>
        <w:ind w:firstLine="567"/>
        <w:rPr>
          <w:rFonts w:ascii="Times New Roman" w:hAnsi="Times New Roman"/>
          <w:sz w:val="24"/>
          <w:szCs w:val="24"/>
        </w:rPr>
      </w:pPr>
    </w:p>
    <w:p w:rsidR="00C61421" w:rsidRPr="00CB7430" w:rsidRDefault="00C61421" w:rsidP="0048315A">
      <w:pPr>
        <w:autoSpaceDE w:val="0"/>
        <w:autoSpaceDN w:val="0"/>
        <w:adjustRightInd w:val="0"/>
        <w:spacing w:after="0" w:line="202" w:lineRule="atLeast"/>
        <w:ind w:firstLine="567"/>
        <w:jc w:val="both"/>
        <w:rPr>
          <w:rFonts w:ascii="Times New Roman" w:hAnsi="Times New Roman"/>
          <w:b/>
          <w:sz w:val="24"/>
          <w:szCs w:val="24"/>
        </w:rPr>
      </w:pPr>
      <w:r>
        <w:rPr>
          <w:rFonts w:ascii="Times New Roman" w:hAnsi="Times New Roman"/>
          <w:b/>
          <w:sz w:val="24"/>
          <w:szCs w:val="24"/>
        </w:rPr>
        <w:t>Баркалла дик</w:t>
      </w:r>
      <w:r>
        <w:rPr>
          <w:rFonts w:ascii="Times New Roman" w:hAnsi="Times New Roman"/>
          <w:b/>
          <w:sz w:val="24"/>
          <w:szCs w:val="24"/>
          <w:lang w:val="en-US"/>
        </w:rPr>
        <w:t>l</w:t>
      </w:r>
      <w:r>
        <w:rPr>
          <w:rFonts w:ascii="Times New Roman" w:hAnsi="Times New Roman"/>
          <w:b/>
          <w:sz w:val="24"/>
          <w:szCs w:val="24"/>
        </w:rPr>
        <w:t>ес х</w:t>
      </w:r>
      <w:r>
        <w:rPr>
          <w:rFonts w:ascii="Times New Roman" w:hAnsi="Times New Roman"/>
          <w:b/>
          <w:sz w:val="24"/>
          <w:szCs w:val="24"/>
          <w:lang w:val="en-US"/>
        </w:rPr>
        <w:t>l</w:t>
      </w:r>
      <w:r>
        <w:rPr>
          <w:rFonts w:ascii="Times New Roman" w:hAnsi="Times New Roman"/>
          <w:b/>
          <w:sz w:val="24"/>
          <w:szCs w:val="24"/>
        </w:rPr>
        <w:t>едумсех</w:t>
      </w:r>
      <w:r>
        <w:rPr>
          <w:rFonts w:ascii="Times New Roman" w:hAnsi="Times New Roman"/>
          <w:b/>
          <w:sz w:val="24"/>
          <w:szCs w:val="24"/>
          <w:lang w:val="en-US"/>
        </w:rPr>
        <w:t>l</w:t>
      </w:r>
      <w:r w:rsidRPr="00CB7430">
        <w:rPr>
          <w:rFonts w:ascii="Times New Roman" w:hAnsi="Times New Roman"/>
          <w:b/>
          <w:sz w:val="24"/>
          <w:szCs w:val="24"/>
        </w:rPr>
        <w:t>е</w:t>
      </w:r>
    </w:p>
    <w:p w:rsidR="00C61421" w:rsidRPr="00CB7430" w:rsidRDefault="00C61421" w:rsidP="0048315A">
      <w:pPr>
        <w:autoSpaceDE w:val="0"/>
        <w:autoSpaceDN w:val="0"/>
        <w:adjustRightInd w:val="0"/>
        <w:spacing w:after="0" w:line="202" w:lineRule="atLeast"/>
        <w:ind w:firstLine="567"/>
        <w:jc w:val="both"/>
        <w:rPr>
          <w:rFonts w:ascii="Times New Roman" w:hAnsi="Times New Roman"/>
          <w:sz w:val="24"/>
          <w:szCs w:val="24"/>
        </w:rPr>
      </w:pPr>
      <w:r w:rsidRPr="00CB7430">
        <w:rPr>
          <w:rFonts w:ascii="Times New Roman" w:hAnsi="Times New Roman"/>
          <w:sz w:val="24"/>
          <w:szCs w:val="24"/>
        </w:rPr>
        <w:t>Ахlерси районна газетала редакция! Дила хlушази тилади саби нуни бархьибси иш камси белкl газетала бяхlлизи кабяхъни.</w:t>
      </w:r>
    </w:p>
    <w:p w:rsidR="00C61421" w:rsidRPr="00CB7430" w:rsidRDefault="00C61421" w:rsidP="0048315A">
      <w:pPr>
        <w:autoSpaceDE w:val="0"/>
        <w:autoSpaceDN w:val="0"/>
        <w:adjustRightInd w:val="0"/>
        <w:spacing w:after="0" w:line="202" w:lineRule="atLeast"/>
        <w:ind w:firstLine="567"/>
        <w:jc w:val="both"/>
        <w:rPr>
          <w:rFonts w:ascii="Times New Roman" w:hAnsi="Times New Roman"/>
          <w:sz w:val="24"/>
          <w:szCs w:val="24"/>
        </w:rPr>
      </w:pPr>
      <w:r w:rsidRPr="00CB7430">
        <w:rPr>
          <w:rFonts w:ascii="Times New Roman" w:hAnsi="Times New Roman"/>
          <w:sz w:val="24"/>
          <w:szCs w:val="24"/>
        </w:rPr>
        <w:t>Чула дудеш вахъ жявли гlямрулизивад арякьунхlели 4 дурхlя дила арадешличи ва ахъ-риличи мешули гьар даим махкарикlули риругlеб ункъли абикьурра. Илди гьанна чу</w:t>
      </w:r>
      <w:r>
        <w:rPr>
          <w:rFonts w:ascii="Times New Roman" w:hAnsi="Times New Roman"/>
          <w:sz w:val="24"/>
          <w:szCs w:val="24"/>
        </w:rPr>
        <w:t>ла саби бегlти хъалицlаличиб са</w:t>
      </w:r>
      <w:r w:rsidRPr="00CB7430">
        <w:rPr>
          <w:rFonts w:ascii="Times New Roman" w:hAnsi="Times New Roman"/>
          <w:sz w:val="24"/>
          <w:szCs w:val="24"/>
        </w:rPr>
        <w:t>би. Леб илдачибад акlубтира. Наб гьанна калунси илдала хъалицlа кагибтили калахъес, чучибад акlубти ара-сагътили биахъес рулгницун саби.</w:t>
      </w:r>
      <w:r>
        <w:rPr>
          <w:rFonts w:ascii="Times New Roman" w:hAnsi="Times New Roman"/>
          <w:sz w:val="24"/>
          <w:szCs w:val="24"/>
        </w:rPr>
        <w:t xml:space="preserve"> Амма вегlлисра гьанагарли цаца</w:t>
      </w:r>
      <w:r w:rsidRPr="00CB7430">
        <w:rPr>
          <w:rFonts w:ascii="Times New Roman" w:hAnsi="Times New Roman"/>
          <w:sz w:val="24"/>
          <w:szCs w:val="24"/>
        </w:rPr>
        <w:t>хlели кьисматли вайси бяхъ чейгахъулира бирар. Илгъуна бетарули хlилхlи калун набра.</w:t>
      </w:r>
    </w:p>
    <w:p w:rsidR="00C61421" w:rsidRPr="00CB7430" w:rsidRDefault="00C61421" w:rsidP="0048315A">
      <w:pPr>
        <w:autoSpaceDE w:val="0"/>
        <w:autoSpaceDN w:val="0"/>
        <w:adjustRightInd w:val="0"/>
        <w:spacing w:after="0" w:line="202" w:lineRule="atLeast"/>
        <w:ind w:firstLine="567"/>
        <w:jc w:val="both"/>
        <w:rPr>
          <w:rFonts w:ascii="Times New Roman" w:hAnsi="Times New Roman"/>
          <w:sz w:val="24"/>
          <w:szCs w:val="24"/>
        </w:rPr>
      </w:pPr>
      <w:r w:rsidRPr="00CB7430">
        <w:rPr>
          <w:rFonts w:ascii="Times New Roman" w:hAnsi="Times New Roman"/>
          <w:sz w:val="24"/>
          <w:szCs w:val="24"/>
        </w:rPr>
        <w:t xml:space="preserve">Дила виштlасилис раибси рурси, 2 дурхlяла жагьси неш, хапли хlила гъяж ахъбиубли вайтlа рикиб. Анцlбукь селичи бетиркил чили балусирив, эгер нушала районна больницала тухтуртала ва шила адамтала кумек заманаличиб </w:t>
      </w:r>
      <w:r>
        <w:rPr>
          <w:rFonts w:ascii="Times New Roman" w:hAnsi="Times New Roman"/>
          <w:sz w:val="24"/>
          <w:szCs w:val="24"/>
        </w:rPr>
        <w:t>чебетаибси хlебиалри. Илдани ди</w:t>
      </w:r>
      <w:r w:rsidRPr="00CB7430">
        <w:rPr>
          <w:rFonts w:ascii="Times New Roman" w:hAnsi="Times New Roman"/>
          <w:sz w:val="24"/>
          <w:szCs w:val="24"/>
        </w:rPr>
        <w:t xml:space="preserve">ла рурси бебкlала кьялшубазирад керасиб. Райбольницала реанимацияла отделениелизи раахъибмад ил отделениела тухтуртани, сай райбольницала бекl тухтур </w:t>
      </w:r>
      <w:r w:rsidRPr="00CB7430">
        <w:rPr>
          <w:rFonts w:ascii="Times New Roman" w:hAnsi="Times New Roman"/>
          <w:b/>
          <w:bCs/>
          <w:sz w:val="24"/>
          <w:szCs w:val="24"/>
        </w:rPr>
        <w:t>Гl. Хlяжиевичли</w:t>
      </w:r>
      <w:r w:rsidRPr="00CB7430">
        <w:rPr>
          <w:rFonts w:ascii="Times New Roman" w:hAnsi="Times New Roman"/>
          <w:sz w:val="24"/>
          <w:szCs w:val="24"/>
        </w:rPr>
        <w:t>, дахъ-дахъ</w:t>
      </w:r>
      <w:r>
        <w:rPr>
          <w:rFonts w:ascii="Times New Roman" w:hAnsi="Times New Roman"/>
          <w:sz w:val="24"/>
          <w:szCs w:val="24"/>
        </w:rPr>
        <w:t>ал къайгъни ва хlяракат дакlудариб. Чучи хlяжатикибхlели ил</w:t>
      </w:r>
      <w:r w:rsidRPr="00CB7430">
        <w:rPr>
          <w:rFonts w:ascii="Times New Roman" w:hAnsi="Times New Roman"/>
          <w:sz w:val="24"/>
          <w:szCs w:val="24"/>
        </w:rPr>
        <w:t>ди жинжирагъван сакlу</w:t>
      </w:r>
      <w:r>
        <w:rPr>
          <w:rFonts w:ascii="Times New Roman" w:hAnsi="Times New Roman"/>
          <w:sz w:val="24"/>
          <w:szCs w:val="24"/>
        </w:rPr>
        <w:t>бли вяш</w:t>
      </w:r>
      <w:r w:rsidRPr="00CB7430">
        <w:rPr>
          <w:rFonts w:ascii="Times New Roman" w:hAnsi="Times New Roman"/>
          <w:sz w:val="24"/>
          <w:szCs w:val="24"/>
        </w:rPr>
        <w:t>-</w:t>
      </w:r>
      <w:r>
        <w:rPr>
          <w:rFonts w:ascii="Times New Roman" w:hAnsi="Times New Roman"/>
          <w:sz w:val="24"/>
          <w:szCs w:val="24"/>
        </w:rPr>
        <w:t>би</w:t>
      </w:r>
      <w:r w:rsidRPr="00CB7430">
        <w:rPr>
          <w:rFonts w:ascii="Times New Roman" w:hAnsi="Times New Roman"/>
          <w:sz w:val="24"/>
          <w:szCs w:val="24"/>
        </w:rPr>
        <w:t>-</w:t>
      </w:r>
      <w:r>
        <w:rPr>
          <w:rFonts w:ascii="Times New Roman" w:hAnsi="Times New Roman"/>
          <w:sz w:val="24"/>
          <w:szCs w:val="24"/>
        </w:rPr>
        <w:t>кlулри,чучи кибси декl</w:t>
      </w:r>
      <w:r w:rsidRPr="00CB7430">
        <w:rPr>
          <w:rFonts w:ascii="Times New Roman" w:hAnsi="Times New Roman"/>
          <w:sz w:val="24"/>
          <w:szCs w:val="24"/>
        </w:rPr>
        <w:t>си зягlипси верцахъес селра мяштlбирули ахlенри. Илди лебилра, би-кlуливан кьяшмачи тlашкабизур, рурсилис операция барили виштlаси дурасиб, сепайда ил вер-цахъес хlебиуб, амма 2 дурхlяла нешли сарси, рурси рерцахъиб. Илис дахъал хlира хlяжатди-киб. Азир баркалла диаб чус дила рурсилис хlи дед</w:t>
      </w:r>
      <w:r>
        <w:rPr>
          <w:rFonts w:ascii="Times New Roman" w:hAnsi="Times New Roman"/>
          <w:sz w:val="24"/>
          <w:szCs w:val="24"/>
        </w:rPr>
        <w:t>ес музабухъунти лебтасалра, хlя</w:t>
      </w:r>
      <w:r w:rsidRPr="00CB7430">
        <w:rPr>
          <w:rFonts w:ascii="Times New Roman" w:hAnsi="Times New Roman"/>
          <w:sz w:val="24"/>
          <w:szCs w:val="24"/>
        </w:rPr>
        <w:t>билра ба-хъал музабухъун. Гьанна багьурра нуни къиян бакlибхlели узи-рузиван х</w:t>
      </w:r>
      <w:r>
        <w:rPr>
          <w:rFonts w:ascii="Times New Roman" w:hAnsi="Times New Roman"/>
          <w:sz w:val="24"/>
          <w:szCs w:val="24"/>
        </w:rPr>
        <w:t>ъярхъли секьяйда цар</w:t>
      </w:r>
      <w:r w:rsidRPr="00CB7430">
        <w:rPr>
          <w:rFonts w:ascii="Times New Roman" w:hAnsi="Times New Roman"/>
          <w:sz w:val="24"/>
          <w:szCs w:val="24"/>
        </w:rPr>
        <w:t>-</w:t>
      </w:r>
      <w:r>
        <w:rPr>
          <w:rFonts w:ascii="Times New Roman" w:hAnsi="Times New Roman"/>
          <w:sz w:val="24"/>
          <w:szCs w:val="24"/>
        </w:rPr>
        <w:t>хlилтира му</w:t>
      </w:r>
      <w:r w:rsidRPr="00CB7430">
        <w:rPr>
          <w:rFonts w:ascii="Times New Roman" w:hAnsi="Times New Roman"/>
          <w:sz w:val="24"/>
          <w:szCs w:val="24"/>
        </w:rPr>
        <w:t>забулхъулрил. Ва чула мурадуни даъ, дила рурсила жан дерцахъес, илала мягlна-хlял дагьес музабухъунти лебталалра. Нуни гьанна илди лебилра дила гъамтиван чебиулра, гьа-</w:t>
      </w:r>
      <w:r>
        <w:rPr>
          <w:rFonts w:ascii="Times New Roman" w:hAnsi="Times New Roman"/>
          <w:sz w:val="24"/>
          <w:szCs w:val="24"/>
        </w:rPr>
        <w:t>риллис баркаллара ри</w:t>
      </w:r>
      <w:r w:rsidRPr="00CB7430">
        <w:rPr>
          <w:rFonts w:ascii="Times New Roman" w:hAnsi="Times New Roman"/>
          <w:sz w:val="24"/>
          <w:szCs w:val="24"/>
        </w:rPr>
        <w:t xml:space="preserve">кlулра. </w:t>
      </w:r>
      <w:r>
        <w:rPr>
          <w:rFonts w:ascii="Times New Roman" w:hAnsi="Times New Roman"/>
          <w:sz w:val="24"/>
          <w:szCs w:val="24"/>
        </w:rPr>
        <w:t>Рурсиличи урехи чеби</w:t>
      </w:r>
      <w:r w:rsidRPr="00CB7430">
        <w:rPr>
          <w:rFonts w:ascii="Times New Roman" w:hAnsi="Times New Roman"/>
          <w:sz w:val="24"/>
          <w:szCs w:val="24"/>
        </w:rPr>
        <w:t>хьунхlели набчибси кьакьадеш нуни ахlи хlебала, дила дард-децl сецад леррил. Лерилра черардякьун, гьанна рурсира вайтlа ахlен. Нуша лерилра биалли, райбольни</w:t>
      </w:r>
      <w:r>
        <w:rPr>
          <w:rFonts w:ascii="Times New Roman" w:hAnsi="Times New Roman"/>
          <w:sz w:val="24"/>
          <w:szCs w:val="24"/>
        </w:rPr>
        <w:t>цала тухтуртас,хlи дедибтас, му</w:t>
      </w:r>
      <w:r w:rsidRPr="00CB7430">
        <w:rPr>
          <w:rFonts w:ascii="Times New Roman" w:hAnsi="Times New Roman"/>
          <w:sz w:val="24"/>
          <w:szCs w:val="24"/>
        </w:rPr>
        <w:t>забухъунтас баркалла дикlес думс-хlедумсехlе. Хlушала чархлизи изала къячмабика</w:t>
      </w:r>
      <w:r>
        <w:rPr>
          <w:rFonts w:ascii="Times New Roman" w:hAnsi="Times New Roman"/>
          <w:sz w:val="24"/>
          <w:szCs w:val="24"/>
        </w:rPr>
        <w:t>б, хlилнадиркьули духъянти гlям</w:t>
      </w:r>
      <w:r w:rsidRPr="00CB7430">
        <w:rPr>
          <w:rFonts w:ascii="Times New Roman" w:hAnsi="Times New Roman"/>
          <w:sz w:val="24"/>
          <w:szCs w:val="24"/>
        </w:rPr>
        <w:t>ру деркlесра кьадарбиаб гьариллис.</w:t>
      </w:r>
    </w:p>
    <w:p w:rsidR="00C61421" w:rsidRPr="0048315A" w:rsidRDefault="00C61421" w:rsidP="0048315A">
      <w:pPr>
        <w:autoSpaceDE w:val="0"/>
        <w:autoSpaceDN w:val="0"/>
        <w:adjustRightInd w:val="0"/>
        <w:spacing w:after="0" w:line="202" w:lineRule="atLeast"/>
        <w:ind w:firstLine="567"/>
        <w:jc w:val="right"/>
        <w:rPr>
          <w:rFonts w:ascii="Times New Roman" w:hAnsi="Times New Roman"/>
          <w:b/>
          <w:bCs/>
          <w:iCs/>
          <w:caps/>
          <w:sz w:val="24"/>
          <w:szCs w:val="24"/>
        </w:rPr>
      </w:pPr>
      <w:r w:rsidRPr="0048315A">
        <w:rPr>
          <w:rFonts w:ascii="Times New Roman" w:hAnsi="Times New Roman"/>
          <w:b/>
          <w:bCs/>
          <w:iCs/>
          <w:sz w:val="24"/>
          <w:szCs w:val="24"/>
        </w:rPr>
        <w:t xml:space="preserve">Неш </w:t>
      </w:r>
    </w:p>
    <w:p w:rsidR="00C61421" w:rsidRPr="0048315A" w:rsidRDefault="00C61421" w:rsidP="0048315A">
      <w:pPr>
        <w:autoSpaceDE w:val="0"/>
        <w:autoSpaceDN w:val="0"/>
        <w:adjustRightInd w:val="0"/>
        <w:spacing w:after="0" w:line="202" w:lineRule="atLeast"/>
        <w:ind w:firstLine="567"/>
        <w:jc w:val="right"/>
        <w:rPr>
          <w:rFonts w:ascii="Times New Roman" w:hAnsi="Times New Roman"/>
          <w:b/>
          <w:bCs/>
          <w:iCs/>
          <w:sz w:val="24"/>
          <w:szCs w:val="24"/>
        </w:rPr>
      </w:pPr>
      <w:r w:rsidRPr="0048315A">
        <w:rPr>
          <w:rFonts w:ascii="Times New Roman" w:hAnsi="Times New Roman"/>
          <w:b/>
          <w:bCs/>
          <w:iCs/>
          <w:caps/>
          <w:sz w:val="24"/>
          <w:szCs w:val="24"/>
        </w:rPr>
        <w:t>Мажидова Алиятла</w:t>
      </w:r>
      <w:r w:rsidRPr="0048315A">
        <w:rPr>
          <w:rFonts w:ascii="Times New Roman" w:hAnsi="Times New Roman"/>
          <w:b/>
          <w:bCs/>
          <w:iCs/>
          <w:sz w:val="24"/>
          <w:szCs w:val="24"/>
        </w:rPr>
        <w:t xml:space="preserve"> </w:t>
      </w:r>
    </w:p>
    <w:p w:rsidR="00C61421" w:rsidRPr="0048315A" w:rsidRDefault="00C61421" w:rsidP="0048315A">
      <w:pPr>
        <w:autoSpaceDE w:val="0"/>
        <w:autoSpaceDN w:val="0"/>
        <w:adjustRightInd w:val="0"/>
        <w:spacing w:after="0" w:line="202" w:lineRule="atLeast"/>
        <w:ind w:firstLine="567"/>
        <w:jc w:val="right"/>
        <w:rPr>
          <w:rFonts w:ascii="Times New Roman" w:hAnsi="Times New Roman"/>
          <w:b/>
          <w:bCs/>
          <w:iCs/>
          <w:sz w:val="24"/>
          <w:szCs w:val="24"/>
        </w:rPr>
      </w:pPr>
      <w:r w:rsidRPr="0048315A">
        <w:rPr>
          <w:rFonts w:ascii="Times New Roman" w:hAnsi="Times New Roman"/>
          <w:b/>
          <w:bCs/>
          <w:iCs/>
          <w:sz w:val="24"/>
          <w:szCs w:val="24"/>
        </w:rPr>
        <w:t>шайзибад белкlунси саби</w:t>
      </w:r>
    </w:p>
    <w:p w:rsidR="00C61421" w:rsidRPr="0048315A" w:rsidRDefault="00C61421" w:rsidP="0048315A">
      <w:pPr>
        <w:spacing w:after="0"/>
        <w:ind w:firstLine="567"/>
        <w:rPr>
          <w:rFonts w:ascii="Times New Roman" w:hAnsi="Times New Roman"/>
          <w:sz w:val="24"/>
          <w:szCs w:val="24"/>
        </w:rPr>
      </w:pPr>
    </w:p>
    <w:p w:rsidR="00C61421" w:rsidRDefault="00C61421" w:rsidP="00D154D9">
      <w:pPr>
        <w:spacing w:after="0"/>
        <w:ind w:firstLine="527"/>
        <w:rPr>
          <w:rFonts w:ascii="Times New Roman" w:hAnsi="Times New Roman"/>
          <w:sz w:val="24"/>
          <w:szCs w:val="24"/>
        </w:rPr>
      </w:pPr>
    </w:p>
    <w:p w:rsidR="00C61421" w:rsidRPr="009E665A" w:rsidRDefault="00C61421" w:rsidP="009E665A">
      <w:pPr>
        <w:spacing w:after="0"/>
        <w:ind w:firstLine="567"/>
        <w:rPr>
          <w:rFonts w:ascii="Times New Roman" w:hAnsi="Times New Roman"/>
          <w:sz w:val="24"/>
          <w:szCs w:val="24"/>
        </w:rPr>
      </w:pPr>
    </w:p>
    <w:sectPr w:rsidR="00C61421" w:rsidRPr="009E665A" w:rsidSect="004978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665A"/>
    <w:rsid w:val="0003691E"/>
    <w:rsid w:val="0009420D"/>
    <w:rsid w:val="001A7C1C"/>
    <w:rsid w:val="00222F9E"/>
    <w:rsid w:val="002965A8"/>
    <w:rsid w:val="0035010C"/>
    <w:rsid w:val="00473792"/>
    <w:rsid w:val="004810F6"/>
    <w:rsid w:val="0048315A"/>
    <w:rsid w:val="0049780C"/>
    <w:rsid w:val="004E6AB4"/>
    <w:rsid w:val="0089748E"/>
    <w:rsid w:val="008D60A1"/>
    <w:rsid w:val="008F5F80"/>
    <w:rsid w:val="009E665A"/>
    <w:rsid w:val="00A12A99"/>
    <w:rsid w:val="00AF5C02"/>
    <w:rsid w:val="00B60C16"/>
    <w:rsid w:val="00BA38D4"/>
    <w:rsid w:val="00BE2EB8"/>
    <w:rsid w:val="00C61421"/>
    <w:rsid w:val="00CB7430"/>
    <w:rsid w:val="00CD3BFC"/>
    <w:rsid w:val="00D154D9"/>
    <w:rsid w:val="00DB5FAB"/>
    <w:rsid w:val="00E53BBA"/>
    <w:rsid w:val="00EC2D81"/>
    <w:rsid w:val="00EE77C3"/>
    <w:rsid w:val="00F054B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F9E"/>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D3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D3BFC"/>
    <w:rPr>
      <w:rFonts w:ascii="Tahoma" w:hAnsi="Tahoma" w:cs="Tahoma"/>
      <w:sz w:val="16"/>
      <w:szCs w:val="16"/>
    </w:rPr>
  </w:style>
  <w:style w:type="paragraph" w:customStyle="1" w:styleId="a">
    <w:name w:val="заглавие"/>
    <w:uiPriority w:val="99"/>
    <w:rsid w:val="00F054B5"/>
    <w:pPr>
      <w:autoSpaceDE w:val="0"/>
      <w:autoSpaceDN w:val="0"/>
      <w:adjustRightInd w:val="0"/>
      <w:jc w:val="center"/>
    </w:pPr>
    <w:rPr>
      <w:rFonts w:ascii="Times New Roman" w:hAnsi="Times New Roman"/>
      <w:b/>
      <w:bCs/>
      <w:color w:val="000000"/>
      <w:sz w:val="38"/>
      <w:szCs w:val="3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18</Pages>
  <Words>6879</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6</cp:revision>
  <dcterms:created xsi:type="dcterms:W3CDTF">2016-05-27T04:32:00Z</dcterms:created>
  <dcterms:modified xsi:type="dcterms:W3CDTF">2016-05-27T04:54:00Z</dcterms:modified>
</cp:coreProperties>
</file>