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976" w:rsidRPr="0034152E" w:rsidRDefault="00FF3976" w:rsidP="0034152E">
      <w:pPr>
        <w:tabs>
          <w:tab w:val="left" w:pos="7920"/>
        </w:tabs>
        <w:spacing w:after="0"/>
        <w:ind w:firstLine="567"/>
        <w:jc w:val="both"/>
        <w:rPr>
          <w:rFonts w:ascii="Times New Roman" w:hAnsi="Times New Roman"/>
          <w:b/>
          <w:sz w:val="24"/>
          <w:szCs w:val="24"/>
        </w:rPr>
      </w:pPr>
      <w:r w:rsidRPr="0034152E">
        <w:rPr>
          <w:rFonts w:ascii="Times New Roman" w:hAnsi="Times New Roman"/>
          <w:b/>
          <w:sz w:val="24"/>
          <w:szCs w:val="24"/>
        </w:rPr>
        <w:t>Х</w:t>
      </w:r>
      <w:r w:rsidRPr="0034152E">
        <w:rPr>
          <w:rFonts w:ascii="Times New Roman" w:hAnsi="Times New Roman"/>
          <w:b/>
          <w:sz w:val="24"/>
          <w:szCs w:val="24"/>
          <w:lang w:val="en-US"/>
        </w:rPr>
        <w:t>l</w:t>
      </w:r>
      <w:r w:rsidRPr="0034152E">
        <w:rPr>
          <w:rFonts w:ascii="Times New Roman" w:hAnsi="Times New Roman"/>
          <w:b/>
          <w:sz w:val="24"/>
          <w:szCs w:val="24"/>
        </w:rPr>
        <w:t>урматбариб</w:t>
      </w:r>
    </w:p>
    <w:p w:rsidR="00FF3976" w:rsidRDefault="00FF3976" w:rsidP="0034152E">
      <w:pPr>
        <w:spacing w:after="0"/>
        <w:ind w:firstLine="567"/>
        <w:rPr>
          <w:rFonts w:ascii="Times New Roman" w:hAnsi="Times New Roman"/>
          <w:sz w:val="24"/>
          <w:szCs w:val="24"/>
        </w:rPr>
      </w:pPr>
      <w:r w:rsidRPr="0034152E">
        <w:rPr>
          <w:rFonts w:ascii="Times New Roman" w:hAnsi="Times New Roman"/>
          <w:sz w:val="24"/>
          <w:szCs w:val="24"/>
        </w:rPr>
        <w:t>Чедибдешла байрамлис гьаларти бурх</w:t>
      </w:r>
      <w:r w:rsidRPr="0034152E">
        <w:rPr>
          <w:rFonts w:ascii="Times New Roman" w:hAnsi="Times New Roman"/>
          <w:sz w:val="24"/>
          <w:szCs w:val="24"/>
          <w:lang w:val="en-US"/>
        </w:rPr>
        <w:t>l</w:t>
      </w:r>
      <w:r w:rsidRPr="0034152E">
        <w:rPr>
          <w:rFonts w:ascii="Times New Roman" w:hAnsi="Times New Roman"/>
          <w:sz w:val="24"/>
          <w:szCs w:val="24"/>
        </w:rPr>
        <w:t>назив Сергокъалала шилизи, Дагъиста Республикала Бекlла хъарбаркь хlясибли, гlяхlладли вакlиб ДР-ла пачалихъла закупкабала Комитетла  председатель, нушала районна  куратор Тlалхlятов Мурад Тlалхlятович.</w:t>
      </w:r>
    </w:p>
    <w:p w:rsidR="00FF3976" w:rsidRDefault="00FF3976" w:rsidP="0034152E">
      <w:pPr>
        <w:spacing w:after="0"/>
        <w:ind w:firstLine="567"/>
        <w:rPr>
          <w:rFonts w:ascii="Times New Roman" w:hAnsi="Times New Roman"/>
          <w:sz w:val="24"/>
          <w:szCs w:val="24"/>
        </w:rPr>
      </w:pPr>
      <w:r w:rsidRPr="009D6F02">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190.5pt;height:126pt;visibility:visible">
            <v:imagedata r:id="rId4" o:title=""/>
          </v:shape>
        </w:pict>
      </w:r>
    </w:p>
    <w:p w:rsidR="00FF3976" w:rsidRPr="0034152E" w:rsidRDefault="00FF3976" w:rsidP="0034152E">
      <w:pPr>
        <w:spacing w:after="0"/>
        <w:ind w:firstLine="567"/>
        <w:rPr>
          <w:rFonts w:ascii="Times New Roman" w:hAnsi="Times New Roman"/>
          <w:sz w:val="24"/>
          <w:szCs w:val="24"/>
        </w:rPr>
      </w:pPr>
      <w:r w:rsidRPr="0034152E">
        <w:rPr>
          <w:rFonts w:ascii="Times New Roman" w:hAnsi="Times New Roman"/>
          <w:sz w:val="24"/>
          <w:szCs w:val="24"/>
        </w:rPr>
        <w:t xml:space="preserve"> Ил, районна Бекl Гlямаров Мяхlяммад  Амировичличил варх, Чебяхlси Ватlа дергъла ва бузерила ветерантачил гьуниваиб. Г</w:t>
      </w:r>
      <w:r w:rsidRPr="0034152E">
        <w:rPr>
          <w:rFonts w:ascii="Times New Roman" w:hAnsi="Times New Roman"/>
          <w:sz w:val="24"/>
          <w:szCs w:val="24"/>
          <w:lang w:val="en-US"/>
        </w:rPr>
        <w:t>l</w:t>
      </w:r>
      <w:r w:rsidRPr="0034152E">
        <w:rPr>
          <w:rFonts w:ascii="Times New Roman" w:hAnsi="Times New Roman"/>
          <w:sz w:val="24"/>
          <w:szCs w:val="24"/>
        </w:rPr>
        <w:t>ямрули бухънабаахъибти, кьиян-жапали бамсахъурти, дявила майдайчир жагьдеш мяштlхlедарибти дургъбала ветеранти мурталра илдигъунти  гlяхlлачи разили бирар. Разили саби илди ишбархlира, чуни Ватlан багьандан ахъибти гьундури хlукуматли хъумхlертули, чучи пикри бяхlчииъниличи. Ил бархlи илдани, Чебяхlси Чедибдеш 70 дус биъниличил бархбасахъи, дергъла бут</w:t>
      </w:r>
      <w:r w:rsidRPr="0034152E">
        <w:rPr>
          <w:rFonts w:ascii="Times New Roman" w:hAnsi="Times New Roman"/>
          <w:sz w:val="24"/>
          <w:szCs w:val="24"/>
          <w:lang w:val="en-US"/>
        </w:rPr>
        <w:t>l</w:t>
      </w:r>
      <w:r w:rsidRPr="0034152E">
        <w:rPr>
          <w:rFonts w:ascii="Times New Roman" w:hAnsi="Times New Roman"/>
          <w:sz w:val="24"/>
          <w:szCs w:val="24"/>
        </w:rPr>
        <w:t>акьянчиби Ибрагьимов Ражаб ва Гlябдуллаев Хlябиб, авцlа-авцlали азир къуруш арцла дедили, шабагъатлабариб. Ибрагьимов Ражабли ва Гlябдуллаев Хlябибли бакlибтас халаси баркалла багьахъур ва миллионти Советский Союзла бургъантани фашисмаличибад сархибси Чебяхlси Чедибдеш чlумали бихlяхъес тиладибариб.</w:t>
      </w:r>
    </w:p>
    <w:p w:rsidR="00FF3976" w:rsidRPr="0034152E" w:rsidRDefault="00FF3976" w:rsidP="0034152E">
      <w:pPr>
        <w:spacing w:after="0"/>
        <w:rPr>
          <w:rFonts w:ascii="Times New Roman" w:hAnsi="Times New Roman"/>
          <w:b/>
          <w:sz w:val="24"/>
          <w:szCs w:val="24"/>
        </w:rPr>
      </w:pPr>
      <w:r w:rsidRPr="0034152E">
        <w:rPr>
          <w:rFonts w:ascii="Times New Roman" w:hAnsi="Times New Roman"/>
          <w:sz w:val="24"/>
          <w:szCs w:val="24"/>
        </w:rPr>
        <w:t xml:space="preserve">                                                                                                                           </w:t>
      </w:r>
      <w:r w:rsidRPr="0034152E">
        <w:rPr>
          <w:rFonts w:ascii="Times New Roman" w:hAnsi="Times New Roman"/>
          <w:b/>
          <w:sz w:val="24"/>
          <w:szCs w:val="24"/>
        </w:rPr>
        <w:t>Д-Хl.Даудов</w:t>
      </w:r>
    </w:p>
    <w:p w:rsidR="00FF3976" w:rsidRPr="0034152E" w:rsidRDefault="00FF3976" w:rsidP="0034152E">
      <w:pPr>
        <w:spacing w:after="0"/>
        <w:rPr>
          <w:rFonts w:ascii="Times New Roman" w:hAnsi="Times New Roman"/>
          <w:b/>
          <w:sz w:val="24"/>
          <w:szCs w:val="24"/>
        </w:rPr>
      </w:pPr>
      <w:r w:rsidRPr="0034152E">
        <w:rPr>
          <w:rFonts w:ascii="Times New Roman" w:hAnsi="Times New Roman"/>
          <w:b/>
          <w:sz w:val="24"/>
          <w:szCs w:val="24"/>
        </w:rPr>
        <w:t xml:space="preserve">                                                                            Суратуназиб: вертерантачил гьунибаъни</w:t>
      </w:r>
    </w:p>
    <w:p w:rsidR="00FF3976" w:rsidRDefault="00FF3976" w:rsidP="00CB6462">
      <w:pPr>
        <w:spacing w:after="0"/>
        <w:ind w:firstLine="567"/>
        <w:rPr>
          <w:b/>
        </w:rPr>
      </w:pPr>
      <w:r w:rsidRPr="000C4376">
        <w:rPr>
          <w:b/>
        </w:rPr>
        <w:t xml:space="preserve">                                                </w:t>
      </w:r>
      <w:r w:rsidRPr="00E841DC">
        <w:rPr>
          <w:rFonts w:ascii="Times New Roman" w:hAnsi="Times New Roman"/>
          <w:b/>
          <w:sz w:val="24"/>
          <w:szCs w:val="24"/>
        </w:rPr>
        <w:t>Юсупла агьлула баркьуди</w:t>
      </w:r>
    </w:p>
    <w:p w:rsidR="00FF3976" w:rsidRPr="00CB6462" w:rsidRDefault="00FF3976" w:rsidP="00CB6462">
      <w:pPr>
        <w:spacing w:after="0"/>
        <w:ind w:firstLine="567"/>
        <w:rPr>
          <w:b/>
        </w:rPr>
      </w:pPr>
      <w:r w:rsidRPr="00E841DC">
        <w:rPr>
          <w:rFonts w:ascii="Times New Roman" w:hAnsi="Times New Roman"/>
          <w:sz w:val="24"/>
          <w:szCs w:val="24"/>
        </w:rPr>
        <w:t>Х</w:t>
      </w:r>
      <w:r>
        <w:rPr>
          <w:rFonts w:ascii="Times New Roman" w:hAnsi="Times New Roman"/>
          <w:sz w:val="24"/>
          <w:szCs w:val="24"/>
        </w:rPr>
        <w:t>lурмат-</w:t>
      </w:r>
      <w:r w:rsidRPr="00E841DC">
        <w:rPr>
          <w:rFonts w:ascii="Times New Roman" w:hAnsi="Times New Roman"/>
          <w:sz w:val="24"/>
          <w:szCs w:val="24"/>
        </w:rPr>
        <w:t>кьимат сархес, адамлизибад г</w:t>
      </w:r>
      <w:r>
        <w:rPr>
          <w:rFonts w:ascii="Times New Roman" w:hAnsi="Times New Roman"/>
          <w:sz w:val="24"/>
          <w:szCs w:val="24"/>
        </w:rPr>
        <w:t>lямрули халаси-</w:t>
      </w:r>
      <w:r w:rsidRPr="00E841DC">
        <w:rPr>
          <w:rFonts w:ascii="Times New Roman" w:hAnsi="Times New Roman"/>
          <w:sz w:val="24"/>
          <w:szCs w:val="24"/>
        </w:rPr>
        <w:t>дек</w:t>
      </w:r>
      <w:r>
        <w:rPr>
          <w:rFonts w:ascii="Times New Roman" w:hAnsi="Times New Roman"/>
          <w:sz w:val="24"/>
          <w:szCs w:val="24"/>
        </w:rPr>
        <w:t>l</w:t>
      </w:r>
      <w:r w:rsidRPr="00E841DC">
        <w:rPr>
          <w:rFonts w:ascii="Times New Roman" w:hAnsi="Times New Roman"/>
          <w:sz w:val="24"/>
          <w:szCs w:val="24"/>
        </w:rPr>
        <w:t>ар сек</w:t>
      </w:r>
      <w:r>
        <w:rPr>
          <w:rFonts w:ascii="Times New Roman" w:hAnsi="Times New Roman"/>
          <w:sz w:val="24"/>
          <w:szCs w:val="24"/>
        </w:rPr>
        <w:t>l</w:t>
      </w:r>
      <w:r w:rsidRPr="00E841DC">
        <w:rPr>
          <w:rFonts w:ascii="Times New Roman" w:hAnsi="Times New Roman"/>
          <w:sz w:val="24"/>
          <w:szCs w:val="24"/>
        </w:rPr>
        <w:t>ал т</w:t>
      </w:r>
      <w:r>
        <w:rPr>
          <w:rFonts w:ascii="Times New Roman" w:hAnsi="Times New Roman"/>
          <w:sz w:val="24"/>
          <w:szCs w:val="24"/>
        </w:rPr>
        <w:t>l</w:t>
      </w:r>
      <w:r w:rsidRPr="00E841DC">
        <w:rPr>
          <w:rFonts w:ascii="Times New Roman" w:hAnsi="Times New Roman"/>
          <w:sz w:val="24"/>
          <w:szCs w:val="24"/>
        </w:rPr>
        <w:t>алаббируси ах</w:t>
      </w:r>
      <w:r>
        <w:rPr>
          <w:rFonts w:ascii="Times New Roman" w:hAnsi="Times New Roman"/>
          <w:sz w:val="24"/>
          <w:szCs w:val="24"/>
        </w:rPr>
        <w:t>l</w:t>
      </w:r>
      <w:r w:rsidRPr="00E841DC">
        <w:rPr>
          <w:rFonts w:ascii="Times New Roman" w:hAnsi="Times New Roman"/>
          <w:sz w:val="24"/>
          <w:szCs w:val="24"/>
        </w:rPr>
        <w:t xml:space="preserve">ен, ца бара баркьудилизив чеветаибсили </w:t>
      </w:r>
      <w:r>
        <w:rPr>
          <w:rFonts w:ascii="Times New Roman" w:hAnsi="Times New Roman"/>
          <w:sz w:val="24"/>
          <w:szCs w:val="24"/>
        </w:rPr>
        <w:t>виъницун саби. Кьадиркентла ши</w:t>
      </w:r>
      <w:r w:rsidRPr="00E841DC">
        <w:rPr>
          <w:rFonts w:ascii="Times New Roman" w:hAnsi="Times New Roman"/>
          <w:sz w:val="24"/>
          <w:szCs w:val="24"/>
        </w:rPr>
        <w:t>, вац</w:t>
      </w:r>
      <w:r>
        <w:rPr>
          <w:rFonts w:ascii="Times New Roman" w:hAnsi="Times New Roman"/>
          <w:sz w:val="24"/>
          <w:szCs w:val="24"/>
        </w:rPr>
        <w:t>lала дуб</w:t>
      </w:r>
      <w:r w:rsidRPr="00E841DC">
        <w:rPr>
          <w:rFonts w:ascii="Times New Roman" w:hAnsi="Times New Roman"/>
          <w:sz w:val="24"/>
          <w:szCs w:val="24"/>
        </w:rPr>
        <w:t>-</w:t>
      </w:r>
      <w:r>
        <w:rPr>
          <w:rFonts w:ascii="Times New Roman" w:hAnsi="Times New Roman"/>
          <w:sz w:val="24"/>
          <w:szCs w:val="24"/>
        </w:rPr>
        <w:t>дубкадс</w:t>
      </w:r>
      <w:r w:rsidRPr="00E841DC">
        <w:rPr>
          <w:rFonts w:ascii="Times New Roman" w:hAnsi="Times New Roman"/>
          <w:sz w:val="24"/>
          <w:szCs w:val="24"/>
        </w:rPr>
        <w:t xml:space="preserve">и ургубализиб, </w:t>
      </w:r>
      <w:r>
        <w:rPr>
          <w:rFonts w:ascii="Times New Roman" w:hAnsi="Times New Roman"/>
          <w:sz w:val="24"/>
          <w:szCs w:val="24"/>
        </w:rPr>
        <w:t>ризкьи</w:t>
      </w:r>
      <w:r w:rsidRPr="00E841DC">
        <w:rPr>
          <w:rFonts w:ascii="Times New Roman" w:hAnsi="Times New Roman"/>
          <w:sz w:val="24"/>
          <w:szCs w:val="24"/>
        </w:rPr>
        <w:t>-кьац</w:t>
      </w:r>
      <w:r>
        <w:rPr>
          <w:rFonts w:ascii="Times New Roman" w:hAnsi="Times New Roman"/>
          <w:sz w:val="24"/>
          <w:szCs w:val="24"/>
        </w:rPr>
        <w:t>l</w:t>
      </w:r>
      <w:r w:rsidRPr="00E841DC">
        <w:rPr>
          <w:rFonts w:ascii="Times New Roman" w:hAnsi="Times New Roman"/>
          <w:sz w:val="24"/>
          <w:szCs w:val="24"/>
        </w:rPr>
        <w:t>лис эркинти авлахъунала ургаб, хангьуниличибад г</w:t>
      </w:r>
      <w:r>
        <w:rPr>
          <w:rFonts w:ascii="Times New Roman" w:hAnsi="Times New Roman"/>
          <w:sz w:val="24"/>
          <w:szCs w:val="24"/>
        </w:rPr>
        <w:t>l</w:t>
      </w:r>
      <w:r w:rsidRPr="00E841DC">
        <w:rPr>
          <w:rFonts w:ascii="Times New Roman" w:hAnsi="Times New Roman"/>
          <w:sz w:val="24"/>
          <w:szCs w:val="24"/>
        </w:rPr>
        <w:t>еркъали ах</w:t>
      </w:r>
      <w:r>
        <w:rPr>
          <w:rFonts w:ascii="Times New Roman" w:hAnsi="Times New Roman"/>
          <w:sz w:val="24"/>
          <w:szCs w:val="24"/>
        </w:rPr>
        <w:t>l</w:t>
      </w:r>
      <w:r w:rsidRPr="00E841DC">
        <w:rPr>
          <w:rFonts w:ascii="Times New Roman" w:hAnsi="Times New Roman"/>
          <w:sz w:val="24"/>
          <w:szCs w:val="24"/>
        </w:rPr>
        <w:t>и мерлабиубси, халаси ах</w:t>
      </w:r>
      <w:r>
        <w:rPr>
          <w:rFonts w:ascii="Times New Roman" w:hAnsi="Times New Roman"/>
          <w:sz w:val="24"/>
          <w:szCs w:val="24"/>
        </w:rPr>
        <w:t>lенси, жагаси ши саби.</w:t>
      </w:r>
      <w:r w:rsidRPr="00E841DC">
        <w:rPr>
          <w:rFonts w:ascii="Times New Roman" w:hAnsi="Times New Roman"/>
          <w:sz w:val="24"/>
          <w:szCs w:val="24"/>
        </w:rPr>
        <w:t xml:space="preserve"> </w:t>
      </w:r>
    </w:p>
    <w:p w:rsidR="00FF3976" w:rsidRDefault="00FF3976" w:rsidP="00CB6462">
      <w:pPr>
        <w:spacing w:after="0"/>
        <w:rPr>
          <w:rFonts w:ascii="Times New Roman" w:hAnsi="Times New Roman"/>
          <w:sz w:val="24"/>
          <w:szCs w:val="24"/>
        </w:rPr>
      </w:pPr>
      <w:r w:rsidRPr="009D6F02">
        <w:rPr>
          <w:rFonts w:ascii="Times New Roman" w:hAnsi="Times New Roman"/>
          <w:noProof/>
          <w:sz w:val="24"/>
          <w:szCs w:val="24"/>
          <w:lang w:eastAsia="ru-RU"/>
        </w:rPr>
        <w:pict>
          <v:shape id="Рисунок 2" o:spid="_x0000_i1026" type="#_x0000_t75" style="width:247.5pt;height:165pt;visibility:visible">
            <v:imagedata r:id="rId5" o:title=""/>
          </v:shape>
        </w:pict>
      </w:r>
    </w:p>
    <w:p w:rsidR="00FF3976" w:rsidRPr="00E841DC" w:rsidRDefault="00FF3976" w:rsidP="00CB6462">
      <w:pPr>
        <w:spacing w:after="0"/>
        <w:rPr>
          <w:rFonts w:ascii="Times New Roman" w:hAnsi="Times New Roman"/>
          <w:sz w:val="24"/>
          <w:szCs w:val="24"/>
        </w:rPr>
      </w:pPr>
      <w:r w:rsidRPr="00E841DC">
        <w:rPr>
          <w:rFonts w:ascii="Times New Roman" w:hAnsi="Times New Roman"/>
          <w:sz w:val="24"/>
          <w:szCs w:val="24"/>
        </w:rPr>
        <w:t>Ил шила шантира, х</w:t>
      </w:r>
      <w:r>
        <w:rPr>
          <w:rFonts w:ascii="Times New Roman" w:hAnsi="Times New Roman"/>
          <w:sz w:val="24"/>
          <w:szCs w:val="24"/>
        </w:rPr>
        <w:t>l</w:t>
      </w:r>
      <w:r w:rsidRPr="00E841DC">
        <w:rPr>
          <w:rFonts w:ascii="Times New Roman" w:hAnsi="Times New Roman"/>
          <w:sz w:val="24"/>
          <w:szCs w:val="24"/>
        </w:rPr>
        <w:t>ялалси, умуси кьиянна х</w:t>
      </w:r>
      <w:r>
        <w:rPr>
          <w:rFonts w:ascii="Times New Roman" w:hAnsi="Times New Roman"/>
          <w:sz w:val="24"/>
          <w:szCs w:val="24"/>
        </w:rPr>
        <w:t>l</w:t>
      </w:r>
      <w:r w:rsidRPr="00E841DC">
        <w:rPr>
          <w:rFonts w:ascii="Times New Roman" w:hAnsi="Times New Roman"/>
          <w:sz w:val="24"/>
          <w:szCs w:val="24"/>
        </w:rPr>
        <w:t>екь букути, г</w:t>
      </w:r>
      <w:r>
        <w:rPr>
          <w:rFonts w:ascii="Times New Roman" w:hAnsi="Times New Roman"/>
          <w:sz w:val="24"/>
          <w:szCs w:val="24"/>
        </w:rPr>
        <w:t>l</w:t>
      </w:r>
      <w:r w:rsidRPr="00E841DC">
        <w:rPr>
          <w:rFonts w:ascii="Times New Roman" w:hAnsi="Times New Roman"/>
          <w:sz w:val="24"/>
          <w:szCs w:val="24"/>
        </w:rPr>
        <w:t>ядатла г</w:t>
      </w:r>
      <w:r>
        <w:rPr>
          <w:rFonts w:ascii="Times New Roman" w:hAnsi="Times New Roman"/>
          <w:sz w:val="24"/>
          <w:szCs w:val="24"/>
        </w:rPr>
        <w:t>l</w:t>
      </w:r>
      <w:r w:rsidRPr="00E841DC">
        <w:rPr>
          <w:rFonts w:ascii="Times New Roman" w:hAnsi="Times New Roman"/>
          <w:sz w:val="24"/>
          <w:szCs w:val="24"/>
        </w:rPr>
        <w:t>я</w:t>
      </w:r>
      <w:r>
        <w:rPr>
          <w:rFonts w:ascii="Times New Roman" w:hAnsi="Times New Roman"/>
          <w:sz w:val="24"/>
          <w:szCs w:val="24"/>
        </w:rPr>
        <w:t xml:space="preserve">мрулизиб кагибти саблин бахъли </w:t>
      </w:r>
      <w:r w:rsidRPr="00E841DC">
        <w:rPr>
          <w:rFonts w:ascii="Times New Roman" w:hAnsi="Times New Roman"/>
          <w:sz w:val="24"/>
          <w:szCs w:val="24"/>
        </w:rPr>
        <w:t>бала. Шилизи аркьуси кьирла гьунила к</w:t>
      </w:r>
      <w:r>
        <w:rPr>
          <w:rFonts w:ascii="Times New Roman" w:hAnsi="Times New Roman"/>
          <w:sz w:val="24"/>
          <w:szCs w:val="24"/>
        </w:rPr>
        <w:t>l</w:t>
      </w:r>
      <w:r w:rsidRPr="00E841DC">
        <w:rPr>
          <w:rFonts w:ascii="Times New Roman" w:hAnsi="Times New Roman"/>
          <w:sz w:val="24"/>
          <w:szCs w:val="24"/>
        </w:rPr>
        <w:t>елра</w:t>
      </w:r>
      <w:r>
        <w:rPr>
          <w:rFonts w:ascii="Times New Roman" w:hAnsi="Times New Roman"/>
          <w:sz w:val="24"/>
          <w:szCs w:val="24"/>
        </w:rPr>
        <w:t xml:space="preserve"> </w:t>
      </w:r>
      <w:r w:rsidRPr="00E841DC">
        <w:rPr>
          <w:rFonts w:ascii="Times New Roman" w:hAnsi="Times New Roman"/>
          <w:sz w:val="24"/>
          <w:szCs w:val="24"/>
        </w:rPr>
        <w:t xml:space="preserve">дублар жагали тугъли кайзурли лер удатурти </w:t>
      </w:r>
      <w:r>
        <w:rPr>
          <w:rFonts w:ascii="Times New Roman" w:hAnsi="Times New Roman"/>
          <w:sz w:val="24"/>
          <w:szCs w:val="24"/>
        </w:rPr>
        <w:t>галгубала</w:t>
      </w:r>
      <w:r w:rsidRPr="00E841DC">
        <w:rPr>
          <w:rFonts w:ascii="Times New Roman" w:hAnsi="Times New Roman"/>
          <w:sz w:val="24"/>
          <w:szCs w:val="24"/>
        </w:rPr>
        <w:t xml:space="preserve"> сиртани.</w:t>
      </w:r>
      <w:r>
        <w:rPr>
          <w:rFonts w:ascii="Times New Roman" w:hAnsi="Times New Roman"/>
          <w:sz w:val="24"/>
          <w:szCs w:val="24"/>
        </w:rPr>
        <w:t xml:space="preserve"> </w:t>
      </w:r>
      <w:r w:rsidRPr="00E841DC">
        <w:rPr>
          <w:rFonts w:ascii="Times New Roman" w:hAnsi="Times New Roman"/>
          <w:sz w:val="24"/>
          <w:szCs w:val="24"/>
        </w:rPr>
        <w:t>Илди цалра дус датурти ах</w:t>
      </w:r>
      <w:r>
        <w:rPr>
          <w:rFonts w:ascii="Times New Roman" w:hAnsi="Times New Roman"/>
          <w:sz w:val="24"/>
          <w:szCs w:val="24"/>
        </w:rPr>
        <w:t>l</w:t>
      </w:r>
      <w:r w:rsidRPr="00E841DC">
        <w:rPr>
          <w:rFonts w:ascii="Times New Roman" w:hAnsi="Times New Roman"/>
          <w:sz w:val="24"/>
          <w:szCs w:val="24"/>
        </w:rPr>
        <w:t>ен х</w:t>
      </w:r>
      <w:r>
        <w:rPr>
          <w:rFonts w:ascii="Times New Roman" w:hAnsi="Times New Roman"/>
          <w:sz w:val="24"/>
          <w:szCs w:val="24"/>
        </w:rPr>
        <w:t>lеруди агарли</w:t>
      </w:r>
      <w:r w:rsidRPr="00E841DC">
        <w:rPr>
          <w:rFonts w:ascii="Times New Roman" w:hAnsi="Times New Roman"/>
          <w:sz w:val="24"/>
          <w:szCs w:val="24"/>
        </w:rPr>
        <w:t>. ГЬаларти дусмазирван ишдусра илди, вац</w:t>
      </w:r>
      <w:r>
        <w:rPr>
          <w:rFonts w:ascii="Times New Roman" w:hAnsi="Times New Roman"/>
          <w:sz w:val="24"/>
          <w:szCs w:val="24"/>
        </w:rPr>
        <w:t>l</w:t>
      </w:r>
      <w:r w:rsidRPr="00E841DC">
        <w:rPr>
          <w:rFonts w:ascii="Times New Roman" w:hAnsi="Times New Roman"/>
          <w:sz w:val="24"/>
          <w:szCs w:val="24"/>
        </w:rPr>
        <w:t xml:space="preserve">ала сиртани, </w:t>
      </w:r>
      <w:r>
        <w:rPr>
          <w:rFonts w:ascii="Times New Roman" w:hAnsi="Times New Roman"/>
          <w:sz w:val="24"/>
          <w:szCs w:val="24"/>
        </w:rPr>
        <w:t xml:space="preserve">дерубти кьяли-кьяшлизирад </w:t>
      </w:r>
      <w:r w:rsidRPr="00E841DC">
        <w:rPr>
          <w:rFonts w:ascii="Times New Roman" w:hAnsi="Times New Roman"/>
          <w:sz w:val="24"/>
          <w:szCs w:val="24"/>
        </w:rPr>
        <w:t>ва царх</w:t>
      </w:r>
      <w:r>
        <w:rPr>
          <w:rFonts w:ascii="Times New Roman" w:hAnsi="Times New Roman"/>
          <w:sz w:val="24"/>
          <w:szCs w:val="24"/>
        </w:rPr>
        <w:t>l</w:t>
      </w:r>
      <w:r w:rsidRPr="00E841DC">
        <w:rPr>
          <w:rFonts w:ascii="Times New Roman" w:hAnsi="Times New Roman"/>
          <w:sz w:val="24"/>
          <w:szCs w:val="24"/>
        </w:rPr>
        <w:t>илти нясдешуназирад умудирес башути камли ах</w:t>
      </w:r>
      <w:r>
        <w:rPr>
          <w:rFonts w:ascii="Times New Roman" w:hAnsi="Times New Roman"/>
          <w:sz w:val="24"/>
          <w:szCs w:val="24"/>
        </w:rPr>
        <w:t>l</w:t>
      </w:r>
      <w:r w:rsidRPr="00E841DC">
        <w:rPr>
          <w:rFonts w:ascii="Times New Roman" w:hAnsi="Times New Roman"/>
          <w:sz w:val="24"/>
          <w:szCs w:val="24"/>
        </w:rPr>
        <w:t>ен. Х</w:t>
      </w:r>
      <w:r>
        <w:rPr>
          <w:rFonts w:ascii="Times New Roman" w:hAnsi="Times New Roman"/>
          <w:sz w:val="24"/>
          <w:szCs w:val="24"/>
        </w:rPr>
        <w:t>l</w:t>
      </w:r>
      <w:r w:rsidRPr="00E841DC">
        <w:rPr>
          <w:rFonts w:ascii="Times New Roman" w:hAnsi="Times New Roman"/>
          <w:sz w:val="24"/>
          <w:szCs w:val="24"/>
        </w:rPr>
        <w:t>ера, чумал барх</w:t>
      </w:r>
      <w:r>
        <w:rPr>
          <w:rFonts w:ascii="Times New Roman" w:hAnsi="Times New Roman"/>
          <w:sz w:val="24"/>
          <w:szCs w:val="24"/>
        </w:rPr>
        <w:t>l</w:t>
      </w:r>
      <w:r w:rsidRPr="00E841DC">
        <w:rPr>
          <w:rFonts w:ascii="Times New Roman" w:hAnsi="Times New Roman"/>
          <w:sz w:val="24"/>
          <w:szCs w:val="24"/>
        </w:rPr>
        <w:t>и гьалав ну района «Эркиндешличи» газетала бек</w:t>
      </w:r>
      <w:r>
        <w:rPr>
          <w:rFonts w:ascii="Times New Roman" w:hAnsi="Times New Roman"/>
          <w:sz w:val="24"/>
          <w:szCs w:val="24"/>
        </w:rPr>
        <w:t>l</w:t>
      </w:r>
      <w:r w:rsidRPr="00E841DC">
        <w:rPr>
          <w:rFonts w:ascii="Times New Roman" w:hAnsi="Times New Roman"/>
          <w:sz w:val="24"/>
          <w:szCs w:val="24"/>
        </w:rPr>
        <w:t xml:space="preserve"> редакторла хъарбаркь х</w:t>
      </w:r>
      <w:r>
        <w:rPr>
          <w:rFonts w:ascii="Times New Roman" w:hAnsi="Times New Roman"/>
          <w:sz w:val="24"/>
          <w:szCs w:val="24"/>
        </w:rPr>
        <w:t>l</w:t>
      </w:r>
      <w:r w:rsidRPr="00E841DC">
        <w:rPr>
          <w:rFonts w:ascii="Times New Roman" w:hAnsi="Times New Roman"/>
          <w:sz w:val="24"/>
          <w:szCs w:val="24"/>
        </w:rPr>
        <w:t>ясибли Кьадиркентла шила мякьларти вац</w:t>
      </w:r>
      <w:r>
        <w:rPr>
          <w:rFonts w:ascii="Times New Roman" w:hAnsi="Times New Roman"/>
          <w:sz w:val="24"/>
          <w:szCs w:val="24"/>
        </w:rPr>
        <w:t>l</w:t>
      </w:r>
      <w:r w:rsidRPr="00E841DC">
        <w:rPr>
          <w:rFonts w:ascii="Times New Roman" w:hAnsi="Times New Roman"/>
          <w:sz w:val="24"/>
          <w:szCs w:val="24"/>
        </w:rPr>
        <w:t>ала сиртаназивад къунзухъунра.Ил шилизибад пионертала лагерьлизи аркьуси гьунила  дубларти вац</w:t>
      </w:r>
      <w:r>
        <w:rPr>
          <w:rFonts w:ascii="Times New Roman" w:hAnsi="Times New Roman"/>
          <w:sz w:val="24"/>
          <w:szCs w:val="24"/>
        </w:rPr>
        <w:t>l</w:t>
      </w:r>
      <w:r w:rsidRPr="00E841DC">
        <w:rPr>
          <w:rFonts w:ascii="Times New Roman" w:hAnsi="Times New Roman"/>
          <w:sz w:val="24"/>
          <w:szCs w:val="24"/>
        </w:rPr>
        <w:t xml:space="preserve">ала </w:t>
      </w:r>
      <w:r>
        <w:rPr>
          <w:rFonts w:ascii="Times New Roman" w:hAnsi="Times New Roman"/>
          <w:sz w:val="24"/>
          <w:szCs w:val="24"/>
        </w:rPr>
        <w:t>к</w:t>
      </w:r>
      <w:r>
        <w:rPr>
          <w:rFonts w:ascii="Times New Roman" w:hAnsi="Times New Roman"/>
          <w:sz w:val="24"/>
          <w:szCs w:val="24"/>
          <w:lang w:val="en-US"/>
        </w:rPr>
        <w:t>l</w:t>
      </w:r>
      <w:r>
        <w:rPr>
          <w:rFonts w:ascii="Times New Roman" w:hAnsi="Times New Roman"/>
          <w:sz w:val="24"/>
          <w:szCs w:val="24"/>
        </w:rPr>
        <w:t xml:space="preserve">елра </w:t>
      </w:r>
      <w:r w:rsidRPr="00E841DC">
        <w:rPr>
          <w:rFonts w:ascii="Times New Roman" w:hAnsi="Times New Roman"/>
          <w:sz w:val="24"/>
          <w:szCs w:val="24"/>
        </w:rPr>
        <w:t>сиртаназиб вец</w:t>
      </w:r>
      <w:r>
        <w:rPr>
          <w:rFonts w:ascii="Times New Roman" w:hAnsi="Times New Roman"/>
          <w:sz w:val="24"/>
          <w:szCs w:val="24"/>
        </w:rPr>
        <w:t>l</w:t>
      </w:r>
      <w:r w:rsidRPr="00E841DC">
        <w:rPr>
          <w:rFonts w:ascii="Times New Roman" w:hAnsi="Times New Roman"/>
          <w:sz w:val="24"/>
          <w:szCs w:val="24"/>
        </w:rPr>
        <w:t>нушурацад жагьил адам бузулри.</w:t>
      </w:r>
      <w:r>
        <w:rPr>
          <w:rFonts w:ascii="Times New Roman" w:hAnsi="Times New Roman"/>
          <w:sz w:val="24"/>
          <w:szCs w:val="24"/>
        </w:rPr>
        <w:t xml:space="preserve"> </w:t>
      </w:r>
      <w:r w:rsidRPr="00E841DC">
        <w:rPr>
          <w:rFonts w:ascii="Times New Roman" w:hAnsi="Times New Roman"/>
          <w:sz w:val="24"/>
          <w:szCs w:val="24"/>
        </w:rPr>
        <w:t>Илди,Чебях</w:t>
      </w:r>
      <w:r>
        <w:rPr>
          <w:rFonts w:ascii="Times New Roman" w:hAnsi="Times New Roman"/>
          <w:sz w:val="24"/>
          <w:szCs w:val="24"/>
        </w:rPr>
        <w:t>l</w:t>
      </w:r>
      <w:r w:rsidRPr="00E841DC">
        <w:rPr>
          <w:rFonts w:ascii="Times New Roman" w:hAnsi="Times New Roman"/>
          <w:sz w:val="24"/>
          <w:szCs w:val="24"/>
        </w:rPr>
        <w:t>си Ват</w:t>
      </w:r>
      <w:r>
        <w:rPr>
          <w:rFonts w:ascii="Times New Roman" w:hAnsi="Times New Roman"/>
          <w:sz w:val="24"/>
          <w:szCs w:val="24"/>
        </w:rPr>
        <w:t>l</w:t>
      </w:r>
      <w:r w:rsidRPr="00E841DC">
        <w:rPr>
          <w:rFonts w:ascii="Times New Roman" w:hAnsi="Times New Roman"/>
          <w:sz w:val="24"/>
          <w:szCs w:val="24"/>
        </w:rPr>
        <w:t>а дургъбала бут</w:t>
      </w:r>
      <w:r>
        <w:rPr>
          <w:rFonts w:ascii="Times New Roman" w:hAnsi="Times New Roman"/>
          <w:sz w:val="24"/>
          <w:szCs w:val="24"/>
        </w:rPr>
        <w:t>l</w:t>
      </w:r>
      <w:r w:rsidRPr="00E841DC">
        <w:rPr>
          <w:rFonts w:ascii="Times New Roman" w:hAnsi="Times New Roman"/>
          <w:sz w:val="24"/>
          <w:szCs w:val="24"/>
        </w:rPr>
        <w:t>акьянчи Юсупла Мирзала дурх</w:t>
      </w:r>
      <w:r>
        <w:rPr>
          <w:rFonts w:ascii="Times New Roman" w:hAnsi="Times New Roman"/>
          <w:sz w:val="24"/>
          <w:szCs w:val="24"/>
        </w:rPr>
        <w:t>l</w:t>
      </w:r>
      <w:r w:rsidRPr="00E841DC">
        <w:rPr>
          <w:rFonts w:ascii="Times New Roman" w:hAnsi="Times New Roman"/>
          <w:sz w:val="24"/>
          <w:szCs w:val="24"/>
        </w:rPr>
        <w:t>нала,</w:t>
      </w:r>
      <w:r>
        <w:rPr>
          <w:rFonts w:ascii="Times New Roman" w:hAnsi="Times New Roman"/>
          <w:sz w:val="24"/>
          <w:szCs w:val="24"/>
        </w:rPr>
        <w:t xml:space="preserve"> </w:t>
      </w:r>
      <w:r w:rsidRPr="00E841DC">
        <w:rPr>
          <w:rFonts w:ascii="Times New Roman" w:hAnsi="Times New Roman"/>
          <w:sz w:val="24"/>
          <w:szCs w:val="24"/>
        </w:rPr>
        <w:t>дурх</w:t>
      </w:r>
      <w:r>
        <w:rPr>
          <w:rFonts w:ascii="Times New Roman" w:hAnsi="Times New Roman"/>
          <w:sz w:val="24"/>
          <w:szCs w:val="24"/>
        </w:rPr>
        <w:t>l</w:t>
      </w:r>
      <w:r w:rsidRPr="00E841DC">
        <w:rPr>
          <w:rFonts w:ascii="Times New Roman" w:hAnsi="Times New Roman"/>
          <w:sz w:val="24"/>
          <w:szCs w:val="24"/>
        </w:rPr>
        <w:t>нала дурх</w:t>
      </w:r>
      <w:r>
        <w:rPr>
          <w:rFonts w:ascii="Times New Roman" w:hAnsi="Times New Roman"/>
          <w:sz w:val="24"/>
          <w:szCs w:val="24"/>
        </w:rPr>
        <w:t>l</w:t>
      </w:r>
      <w:r w:rsidRPr="00E841DC">
        <w:rPr>
          <w:rFonts w:ascii="Times New Roman" w:hAnsi="Times New Roman"/>
          <w:sz w:val="24"/>
          <w:szCs w:val="24"/>
        </w:rPr>
        <w:t>ни в</w:t>
      </w:r>
      <w:r>
        <w:rPr>
          <w:rFonts w:ascii="Times New Roman" w:hAnsi="Times New Roman"/>
          <w:sz w:val="24"/>
          <w:szCs w:val="24"/>
        </w:rPr>
        <w:t>а илдала узбикьури сабри. Гьанна</w:t>
      </w:r>
      <w:r w:rsidRPr="00E841DC">
        <w:rPr>
          <w:rFonts w:ascii="Times New Roman" w:hAnsi="Times New Roman"/>
          <w:sz w:val="24"/>
          <w:szCs w:val="24"/>
        </w:rPr>
        <w:t>,чумал дус ил г</w:t>
      </w:r>
      <w:r>
        <w:rPr>
          <w:rFonts w:ascii="Times New Roman" w:hAnsi="Times New Roman"/>
          <w:sz w:val="24"/>
          <w:szCs w:val="24"/>
        </w:rPr>
        <w:t>l</w:t>
      </w:r>
      <w:r w:rsidRPr="00E841DC">
        <w:rPr>
          <w:rFonts w:ascii="Times New Roman" w:hAnsi="Times New Roman"/>
          <w:sz w:val="24"/>
          <w:szCs w:val="24"/>
        </w:rPr>
        <w:t>ях</w:t>
      </w:r>
      <w:r>
        <w:rPr>
          <w:rFonts w:ascii="Times New Roman" w:hAnsi="Times New Roman"/>
          <w:sz w:val="24"/>
          <w:szCs w:val="24"/>
        </w:rPr>
        <w:t>lси баркьуди кьел</w:t>
      </w:r>
      <w:r w:rsidRPr="00E841DC">
        <w:rPr>
          <w:rFonts w:ascii="Times New Roman" w:hAnsi="Times New Roman"/>
          <w:sz w:val="24"/>
          <w:szCs w:val="24"/>
        </w:rPr>
        <w:t>г</w:t>
      </w:r>
      <w:r>
        <w:rPr>
          <w:rFonts w:ascii="Times New Roman" w:hAnsi="Times New Roman"/>
          <w:sz w:val="24"/>
          <w:szCs w:val="24"/>
        </w:rPr>
        <w:t>lеб</w:t>
      </w:r>
      <w:r w:rsidRPr="00E841DC">
        <w:rPr>
          <w:rFonts w:ascii="Times New Roman" w:hAnsi="Times New Roman"/>
          <w:sz w:val="24"/>
          <w:szCs w:val="24"/>
        </w:rPr>
        <w:t>бикули илдани вац</w:t>
      </w:r>
      <w:r>
        <w:rPr>
          <w:rFonts w:ascii="Times New Roman" w:hAnsi="Times New Roman"/>
          <w:sz w:val="24"/>
          <w:szCs w:val="24"/>
        </w:rPr>
        <w:t>l</w:t>
      </w:r>
      <w:r w:rsidRPr="00E841DC">
        <w:rPr>
          <w:rFonts w:ascii="Times New Roman" w:hAnsi="Times New Roman"/>
          <w:sz w:val="24"/>
          <w:szCs w:val="24"/>
        </w:rPr>
        <w:t>ала сиртаназиб умудеш  къулайси агиличил бих</w:t>
      </w:r>
      <w:r>
        <w:rPr>
          <w:rFonts w:ascii="Times New Roman" w:hAnsi="Times New Roman"/>
          <w:sz w:val="24"/>
          <w:szCs w:val="24"/>
        </w:rPr>
        <w:t>l</w:t>
      </w:r>
      <w:r w:rsidRPr="00E841DC">
        <w:rPr>
          <w:rFonts w:ascii="Times New Roman" w:hAnsi="Times New Roman"/>
          <w:sz w:val="24"/>
          <w:szCs w:val="24"/>
        </w:rPr>
        <w:t>ули саби. Или х</w:t>
      </w:r>
      <w:r>
        <w:rPr>
          <w:rFonts w:ascii="Times New Roman" w:hAnsi="Times New Roman"/>
          <w:sz w:val="24"/>
          <w:szCs w:val="24"/>
        </w:rPr>
        <w:t>l</w:t>
      </w:r>
      <w:r w:rsidRPr="00E841DC">
        <w:rPr>
          <w:rFonts w:ascii="Times New Roman" w:hAnsi="Times New Roman"/>
          <w:sz w:val="24"/>
          <w:szCs w:val="24"/>
        </w:rPr>
        <w:t>ебиэслира ах</w:t>
      </w:r>
      <w:r>
        <w:rPr>
          <w:rFonts w:ascii="Times New Roman" w:hAnsi="Times New Roman"/>
          <w:sz w:val="24"/>
          <w:szCs w:val="24"/>
        </w:rPr>
        <w:t>l</w:t>
      </w:r>
      <w:r w:rsidRPr="00E841DC">
        <w:rPr>
          <w:rFonts w:ascii="Times New Roman" w:hAnsi="Times New Roman"/>
          <w:sz w:val="24"/>
          <w:szCs w:val="24"/>
        </w:rPr>
        <w:t>ен,</w:t>
      </w:r>
      <w:r>
        <w:rPr>
          <w:rFonts w:ascii="Times New Roman" w:hAnsi="Times New Roman"/>
          <w:sz w:val="24"/>
          <w:szCs w:val="24"/>
        </w:rPr>
        <w:t xml:space="preserve"> </w:t>
      </w:r>
      <w:r w:rsidRPr="00E841DC">
        <w:rPr>
          <w:rFonts w:ascii="Times New Roman" w:hAnsi="Times New Roman"/>
          <w:sz w:val="24"/>
          <w:szCs w:val="24"/>
        </w:rPr>
        <w:t>ил дурхъаси балбуц пикрибарибси</w:t>
      </w:r>
      <w:r>
        <w:rPr>
          <w:rFonts w:ascii="Times New Roman" w:hAnsi="Times New Roman"/>
          <w:sz w:val="24"/>
          <w:szCs w:val="24"/>
        </w:rPr>
        <w:t xml:space="preserve"> ва баркьудилизи каибси </w:t>
      </w:r>
      <w:r w:rsidRPr="00E841DC">
        <w:rPr>
          <w:rFonts w:ascii="Times New Roman" w:hAnsi="Times New Roman"/>
          <w:sz w:val="24"/>
          <w:szCs w:val="24"/>
        </w:rPr>
        <w:t>адам, дахъал дусмазив вац</w:t>
      </w:r>
      <w:r>
        <w:rPr>
          <w:rFonts w:ascii="Times New Roman" w:hAnsi="Times New Roman"/>
          <w:sz w:val="24"/>
          <w:szCs w:val="24"/>
        </w:rPr>
        <w:t>l</w:t>
      </w:r>
      <w:r w:rsidRPr="00E841DC">
        <w:rPr>
          <w:rFonts w:ascii="Times New Roman" w:hAnsi="Times New Roman"/>
          <w:sz w:val="24"/>
          <w:szCs w:val="24"/>
        </w:rPr>
        <w:t>ала хозяйстволизив узуси, т</w:t>
      </w:r>
      <w:r>
        <w:rPr>
          <w:rFonts w:ascii="Times New Roman" w:hAnsi="Times New Roman"/>
          <w:sz w:val="24"/>
          <w:szCs w:val="24"/>
        </w:rPr>
        <w:t>l</w:t>
      </w:r>
      <w:r w:rsidRPr="00E841DC">
        <w:rPr>
          <w:rFonts w:ascii="Times New Roman" w:hAnsi="Times New Roman"/>
          <w:sz w:val="24"/>
          <w:szCs w:val="24"/>
        </w:rPr>
        <w:t>абиг</w:t>
      </w:r>
      <w:r>
        <w:rPr>
          <w:rFonts w:ascii="Times New Roman" w:hAnsi="Times New Roman"/>
          <w:sz w:val="24"/>
          <w:szCs w:val="24"/>
        </w:rPr>
        <w:t>lят сунела анкъ</w:t>
      </w:r>
      <w:r w:rsidRPr="00E841DC">
        <w:rPr>
          <w:rFonts w:ascii="Times New Roman" w:hAnsi="Times New Roman"/>
          <w:sz w:val="24"/>
          <w:szCs w:val="24"/>
        </w:rPr>
        <w:t>или бетаурси Юсупов Абусяг</w:t>
      </w:r>
      <w:r>
        <w:rPr>
          <w:rFonts w:ascii="Times New Roman" w:hAnsi="Times New Roman"/>
          <w:sz w:val="24"/>
          <w:szCs w:val="24"/>
        </w:rPr>
        <w:t>l</w:t>
      </w:r>
      <w:r w:rsidRPr="00E841DC">
        <w:rPr>
          <w:rFonts w:ascii="Times New Roman" w:hAnsi="Times New Roman"/>
          <w:sz w:val="24"/>
          <w:szCs w:val="24"/>
        </w:rPr>
        <w:t>ид Юсупович сай. Ил г</w:t>
      </w:r>
      <w:r>
        <w:rPr>
          <w:rFonts w:ascii="Times New Roman" w:hAnsi="Times New Roman"/>
          <w:sz w:val="24"/>
          <w:szCs w:val="24"/>
        </w:rPr>
        <w:t>l</w:t>
      </w:r>
      <w:r w:rsidRPr="00E841DC">
        <w:rPr>
          <w:rFonts w:ascii="Times New Roman" w:hAnsi="Times New Roman"/>
          <w:sz w:val="24"/>
          <w:szCs w:val="24"/>
        </w:rPr>
        <w:t>ях</w:t>
      </w:r>
      <w:r>
        <w:rPr>
          <w:rFonts w:ascii="Times New Roman" w:hAnsi="Times New Roman"/>
          <w:sz w:val="24"/>
          <w:szCs w:val="24"/>
        </w:rPr>
        <w:t>l</w:t>
      </w:r>
      <w:r w:rsidRPr="00E841DC">
        <w:rPr>
          <w:rFonts w:ascii="Times New Roman" w:hAnsi="Times New Roman"/>
          <w:sz w:val="24"/>
          <w:szCs w:val="24"/>
        </w:rPr>
        <w:t>баркьлизиб бузутани к</w:t>
      </w:r>
      <w:r>
        <w:rPr>
          <w:rFonts w:ascii="Times New Roman" w:hAnsi="Times New Roman"/>
          <w:sz w:val="24"/>
          <w:szCs w:val="24"/>
        </w:rPr>
        <w:t xml:space="preserve">lел километрла </w:t>
      </w:r>
      <w:r w:rsidRPr="00E841DC">
        <w:rPr>
          <w:rFonts w:ascii="Times New Roman" w:hAnsi="Times New Roman"/>
          <w:sz w:val="24"/>
          <w:szCs w:val="24"/>
        </w:rPr>
        <w:t>бухъянси вац</w:t>
      </w:r>
      <w:r>
        <w:rPr>
          <w:rFonts w:ascii="Times New Roman" w:hAnsi="Times New Roman"/>
          <w:sz w:val="24"/>
          <w:szCs w:val="24"/>
        </w:rPr>
        <w:t>lала сирт кьяли-</w:t>
      </w:r>
      <w:r w:rsidRPr="00E841DC">
        <w:rPr>
          <w:rFonts w:ascii="Times New Roman" w:hAnsi="Times New Roman"/>
          <w:sz w:val="24"/>
          <w:szCs w:val="24"/>
        </w:rPr>
        <w:t>кьяшлизибад умубарили,хъумала дайлабад  аркьуси х</w:t>
      </w:r>
      <w:r>
        <w:rPr>
          <w:rFonts w:ascii="Times New Roman" w:hAnsi="Times New Roman"/>
          <w:sz w:val="24"/>
          <w:szCs w:val="24"/>
        </w:rPr>
        <w:t>lябал километрла</w:t>
      </w:r>
      <w:r w:rsidRPr="00E841DC">
        <w:rPr>
          <w:rFonts w:ascii="Times New Roman" w:hAnsi="Times New Roman"/>
          <w:sz w:val="24"/>
          <w:szCs w:val="24"/>
        </w:rPr>
        <w:t xml:space="preserve"> галгубала сиртра умубарес чесили саби. Илгъуна балб</w:t>
      </w:r>
      <w:r>
        <w:rPr>
          <w:rFonts w:ascii="Times New Roman" w:hAnsi="Times New Roman"/>
          <w:sz w:val="24"/>
          <w:szCs w:val="24"/>
        </w:rPr>
        <w:t>уцлизиб жигарчебтили ва гьалаб-</w:t>
      </w:r>
      <w:r w:rsidRPr="00E841DC">
        <w:rPr>
          <w:rFonts w:ascii="Times New Roman" w:hAnsi="Times New Roman"/>
          <w:sz w:val="24"/>
          <w:szCs w:val="24"/>
        </w:rPr>
        <w:t>гьалабтили биубти Кьадиркентла жагьилтас халаси баркалла биаб.</w:t>
      </w:r>
    </w:p>
    <w:p w:rsidR="00FF3976" w:rsidRPr="00E841DC" w:rsidRDefault="00FF3976" w:rsidP="00CB6462">
      <w:pPr>
        <w:spacing w:after="0"/>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Суратлизиб: </w:t>
      </w:r>
      <w:r w:rsidRPr="00E841DC">
        <w:rPr>
          <w:rFonts w:ascii="Times New Roman" w:hAnsi="Times New Roman"/>
          <w:b/>
          <w:sz w:val="24"/>
          <w:szCs w:val="24"/>
        </w:rPr>
        <w:t>бузутала кьукья</w:t>
      </w:r>
    </w:p>
    <w:p w:rsidR="00FF3976" w:rsidRDefault="00FF3976" w:rsidP="00CB6462">
      <w:pPr>
        <w:spacing w:after="0"/>
        <w:ind w:firstLine="567"/>
        <w:rPr>
          <w:rFonts w:ascii="Times New Roman" w:hAnsi="Times New Roman"/>
          <w:b/>
          <w:sz w:val="24"/>
          <w:szCs w:val="24"/>
        </w:rPr>
      </w:pPr>
      <w:r>
        <w:rPr>
          <w:rFonts w:ascii="Times New Roman" w:hAnsi="Times New Roman"/>
          <w:b/>
          <w:sz w:val="24"/>
          <w:szCs w:val="24"/>
        </w:rPr>
        <w:t xml:space="preserve">                                                                                                                 Д-</w:t>
      </w:r>
      <w:r w:rsidRPr="00E841DC">
        <w:rPr>
          <w:rFonts w:ascii="Times New Roman" w:hAnsi="Times New Roman"/>
          <w:b/>
          <w:sz w:val="24"/>
          <w:szCs w:val="24"/>
        </w:rPr>
        <w:t>Х</w:t>
      </w:r>
      <w:r>
        <w:rPr>
          <w:rFonts w:ascii="Times New Roman" w:hAnsi="Times New Roman"/>
          <w:b/>
          <w:sz w:val="24"/>
          <w:szCs w:val="24"/>
        </w:rPr>
        <w:t xml:space="preserve">l. </w:t>
      </w:r>
      <w:r w:rsidRPr="00E841DC">
        <w:rPr>
          <w:rFonts w:ascii="Times New Roman" w:hAnsi="Times New Roman"/>
          <w:b/>
          <w:sz w:val="24"/>
          <w:szCs w:val="24"/>
        </w:rPr>
        <w:t>Даудов</w:t>
      </w:r>
    </w:p>
    <w:p w:rsidR="00FF3976" w:rsidRDefault="00FF3976" w:rsidP="00CB6462">
      <w:pPr>
        <w:spacing w:after="0"/>
        <w:ind w:firstLine="567"/>
        <w:rPr>
          <w:rFonts w:ascii="Times New Roman" w:hAnsi="Times New Roman"/>
          <w:b/>
          <w:sz w:val="24"/>
          <w:szCs w:val="24"/>
        </w:rPr>
      </w:pPr>
    </w:p>
    <w:p w:rsidR="00FF3976" w:rsidRPr="006F40F1" w:rsidRDefault="00FF3976" w:rsidP="00451C20">
      <w:pPr>
        <w:jc w:val="center"/>
        <w:rPr>
          <w:b/>
        </w:rPr>
      </w:pPr>
      <w:r w:rsidRPr="006F40F1">
        <w:rPr>
          <w:b/>
        </w:rPr>
        <w:t>Мы помним и чтим</w:t>
      </w:r>
    </w:p>
    <w:p w:rsidR="00FF3976" w:rsidRDefault="00FF3976" w:rsidP="00451C20">
      <w:pPr>
        <w:ind w:firstLine="540"/>
      </w:pPr>
    </w:p>
    <w:p w:rsidR="00FF3976" w:rsidRDefault="00FF3976" w:rsidP="00451C20">
      <w:pPr>
        <w:ind w:firstLine="540"/>
      </w:pPr>
      <w:r>
        <w:t xml:space="preserve">Великая Отечественная война стала тяжелейшим испытанием в жизни нашего народа. Славные сыны и дочери Сергокалинского района были участниками всех крупных сражений. Они были среди бесстрашных героев Брестской крепости, участвовали в разгроме гитлеровцев под Москвой, освобождении Севастополя, прорыве блокады Ленинграда, форсировании Днепра. Мужественно отстаивали Сталинград, обороняли Кавказ, проливали кровь на Курской дуге, штурмовали Берлин. </w:t>
      </w:r>
    </w:p>
    <w:p w:rsidR="00FF3976" w:rsidRDefault="00FF3976" w:rsidP="00451C20">
      <w:pPr>
        <w:ind w:firstLine="540"/>
      </w:pPr>
      <w:r>
        <w:rPr>
          <w:noProof/>
          <w:lang w:eastAsia="ru-RU"/>
        </w:rPr>
        <w:pict>
          <v:shape id="_x0000_s1026" type="#_x0000_t75" style="position:absolute;left:0;text-align:left;margin-left:9pt;margin-top:2.3pt;width:5in;height:174.9pt;z-index:-251658240" wrapcoords="-45 0 -45 21507 21600 21507 21600 0 -45 0">
            <v:imagedata r:id="rId6" o:title=""/>
            <w10:wrap type="tight"/>
          </v:shape>
        </w:pict>
      </w:r>
      <w:r>
        <w:t>В юношеской библиотеке прошло мероприятие, посвященное 70-летию Великой Победы советского народа в ВОВ. На мероприятие были приглашены учащиеся 9-х классов лицея им. О. Батырая вместе с их учителями Эльмирой Магомедовой, Изумруд Шахбановой и Индирой Гапизовой. Им было рассказано о ветеранах войны из нашего села, истории блокадного Ленинграда, ознакомлены со стендом и книжной выставкой, посвященными юбилею Победы, показаны экспонаты музея, функционирующего при библиотеке.</w:t>
      </w:r>
    </w:p>
    <w:p w:rsidR="00FF3976" w:rsidRDefault="00FF3976" w:rsidP="00451C20">
      <w:pPr>
        <w:ind w:firstLine="540"/>
      </w:pPr>
      <w:r>
        <w:t>Ученики в свою очередь тоже хорошо подготовились к встрече, они рассказали биографии своих дедов-фронтовиков, а также других ветеранов войны, пели песни «Священная война», «Журавли», «Огонек». Дети запланировали вместе со своими родителями посетить библиотеку во время летних каникул.</w:t>
      </w:r>
    </w:p>
    <w:p w:rsidR="00FF3976" w:rsidRDefault="00FF3976" w:rsidP="00451C20">
      <w:pPr>
        <w:ind w:firstLine="540"/>
      </w:pPr>
      <w:r>
        <w:t>От себя лично и от имени всех пользователей юношеской библиотеки хотелось бы от всей души поздравить всех ветеранов с этой замечательной датой – юбилеем Победы над фашизмом. Желаем вам мира, счастья, благополучия и крепкого здоровья.</w:t>
      </w:r>
    </w:p>
    <w:p w:rsidR="00FF3976" w:rsidRDefault="00FF3976" w:rsidP="00451C20">
      <w:pPr>
        <w:ind w:firstLine="540"/>
      </w:pPr>
    </w:p>
    <w:p w:rsidR="00FF3976" w:rsidRDefault="00FF3976" w:rsidP="00451C20">
      <w:pPr>
        <w:jc w:val="right"/>
        <w:rPr>
          <w:b/>
        </w:rPr>
      </w:pPr>
      <w:r w:rsidRPr="00C04779">
        <w:rPr>
          <w:b/>
        </w:rPr>
        <w:t xml:space="preserve">Уздият Абакарова, </w:t>
      </w:r>
    </w:p>
    <w:p w:rsidR="00FF3976" w:rsidRDefault="00FF3976" w:rsidP="00451C20">
      <w:pPr>
        <w:jc w:val="right"/>
        <w:rPr>
          <w:b/>
        </w:rPr>
      </w:pPr>
      <w:r w:rsidRPr="00C04779">
        <w:rPr>
          <w:b/>
        </w:rPr>
        <w:t xml:space="preserve">заведующая юношеской </w:t>
      </w:r>
    </w:p>
    <w:p w:rsidR="00FF3976" w:rsidRDefault="00FF3976" w:rsidP="00451C20">
      <w:pPr>
        <w:jc w:val="right"/>
        <w:rPr>
          <w:b/>
        </w:rPr>
      </w:pPr>
      <w:r w:rsidRPr="00C04779">
        <w:rPr>
          <w:b/>
        </w:rPr>
        <w:t>библиотекой</w:t>
      </w:r>
    </w:p>
    <w:p w:rsidR="00FF3976" w:rsidRDefault="00FF3976" w:rsidP="00451C20">
      <w:pPr>
        <w:jc w:val="right"/>
        <w:rPr>
          <w:b/>
        </w:rPr>
      </w:pPr>
    </w:p>
    <w:p w:rsidR="00FF3976" w:rsidRPr="00F27EFC" w:rsidRDefault="00FF3976" w:rsidP="00451C20">
      <w:pPr>
        <w:jc w:val="center"/>
        <w:rPr>
          <w:b/>
        </w:rPr>
      </w:pPr>
      <w:r w:rsidRPr="00C04779">
        <w:rPr>
          <w:b/>
        </w:rPr>
        <w:t xml:space="preserve"> </w:t>
      </w:r>
      <w:r w:rsidRPr="00F27EFC">
        <w:rPr>
          <w:b/>
        </w:rPr>
        <w:t>Ради</w:t>
      </w:r>
      <w:r>
        <w:rPr>
          <w:b/>
        </w:rPr>
        <w:t xml:space="preserve"> нашей чести и с</w:t>
      </w:r>
      <w:r w:rsidRPr="00F27EFC">
        <w:rPr>
          <w:b/>
        </w:rPr>
        <w:t>вободы</w:t>
      </w:r>
    </w:p>
    <w:p w:rsidR="00FF3976" w:rsidRDefault="00FF3976" w:rsidP="00451C20"/>
    <w:p w:rsidR="00FF3976" w:rsidRDefault="00FF3976" w:rsidP="00451C20">
      <w:pPr>
        <w:ind w:firstLine="540"/>
      </w:pPr>
      <w:r>
        <w:t>Есть события, над которыми время не властно и чем дальше в прошлое уходят годы, тем яснее становится их величие. К таким событиям относится Великая Отечественная война, которая была подлинно всенародной борьбой. В те грозные годы плечом к плечу сражались с врагом и самоотверженно трудились в тылу люди самых разных национальностей. Именно это единство и стало главным фактором Победы в борьбе с фашизмом. Путь к Победе был долгим и трудным. Каждый день войны – это кровь и смерть, боль и горечь утрат, радость больших и малых побед, бесстрашие и доблесть героев. Великая Отечественная - самая народная и, поистине, самая священная из войн на земле - навсегда останется великим уроком человеческого мужества.</w:t>
      </w:r>
    </w:p>
    <w:p w:rsidR="00FF3976" w:rsidRDefault="00FF3976" w:rsidP="00451C20">
      <w:pPr>
        <w:ind w:firstLine="540"/>
      </w:pPr>
      <w:r>
        <w:t>И вот так четыре горьких года,</w:t>
      </w:r>
    </w:p>
    <w:p w:rsidR="00FF3976" w:rsidRDefault="00FF3976" w:rsidP="00451C20">
      <w:pPr>
        <w:ind w:firstLine="540"/>
      </w:pPr>
      <w:r>
        <w:t>День за днем – невероятный счет!</w:t>
      </w:r>
    </w:p>
    <w:p w:rsidR="00FF3976" w:rsidRDefault="00FF3976" w:rsidP="00451C20">
      <w:pPr>
        <w:ind w:firstLine="540"/>
      </w:pPr>
      <w:r>
        <w:t>Ради нашей чести и свободы</w:t>
      </w:r>
    </w:p>
    <w:p w:rsidR="00FF3976" w:rsidRDefault="00FF3976" w:rsidP="00451C20">
      <w:pPr>
        <w:ind w:firstLine="540"/>
      </w:pPr>
      <w:r>
        <w:t>Все сумел и одолел народ.</w:t>
      </w:r>
    </w:p>
    <w:p w:rsidR="00FF3976" w:rsidRDefault="00FF3976" w:rsidP="00451C20">
      <w:pPr>
        <w:ind w:firstLine="540"/>
      </w:pPr>
      <w:r>
        <w:t xml:space="preserve">К сожалению, не осталось в нашем селе участников ВОВ. Все дальше и дальше уходят от нас события второй мировой войны. Свою любовь и преданность Отечеству мюрегинцы доказали не только своим трудом в тылу, но и героической борьбой на фронтах.  </w:t>
      </w:r>
    </w:p>
    <w:p w:rsidR="00FF3976" w:rsidRDefault="00FF3976" w:rsidP="00451C20">
      <w:pPr>
        <w:ind w:firstLine="540"/>
      </w:pPr>
      <w:r>
        <w:t>В первые же дни войны вместе с другими дагестанцами ушли защищать Родину. Свыше 340 мюрегинцев ушло на фронт, из них погибло 50 человек, пропало без вести 109. Слава, бесконечная слава мюрегинцам, не вернувшимся с войны! Незабываемым должен остаться исторический факт героизма наших воинов-земляков.</w:t>
      </w:r>
    </w:p>
    <w:p w:rsidR="00FF3976" w:rsidRDefault="00FF3976" w:rsidP="00451C20">
      <w:pPr>
        <w:ind w:firstLine="540"/>
      </w:pPr>
      <w:r>
        <w:t xml:space="preserve">В нашем лицее были проведены мероприятия, классные часы, посвященные этой тематике, акция «Мюрегинцы – участники Великой Отечественной войны», из лучших работ составляются проекты. </w:t>
      </w:r>
    </w:p>
    <w:p w:rsidR="00FF3976" w:rsidRDefault="00FF3976" w:rsidP="00451C20">
      <w:pPr>
        <w:ind w:firstLine="540"/>
      </w:pPr>
      <w:r>
        <w:t xml:space="preserve">Да разве об этом расскажешь – </w:t>
      </w:r>
    </w:p>
    <w:p w:rsidR="00FF3976" w:rsidRDefault="00FF3976" w:rsidP="00451C20">
      <w:pPr>
        <w:ind w:firstLine="540"/>
      </w:pPr>
      <w:r>
        <w:t>В какие ты годы жила!</w:t>
      </w:r>
    </w:p>
    <w:p w:rsidR="00FF3976" w:rsidRDefault="00FF3976" w:rsidP="00451C20">
      <w:pPr>
        <w:ind w:firstLine="540"/>
      </w:pPr>
      <w:r>
        <w:t>Какая безмерная тяжесть</w:t>
      </w:r>
    </w:p>
    <w:p w:rsidR="00FF3976" w:rsidRDefault="00FF3976" w:rsidP="00451C20">
      <w:pPr>
        <w:ind w:firstLine="540"/>
      </w:pPr>
      <w:r>
        <w:t>На женские плечи легла…</w:t>
      </w:r>
    </w:p>
    <w:p w:rsidR="00FF3976" w:rsidRDefault="00FF3976" w:rsidP="00451C20">
      <w:pPr>
        <w:ind w:firstLine="540"/>
      </w:pPr>
      <w:r>
        <w:t>Ты шла, затаив свое горе</w:t>
      </w:r>
    </w:p>
    <w:p w:rsidR="00FF3976" w:rsidRDefault="00FF3976" w:rsidP="00451C20">
      <w:pPr>
        <w:ind w:firstLine="540"/>
      </w:pPr>
      <w:r>
        <w:t>Суровым путем трудовым,</w:t>
      </w:r>
    </w:p>
    <w:p w:rsidR="00FF3976" w:rsidRDefault="00FF3976" w:rsidP="00451C20">
      <w:pPr>
        <w:ind w:firstLine="540"/>
      </w:pPr>
      <w:r>
        <w:t>Ведь фронт, что от моря до моря</w:t>
      </w:r>
    </w:p>
    <w:p w:rsidR="00FF3976" w:rsidRDefault="00FF3976" w:rsidP="00451C20">
      <w:pPr>
        <w:ind w:firstLine="540"/>
      </w:pPr>
      <w:r>
        <w:t>Кормила ты хлебом своим.</w:t>
      </w:r>
    </w:p>
    <w:p w:rsidR="00FF3976" w:rsidRDefault="00FF3976" w:rsidP="00451C20">
      <w:pPr>
        <w:ind w:firstLine="540"/>
      </w:pPr>
      <w:r>
        <w:t>Рубила, возила, копала,</w:t>
      </w:r>
    </w:p>
    <w:p w:rsidR="00FF3976" w:rsidRDefault="00FF3976" w:rsidP="00451C20">
      <w:pPr>
        <w:ind w:firstLine="540"/>
      </w:pPr>
      <w:r>
        <w:t>Да разве всего перечтешь,</w:t>
      </w:r>
    </w:p>
    <w:p w:rsidR="00FF3976" w:rsidRDefault="00FF3976" w:rsidP="00451C20">
      <w:pPr>
        <w:ind w:firstLine="540"/>
      </w:pPr>
      <w:r>
        <w:t>А в письмах на фронт уверяла,</w:t>
      </w:r>
    </w:p>
    <w:p w:rsidR="00FF3976" w:rsidRDefault="00FF3976" w:rsidP="00451C20">
      <w:pPr>
        <w:ind w:firstLine="540"/>
      </w:pPr>
      <w:r>
        <w:t>Что будто отлично живешь.</w:t>
      </w:r>
    </w:p>
    <w:p w:rsidR="00FF3976" w:rsidRDefault="00FF3976" w:rsidP="00451C20">
      <w:pPr>
        <w:ind w:firstLine="540"/>
      </w:pPr>
      <w:r>
        <w:t xml:space="preserve">Фронт был всюду: в далеком тылу и на передовой. Воевали и мужчины и женщины. Великая тяжесть легла на хрупкие женские плечи. За годы войны в различных родах войск служили 800 тысяч женщин. Никогда еще на протяжении всей истории человечества столько женщин не участвовало в войне. Невозможно не вспомнить и о наших женщинах-землячках, которые с утра до позднего вечера жали хлеб серпами, а ночью молотили, собирали снопы, копали окопы, выращивали овощи. Все фрукты, даже дикие яблоки и груши, собирали, сушили и отправляли на фронт. Никто не жаловался на трудную жизнь, все понимали – война. Ведь это ваш труд во время ВОВ помог победить заклятого врага. </w:t>
      </w:r>
    </w:p>
    <w:p w:rsidR="00FF3976" w:rsidRDefault="00FF3976" w:rsidP="00451C20">
      <w:pPr>
        <w:ind w:firstLine="540"/>
      </w:pPr>
      <w:r>
        <w:t xml:space="preserve">Желаю всем, чтобы никогда больше не было войны, чтобы всегда над нашей головой было мирное, голубое небо, чтобы никто никогда не слышал разрывово бомб, чтобы все народы жили в мире и согласии. </w:t>
      </w:r>
    </w:p>
    <w:p w:rsidR="00FF3976" w:rsidRDefault="00FF3976" w:rsidP="00451C20"/>
    <w:p w:rsidR="00FF3976" w:rsidRPr="00EC34A6" w:rsidRDefault="00FF3976" w:rsidP="00451C20">
      <w:pPr>
        <w:jc w:val="right"/>
        <w:rPr>
          <w:b/>
        </w:rPr>
      </w:pPr>
      <w:r w:rsidRPr="00EC34A6">
        <w:rPr>
          <w:b/>
        </w:rPr>
        <w:t>Замира Шихшинатова, социальный педагог лицея Мюрего</w:t>
      </w:r>
    </w:p>
    <w:p w:rsidR="00FF3976" w:rsidRDefault="00FF3976" w:rsidP="00451C20">
      <w:pPr>
        <w:jc w:val="center"/>
        <w:rPr>
          <w:b/>
        </w:rPr>
      </w:pPr>
    </w:p>
    <w:p w:rsidR="00FF3976" w:rsidRDefault="00FF3976" w:rsidP="00451C20">
      <w:pPr>
        <w:jc w:val="center"/>
        <w:rPr>
          <w:b/>
        </w:rPr>
      </w:pPr>
      <w:r w:rsidRPr="004C7F3D">
        <w:rPr>
          <w:b/>
        </w:rPr>
        <w:t>На высоте хореографического творчества</w:t>
      </w:r>
    </w:p>
    <w:p w:rsidR="00FF3976" w:rsidRDefault="00FF3976" w:rsidP="00451C20">
      <w:pPr>
        <w:jc w:val="center"/>
        <w:rPr>
          <w:b/>
        </w:rPr>
      </w:pPr>
    </w:p>
    <w:p w:rsidR="00FF3976" w:rsidRDefault="00FF3976" w:rsidP="00451C20">
      <w:pPr>
        <w:ind w:firstLine="540"/>
      </w:pPr>
      <w:r>
        <w:rPr>
          <w:noProof/>
          <w:lang w:eastAsia="ru-RU"/>
        </w:rPr>
        <w:pict>
          <v:shape id="_x0000_s1027" type="#_x0000_t75" style="position:absolute;left:0;text-align:left;margin-left:-9pt;margin-top:2.95pt;width:243pt;height:182pt;z-index:-251657216" wrapcoords="-67 0 -67 21511 21600 21511 21600 0 -67 0">
            <v:imagedata r:id="rId7" o:title=""/>
            <w10:wrap type="tight"/>
          </v:shape>
        </w:pict>
      </w:r>
      <w:r>
        <w:t xml:space="preserve">Участницы хореографического ансамбля Детской школы искусств принесли району еще один Диплом </w:t>
      </w:r>
      <w:r>
        <w:rPr>
          <w:lang w:val="en-US"/>
        </w:rPr>
        <w:t>I</w:t>
      </w:r>
      <w:r w:rsidRPr="009A0676">
        <w:t xml:space="preserve"> </w:t>
      </w:r>
      <w:r>
        <w:t>степени. Эту победу они завоевали, участвуя в республиканском конкурсе хореографических отделений Детских школ искусств, который был посвящен 70-летию Победы в Великой Отечественной войне.</w:t>
      </w:r>
    </w:p>
    <w:p w:rsidR="00FF3976" w:rsidRDefault="00FF3976" w:rsidP="00451C20">
      <w:pPr>
        <w:ind w:firstLine="540"/>
      </w:pPr>
      <w:r w:rsidRPr="00451C20">
        <w:t xml:space="preserve"> </w:t>
      </w:r>
      <w:r>
        <w:t xml:space="preserve">«Решения жюри окончательны и обсуждению не подлежат» - категорично было указано в Положении, высланном Министерством культуры РД и Республиканским учебно-методическим центром, которые организовали данный конкурс. И столь же категоричным оказалось их мнение о том, что исполнительское мастерство и артистизм участников ансамбля Сергокалинской ДШИ в номинации «Танцы народов мира» среди 40 танцевальных коллективов было лучшим. Мы с этим согласны, так как ансамбль, в чьем арсенале большое количество грамот и дипломов, не раз это доказывал.  </w:t>
      </w:r>
    </w:p>
    <w:p w:rsidR="00FF3976" w:rsidRDefault="00FF3976" w:rsidP="00451C20">
      <w:pPr>
        <w:ind w:firstLine="540"/>
      </w:pPr>
      <w:r>
        <w:t>Свою очередную награду получила и руководитель ансамбля Саятханум Муртузалиева. «За профессиональную подготовку учащихся на республиканский конкурс хореографического искусства и вклад в развитие художественного образования Дагестана» - говорится во врученной ей Грамоте. Под ее руководством и с помощью концертмейстера Рукият Сулеймановой, девочки подготовили и представили на конкурсе новый испанский танец, которому в скором времени порадуется и широкая публика.</w:t>
      </w:r>
    </w:p>
    <w:p w:rsidR="00FF3976" w:rsidRDefault="00FF3976" w:rsidP="00451C20">
      <w:pPr>
        <w:ind w:firstLine="540"/>
      </w:pPr>
    </w:p>
    <w:p w:rsidR="00FF3976" w:rsidRDefault="00FF3976" w:rsidP="00451C20">
      <w:pPr>
        <w:jc w:val="right"/>
        <w:rPr>
          <w:b/>
        </w:rPr>
      </w:pPr>
      <w:r w:rsidRPr="00036FC3">
        <w:rPr>
          <w:b/>
        </w:rPr>
        <w:t>П</w:t>
      </w:r>
      <w:r>
        <w:rPr>
          <w:b/>
        </w:rPr>
        <w:t>атимат</w:t>
      </w:r>
      <w:r w:rsidRPr="00036FC3">
        <w:rPr>
          <w:b/>
        </w:rPr>
        <w:t xml:space="preserve"> Аледзиева</w:t>
      </w:r>
    </w:p>
    <w:p w:rsidR="00FF3976" w:rsidRDefault="00FF3976" w:rsidP="00451C20">
      <w:pPr>
        <w:jc w:val="right"/>
        <w:rPr>
          <w:b/>
        </w:rPr>
      </w:pPr>
    </w:p>
    <w:p w:rsidR="00FF3976" w:rsidRPr="00A6282A" w:rsidRDefault="00FF3976" w:rsidP="00451C20">
      <w:pPr>
        <w:jc w:val="center"/>
        <w:rPr>
          <w:b/>
        </w:rPr>
      </w:pPr>
      <w:r w:rsidRPr="00A6282A">
        <w:rPr>
          <w:b/>
        </w:rPr>
        <w:t>Школьная реформа</w:t>
      </w:r>
    </w:p>
    <w:p w:rsidR="00FF3976" w:rsidRPr="00A6282A" w:rsidRDefault="00FF3976" w:rsidP="00451C20"/>
    <w:p w:rsidR="00FF3976" w:rsidRPr="00A6282A" w:rsidRDefault="00FF3976" w:rsidP="00451C20">
      <w:pPr>
        <w:ind w:firstLine="540"/>
      </w:pPr>
      <w:r w:rsidRPr="00A6282A">
        <w:t xml:space="preserve">Дисциплина – результат всего воспитательного процесса. Она зависит и от того, как организован школьный коллектив и от целесообразного использования в школе и семье средств педагогического воздействия, ознакомления с требованиями Корана и Сунны. </w:t>
      </w:r>
    </w:p>
    <w:p w:rsidR="00FF3976" w:rsidRPr="00A6282A" w:rsidRDefault="00FF3976" w:rsidP="00451C20">
      <w:pPr>
        <w:ind w:firstLine="540"/>
      </w:pPr>
      <w:r w:rsidRPr="00A6282A">
        <w:t>Элементарные навыки дисциплинарного, ответственного, организованного поведения должны быть привиты ребенку задолго до поступления в школу, а в мечеть тем более без адаба нельзя.</w:t>
      </w:r>
    </w:p>
    <w:p w:rsidR="00FF3976" w:rsidRPr="00A6282A" w:rsidRDefault="00FF3976" w:rsidP="00451C20">
      <w:pPr>
        <w:ind w:firstLine="540"/>
      </w:pPr>
      <w:r w:rsidRPr="00A6282A">
        <w:t>Некоторые родители полагают, что дошкольные годы – это пора золотого детства, когда от ребенка не следует ничего требовать, а можно всячески баловать. К сожалению, многие папаши из Агьлу Сунна, как они себя называют, неправильно истолковывая действия Пророка (с.г1.в.), искажая Сунну, поощряют любые действия своих детей. Однако опыт свидетельствует, что такие избалованные дети, приходя в школу, особенно в мечеть, причиняют массу неприятностей всем окружающим, а более всего – себе и своим родителям.</w:t>
      </w:r>
    </w:p>
    <w:p w:rsidR="00FF3976" w:rsidRPr="00A6282A" w:rsidRDefault="00FF3976" w:rsidP="00451C20">
      <w:pPr>
        <w:ind w:firstLine="540"/>
      </w:pPr>
      <w:r w:rsidRPr="00A6282A">
        <w:t>Дети обязаны старательно учиться, примерно вести себя и на улице, и дома, и, тем более, в мечети. Именно в сознательном, в соответствии с возможностями возраста ребенка проявляется, прежде всего, его дисциплинированность. В воспитании сознательной дисциплины детей большую роль играет личный пример учителей, родителей. Если 13-15-летние дети не приходят домой допоздна, сквернословят, не уважают старших, делают что хотят, не думая о последствиях, а родители и учителя списывают это на переходный возраст, налицо, что со временем они, в лучшем случае, станут бездушными идиотами, в худшем – преступниками. Сознательная дисциплина характеризуется, прежде всего, развитым чувством ответственности.</w:t>
      </w:r>
    </w:p>
    <w:p w:rsidR="00FF3976" w:rsidRPr="00A6282A" w:rsidRDefault="00FF3976" w:rsidP="00451C20">
      <w:pPr>
        <w:ind w:firstLine="540"/>
      </w:pPr>
      <w:r w:rsidRPr="00A6282A">
        <w:t>Правильно поступают те, которые с малых лет приучают своих детей к ответственному выполнению определенных несложных обязанностей по дому. Например, ребенок бежит навстречу вернувшемуся с работы отцу, приветствует его и подает ему тапочки. Хотя отец может обойтись без этой услуги, но у ребенка формируется чувство заботы, что очень важно: когда отец состарится и действительно будет нуждаться в нем, сын будет продолжать заботиться. Немаловажное значение имеют также формы личных отношений, которые основываются на положительных эмоциях. Послушание должно быть – сознательное подчинение.</w:t>
      </w:r>
    </w:p>
    <w:p w:rsidR="00FF3976" w:rsidRPr="00A6282A" w:rsidRDefault="00FF3976" w:rsidP="00451C20">
      <w:pPr>
        <w:ind w:firstLine="540"/>
      </w:pPr>
      <w:r w:rsidRPr="00A6282A">
        <w:t>Отношение к окружающим: к природе, родителям, учителям, к товарищам в коллективе, умение вести себя, вести здоровый образ жизни, знать – общественное первично. Если даже оно ущербно – личному Пророка (с.г1.в.), не делай своему брату то, что не желаешь себе. Дети должны помнить, что они возвращают часть того, и не в лучшей форме, что сами получали в период взросления, но с любовью.</w:t>
      </w:r>
    </w:p>
    <w:p w:rsidR="00FF3976" w:rsidRPr="00A6282A" w:rsidRDefault="00FF3976" w:rsidP="00451C20">
      <w:pPr>
        <w:ind w:firstLine="540"/>
      </w:pPr>
      <w:r w:rsidRPr="00A6282A">
        <w:t>Ребенок обязан не пререкаться с родителями, если даже он чувствует, что они не правы, кроме случаев, когда они нарушают требования Корана и Сунны, послушно опустив голову, молча слушать их, разговаривать с ними легко, с любовью, не повышая голоса, не ходить перед ними, не пресекать их путь, по зову быстро приходить к ним, когда они заходят – вставать и приветствовать их, уходя из дома – спрашивать разрешения, возвращаясь – сообщать им. За столом не притрагиваться к еде, пока они не начнут. Сначала уложив их спать, только потом самому засыпать. Ежедневно спрашивать о состоянии здоровья, что их беспокоит и так постоянно, пока Аллах не забрал их к себе.  В пределах своих возможностей приукрашать им жизнь, и это высшая радость на земле для родителей («Агьлу Сунна», «Праведные дети»).</w:t>
      </w:r>
    </w:p>
    <w:p w:rsidR="00FF3976" w:rsidRPr="00A6282A" w:rsidRDefault="00FF3976" w:rsidP="00451C20">
      <w:pPr>
        <w:ind w:firstLine="540"/>
      </w:pPr>
      <w:r w:rsidRPr="00A6282A">
        <w:t xml:space="preserve">По Сунне Пророка (с.г1.в.) до определенного возраста обучают, поощряют за благонравие, а с 13 лет наказывают за нарушения. </w:t>
      </w:r>
    </w:p>
    <w:p w:rsidR="00FF3976" w:rsidRPr="00A6282A" w:rsidRDefault="00FF3976" w:rsidP="00451C20">
      <w:pPr>
        <w:ind w:firstLine="540"/>
      </w:pPr>
      <w:r w:rsidRPr="00A6282A">
        <w:t>Если мы хотим воспитать в детях умение преодолевать трудности, хотим видеть их людьми слова, что особо отмечается в Сунне Пророка (с.г1.в.), этого можно добиться только личным примером родителей, учителей, старших. Когда дети привыкают к тому, что у взрослых слово не имеет никакой цены, они сами начинают обманывать их на каждом шагу. Инициатива к праведному и личный пример у детей должны получать у взрослых поощрение и моральное одобрение, а негативное – осуждение и это есть могучее средство воспитания!</w:t>
      </w:r>
    </w:p>
    <w:p w:rsidR="00FF3976" w:rsidRPr="00A6282A" w:rsidRDefault="00FF3976" w:rsidP="00451C20">
      <w:pPr>
        <w:ind w:firstLine="540"/>
      </w:pPr>
      <w:r w:rsidRPr="00A6282A">
        <w:t>Молодые люди из Агьлу Сунна должны не только сами соблюдать эти принципы, но и пропагандировать в коллективе, на улице, в школе, дома… Пресекать непристойное делом и словом. Только общими усилиями школы, семьи, мечети можно успешно воспитать каждого молодого человека в духе высокосознательной дисциплины, организованности, ответственности за свое поведение в личной и общественной жизни. Являясь основной частью мусульманского общества, Агьлу Сунна обязана, чтобы ее действия были примером высокой сознательности и нравственности, глубокой ответственности и организованности, гражданской морально-психологической стойкости, готовности к самопожертвованию, защите семьи, села, Родины.</w:t>
      </w:r>
    </w:p>
    <w:p w:rsidR="00FF3976" w:rsidRPr="00A6282A" w:rsidRDefault="00FF3976" w:rsidP="00451C20"/>
    <w:p w:rsidR="00FF3976" w:rsidRDefault="00FF3976" w:rsidP="00451C20">
      <w:pPr>
        <w:jc w:val="right"/>
        <w:rPr>
          <w:b/>
        </w:rPr>
      </w:pPr>
      <w:r w:rsidRPr="00A6282A">
        <w:rPr>
          <w:b/>
        </w:rPr>
        <w:t>Султанахмед, с. Дегва</w:t>
      </w:r>
    </w:p>
    <w:p w:rsidR="00FF3976" w:rsidRDefault="00FF3976" w:rsidP="00451C20">
      <w:pPr>
        <w:jc w:val="right"/>
        <w:rPr>
          <w:b/>
        </w:rPr>
      </w:pPr>
    </w:p>
    <w:p w:rsidR="00FF3976" w:rsidRDefault="00FF3976" w:rsidP="00451C20">
      <w:pPr>
        <w:pStyle w:val="a0"/>
        <w:spacing w:before="0" w:beforeAutospacing="0" w:after="0" w:afterAutospacing="0"/>
        <w:jc w:val="center"/>
        <w:rPr>
          <w:b/>
        </w:rPr>
      </w:pPr>
      <w:r>
        <w:rPr>
          <w:b/>
        </w:rPr>
        <w:t>Прокуратура разъясняет</w:t>
      </w:r>
    </w:p>
    <w:p w:rsidR="00FF3976" w:rsidRDefault="00FF3976" w:rsidP="00451C20">
      <w:pPr>
        <w:pStyle w:val="a0"/>
        <w:spacing w:before="0" w:beforeAutospacing="0" w:after="0" w:afterAutospacing="0"/>
        <w:jc w:val="center"/>
        <w:rPr>
          <w:b/>
        </w:rPr>
      </w:pPr>
    </w:p>
    <w:p w:rsidR="00FF3976" w:rsidRPr="00C5753D" w:rsidRDefault="00FF3976" w:rsidP="00451C20">
      <w:pPr>
        <w:pStyle w:val="a0"/>
        <w:spacing w:before="0" w:beforeAutospacing="0" w:after="0" w:afterAutospacing="0"/>
        <w:jc w:val="center"/>
        <w:rPr>
          <w:b/>
        </w:rPr>
      </w:pPr>
      <w:r w:rsidRPr="00C5753D">
        <w:rPr>
          <w:b/>
        </w:rPr>
        <w:t xml:space="preserve">О последствиях судимости и её снятии </w:t>
      </w:r>
    </w:p>
    <w:p w:rsidR="00FF3976" w:rsidRPr="00C5753D" w:rsidRDefault="00FF3976" w:rsidP="00451C20">
      <w:pPr>
        <w:pStyle w:val="a0"/>
        <w:spacing w:before="0" w:beforeAutospacing="0" w:after="0" w:afterAutospacing="0"/>
        <w:jc w:val="center"/>
      </w:pPr>
    </w:p>
    <w:p w:rsidR="00FF3976" w:rsidRPr="00C5753D" w:rsidRDefault="00FF3976" w:rsidP="00451C20">
      <w:pPr>
        <w:pStyle w:val="a0"/>
        <w:spacing w:before="0" w:beforeAutospacing="0" w:after="0" w:afterAutospacing="0"/>
        <w:ind w:firstLine="709"/>
        <w:jc w:val="both"/>
      </w:pPr>
      <w:r w:rsidRPr="00C5753D">
        <w:t>В соответствии со</w:t>
      </w:r>
      <w:r w:rsidRPr="00C5753D">
        <w:rPr>
          <w:rStyle w:val="apple-converted-space"/>
        </w:rPr>
        <w:t> </w:t>
      </w:r>
      <w:hyperlink r:id="rId8" w:tgtFrame="_blank" w:history="1">
        <w:r w:rsidRPr="00C5753D">
          <w:rPr>
            <w:rStyle w:val="Hyperlink"/>
            <w:bCs/>
          </w:rPr>
          <w:t>статьей 86 Уголовного кодекса Российской Федера</w:t>
        </w:r>
        <w:r w:rsidRPr="00C5753D">
          <w:rPr>
            <w:rStyle w:val="Hyperlink"/>
            <w:bCs/>
          </w:rPr>
          <w:softHyphen/>
          <w:t>ции</w:t>
        </w:r>
      </w:hyperlink>
      <w:r w:rsidRPr="00C5753D">
        <w:rPr>
          <w:rStyle w:val="apple-converted-space"/>
        </w:rPr>
        <w:t> </w:t>
      </w:r>
      <w:r w:rsidRPr="00C5753D">
        <w:t>лицо, осужденное за совершение преступления, считается судимым со дня вступления обвинительного приговора суда в законную силу до момента погаше</w:t>
      </w:r>
      <w:r w:rsidRPr="00C5753D">
        <w:softHyphen/>
        <w:t>ния или снятия судимости.</w:t>
      </w:r>
    </w:p>
    <w:p w:rsidR="00FF3976" w:rsidRPr="00C5753D" w:rsidRDefault="00FF3976" w:rsidP="00451C20">
      <w:pPr>
        <w:pStyle w:val="a0"/>
        <w:spacing w:before="0" w:beforeAutospacing="0" w:after="0" w:afterAutospacing="0"/>
        <w:ind w:firstLine="709"/>
        <w:jc w:val="both"/>
      </w:pPr>
      <w:r w:rsidRPr="00C5753D">
        <w:t>Судимость учитывается при рецидиве преступлений, назначении наказания и влечет за собой иные правовые последствия в случаях и в порядке, которые установлены федеральными законами.</w:t>
      </w:r>
    </w:p>
    <w:p w:rsidR="00FF3976" w:rsidRPr="00C5753D" w:rsidRDefault="00FF3976" w:rsidP="00451C20">
      <w:pPr>
        <w:pStyle w:val="a0"/>
        <w:spacing w:before="0" w:beforeAutospacing="0" w:after="0" w:afterAutospacing="0"/>
        <w:ind w:firstLine="709"/>
        <w:jc w:val="both"/>
      </w:pPr>
      <w:r w:rsidRPr="00C5753D">
        <w:t>Лицо, освобожденное от наказания, считается несудимым.</w:t>
      </w:r>
    </w:p>
    <w:p w:rsidR="00FF3976" w:rsidRPr="00C5753D" w:rsidRDefault="00FF3976" w:rsidP="00451C20">
      <w:pPr>
        <w:pStyle w:val="a0"/>
        <w:spacing w:before="0" w:beforeAutospacing="0" w:after="0" w:afterAutospacing="0"/>
        <w:ind w:firstLine="709"/>
        <w:jc w:val="both"/>
      </w:pPr>
      <w:r w:rsidRPr="00C5753D">
        <w:t>В отношении условно осужденных лиц судимость погашается по истечении испытательного срока.</w:t>
      </w:r>
    </w:p>
    <w:p w:rsidR="00FF3976" w:rsidRPr="00C5753D" w:rsidRDefault="00FF3976" w:rsidP="00451C20">
      <w:pPr>
        <w:pStyle w:val="a0"/>
        <w:spacing w:before="0" w:beforeAutospacing="0" w:after="0" w:afterAutospacing="0"/>
        <w:ind w:firstLine="709"/>
        <w:jc w:val="both"/>
      </w:pPr>
      <w:r w:rsidRPr="00C5753D">
        <w:t>В отношении лиц, осужденных к более мягким видам наказания, чем лише</w:t>
      </w:r>
      <w:r w:rsidRPr="00C5753D">
        <w:softHyphen/>
        <w:t>ние свободы, - по истечении одного года после отбытия или исполнения наказа</w:t>
      </w:r>
      <w:r w:rsidRPr="00C5753D">
        <w:softHyphen/>
        <w:t>ния.</w:t>
      </w:r>
    </w:p>
    <w:p w:rsidR="00FF3976" w:rsidRPr="00C5753D" w:rsidRDefault="00FF3976" w:rsidP="00451C20">
      <w:pPr>
        <w:pStyle w:val="a0"/>
        <w:spacing w:before="0" w:beforeAutospacing="0" w:after="0" w:afterAutospacing="0"/>
        <w:ind w:firstLine="709"/>
        <w:jc w:val="both"/>
      </w:pPr>
      <w:r w:rsidRPr="00C5753D">
        <w:t>В случае, если лицо осуждено к лишению свободы за преступления не</w:t>
      </w:r>
      <w:r w:rsidRPr="00C5753D">
        <w:softHyphen/>
        <w:t>большой или средней тяжести, судимость погашается по истечении трех лет после отбытия наказания.</w:t>
      </w:r>
    </w:p>
    <w:p w:rsidR="00FF3976" w:rsidRPr="00C5753D" w:rsidRDefault="00FF3976" w:rsidP="00451C20">
      <w:pPr>
        <w:pStyle w:val="a0"/>
        <w:spacing w:before="0" w:beforeAutospacing="0" w:after="0" w:afterAutospacing="0"/>
        <w:ind w:firstLine="709"/>
        <w:jc w:val="both"/>
      </w:pPr>
      <w:r w:rsidRPr="00C5753D">
        <w:t>По истечении восьми лет после отбытия наказания погашается судимость в отношении лиц, осужденных к лишению свободы за тяжкие преступления.</w:t>
      </w:r>
    </w:p>
    <w:p w:rsidR="00FF3976" w:rsidRPr="00C5753D" w:rsidRDefault="00FF3976" w:rsidP="00451C20">
      <w:pPr>
        <w:pStyle w:val="a0"/>
        <w:spacing w:before="0" w:beforeAutospacing="0" w:after="0" w:afterAutospacing="0"/>
        <w:ind w:firstLine="709"/>
        <w:jc w:val="both"/>
      </w:pPr>
      <w:r w:rsidRPr="00C5753D">
        <w:t>Если лицо осуждено к лишению свободы за особо тяжкие преступления, су</w:t>
      </w:r>
      <w:r w:rsidRPr="00C5753D">
        <w:softHyphen/>
        <w:t>димость погашается по истечении десяти лет после отбытия наказания.</w:t>
      </w:r>
    </w:p>
    <w:p w:rsidR="00FF3976" w:rsidRPr="00C5753D" w:rsidRDefault="00FF3976" w:rsidP="00451C20">
      <w:pPr>
        <w:pStyle w:val="a0"/>
        <w:spacing w:before="0" w:beforeAutospacing="0" w:after="0" w:afterAutospacing="0"/>
        <w:ind w:firstLine="709"/>
        <w:jc w:val="both"/>
      </w:pPr>
      <w:r w:rsidRPr="00C5753D">
        <w:t>Отдельными правовыми актами предусматриваются также некоторые не</w:t>
      </w:r>
      <w:r w:rsidRPr="00C5753D">
        <w:softHyphen/>
        <w:t>благоприятные последствия для лица, имеющего судимость: она может явиться препятствием к занятию некоторых должностей, для приобретения оружия, вы</w:t>
      </w:r>
      <w:r w:rsidRPr="00C5753D">
        <w:softHyphen/>
        <w:t>езда за границу и др. Над некоторыми категориями лиц, имеющих судимость, устанавливается контроль органов внутренних дел.</w:t>
      </w:r>
    </w:p>
    <w:p w:rsidR="00FF3976" w:rsidRPr="00C5753D" w:rsidRDefault="00FF3976" w:rsidP="00451C20">
      <w:pPr>
        <w:pStyle w:val="a0"/>
        <w:spacing w:before="0" w:beforeAutospacing="0" w:after="0" w:afterAutospacing="0"/>
        <w:ind w:firstLine="709"/>
        <w:jc w:val="both"/>
      </w:pPr>
      <w:r w:rsidRPr="00C5753D">
        <w:t>При этом если осужденный в установленном законом порядке был до</w:t>
      </w:r>
      <w:r w:rsidRPr="00C5753D">
        <w:softHyphen/>
        <w:t>срочно освобожден от отбывания наказания или неотбытая часть наказания была заме</w:t>
      </w:r>
      <w:r w:rsidRPr="00C5753D">
        <w:softHyphen/>
        <w:t>нена более мягким видом наказания, то срок погашения судимости исчисля</w:t>
      </w:r>
      <w:r w:rsidRPr="00C5753D">
        <w:softHyphen/>
        <w:t>ется исходя из фактически отбытого срока наказания с момента освобождения от от</w:t>
      </w:r>
      <w:r w:rsidRPr="00C5753D">
        <w:softHyphen/>
        <w:t>бывания основного и дополнительного видов наказания.</w:t>
      </w:r>
    </w:p>
    <w:p w:rsidR="00FF3976" w:rsidRPr="00C5753D" w:rsidRDefault="00FF3976" w:rsidP="00451C20">
      <w:pPr>
        <w:pStyle w:val="a0"/>
        <w:spacing w:before="0" w:beforeAutospacing="0" w:after="0" w:afterAutospacing="0"/>
        <w:ind w:firstLine="709"/>
        <w:jc w:val="both"/>
      </w:pPr>
      <w:r w:rsidRPr="00C5753D">
        <w:t>Если осужденный после отбытия наказания вел себя безупречно, а также возместил вред, причиненный преступлением, то по его ходатайству суд может снять с него судимость до истечения срока погашения судимости.</w:t>
      </w:r>
    </w:p>
    <w:p w:rsidR="00FF3976" w:rsidRPr="00C5753D" w:rsidRDefault="00FF3976" w:rsidP="00451C20">
      <w:pPr>
        <w:pStyle w:val="a0"/>
        <w:spacing w:before="0" w:beforeAutospacing="0" w:after="0" w:afterAutospacing="0"/>
        <w:ind w:firstLine="709"/>
        <w:jc w:val="both"/>
      </w:pPr>
      <w:r w:rsidRPr="00C5753D">
        <w:t>Погашение или снятие судимости аннулирует все правовые последствия, связанные с судимостью.</w:t>
      </w:r>
    </w:p>
    <w:p w:rsidR="00FF3976" w:rsidRPr="00C5753D" w:rsidRDefault="00FF3976" w:rsidP="00451C20">
      <w:pPr>
        <w:pStyle w:val="a0"/>
        <w:spacing w:before="0" w:beforeAutospacing="0" w:after="0" w:afterAutospacing="0"/>
        <w:jc w:val="both"/>
      </w:pPr>
    </w:p>
    <w:p w:rsidR="00FF3976" w:rsidRPr="00C5753D" w:rsidRDefault="00FF3976" w:rsidP="00451C20">
      <w:pPr>
        <w:pStyle w:val="a0"/>
        <w:spacing w:before="0" w:beforeAutospacing="0" w:after="0" w:afterAutospacing="0"/>
        <w:jc w:val="both"/>
      </w:pPr>
    </w:p>
    <w:p w:rsidR="00FF3976" w:rsidRPr="00C5753D" w:rsidRDefault="00FF3976" w:rsidP="00451C20">
      <w:pPr>
        <w:spacing w:after="0" w:line="240" w:lineRule="auto"/>
        <w:jc w:val="right"/>
        <w:rPr>
          <w:b/>
          <w:sz w:val="24"/>
          <w:szCs w:val="24"/>
        </w:rPr>
      </w:pPr>
      <w:r w:rsidRPr="00C5753D">
        <w:rPr>
          <w:b/>
          <w:sz w:val="24"/>
          <w:szCs w:val="24"/>
        </w:rPr>
        <w:t xml:space="preserve">И. ГАМИДОВ, </w:t>
      </w:r>
    </w:p>
    <w:p w:rsidR="00FF3976" w:rsidRPr="00C5753D" w:rsidRDefault="00FF3976" w:rsidP="00451C20">
      <w:pPr>
        <w:spacing w:after="0" w:line="240" w:lineRule="auto"/>
        <w:jc w:val="right"/>
        <w:rPr>
          <w:sz w:val="24"/>
          <w:szCs w:val="24"/>
        </w:rPr>
      </w:pPr>
      <w:r w:rsidRPr="00C5753D">
        <w:rPr>
          <w:sz w:val="24"/>
          <w:szCs w:val="24"/>
        </w:rPr>
        <w:t xml:space="preserve">заместитель прокурора </w:t>
      </w:r>
    </w:p>
    <w:p w:rsidR="00FF3976" w:rsidRDefault="00FF3976" w:rsidP="00451C20">
      <w:pPr>
        <w:spacing w:after="0" w:line="240" w:lineRule="auto"/>
        <w:jc w:val="right"/>
        <w:rPr>
          <w:sz w:val="24"/>
          <w:szCs w:val="24"/>
        </w:rPr>
      </w:pPr>
      <w:r w:rsidRPr="00C5753D">
        <w:rPr>
          <w:sz w:val="24"/>
          <w:szCs w:val="24"/>
        </w:rPr>
        <w:t>Сергокалинского района</w:t>
      </w:r>
    </w:p>
    <w:p w:rsidR="00FF3976" w:rsidRDefault="00FF3976" w:rsidP="00451C20">
      <w:pPr>
        <w:spacing w:after="0" w:line="240" w:lineRule="auto"/>
        <w:jc w:val="right"/>
        <w:rPr>
          <w:sz w:val="24"/>
          <w:szCs w:val="24"/>
        </w:rPr>
      </w:pPr>
    </w:p>
    <w:p w:rsidR="00FF3976" w:rsidRPr="00D47377" w:rsidRDefault="00FF3976" w:rsidP="00CB6F55">
      <w:pPr>
        <w:pStyle w:val="NormalWeb"/>
        <w:shd w:val="clear" w:color="auto" w:fill="FFFFFF"/>
        <w:spacing w:before="0" w:beforeAutospacing="0" w:after="0" w:afterAutospacing="0"/>
        <w:jc w:val="center"/>
        <w:rPr>
          <w:b/>
        </w:rPr>
      </w:pPr>
      <w:r w:rsidRPr="00C5753D">
        <w:t xml:space="preserve"> </w:t>
      </w:r>
      <w:r w:rsidRPr="00D47377">
        <w:rPr>
          <w:b/>
        </w:rPr>
        <w:t xml:space="preserve">Прокуратурой Сергокалинского района выявлены нарушения </w:t>
      </w:r>
    </w:p>
    <w:p w:rsidR="00FF3976" w:rsidRPr="00D47377" w:rsidRDefault="00FF3976" w:rsidP="00CB6F55">
      <w:pPr>
        <w:pStyle w:val="NormalWeb"/>
        <w:shd w:val="clear" w:color="auto" w:fill="FFFFFF"/>
        <w:spacing w:before="0" w:beforeAutospacing="0" w:after="0" w:afterAutospacing="0"/>
        <w:jc w:val="center"/>
        <w:rPr>
          <w:b/>
        </w:rPr>
      </w:pPr>
      <w:r w:rsidRPr="00D47377">
        <w:rPr>
          <w:b/>
        </w:rPr>
        <w:t xml:space="preserve">требований законодательства о противодействии коррупции </w:t>
      </w:r>
    </w:p>
    <w:p w:rsidR="00FF3976" w:rsidRPr="00D47377" w:rsidRDefault="00FF3976" w:rsidP="00CB6F55">
      <w:pPr>
        <w:pStyle w:val="NormalWeb"/>
        <w:shd w:val="clear" w:color="auto" w:fill="FFFFFF"/>
        <w:spacing w:before="0" w:beforeAutospacing="0" w:after="0" w:afterAutospacing="0"/>
        <w:jc w:val="center"/>
        <w:rPr>
          <w:b/>
        </w:rPr>
      </w:pPr>
    </w:p>
    <w:p w:rsidR="00FF3976" w:rsidRPr="00D47377" w:rsidRDefault="00FF3976" w:rsidP="00CB6F55">
      <w:pPr>
        <w:spacing w:after="0" w:line="240" w:lineRule="auto"/>
        <w:ind w:firstLine="720"/>
        <w:jc w:val="both"/>
        <w:rPr>
          <w:sz w:val="24"/>
          <w:szCs w:val="24"/>
        </w:rPr>
      </w:pPr>
      <w:r w:rsidRPr="00D47377">
        <w:rPr>
          <w:sz w:val="24"/>
          <w:szCs w:val="24"/>
        </w:rPr>
        <w:t>Прокуратурой района проведена проверка соблюдения общеобразовательными и дошк</w:t>
      </w:r>
      <w:r w:rsidRPr="00D47377">
        <w:rPr>
          <w:sz w:val="24"/>
          <w:szCs w:val="24"/>
        </w:rPr>
        <w:t>о</w:t>
      </w:r>
      <w:r w:rsidRPr="00D47377">
        <w:rPr>
          <w:sz w:val="24"/>
          <w:szCs w:val="24"/>
        </w:rPr>
        <w:t>льными образовательными организациями Сергокалинского района требований законодател</w:t>
      </w:r>
      <w:r w:rsidRPr="00D47377">
        <w:rPr>
          <w:sz w:val="24"/>
          <w:szCs w:val="24"/>
        </w:rPr>
        <w:t>ь</w:t>
      </w:r>
      <w:r w:rsidRPr="00D47377">
        <w:rPr>
          <w:sz w:val="24"/>
          <w:szCs w:val="24"/>
        </w:rPr>
        <w:t>ства о противодействии коррупции, в ходе которой выявлены нарушения ст. 13.3 Федерального закона от 25.12.2008 № 273-ФЗ «О противодействии коррупции».</w:t>
      </w:r>
    </w:p>
    <w:p w:rsidR="00FF3976" w:rsidRPr="00D47377" w:rsidRDefault="00FF3976" w:rsidP="00CB6F55">
      <w:pPr>
        <w:pStyle w:val="NormalWeb"/>
        <w:shd w:val="clear" w:color="auto" w:fill="FFFFFF"/>
        <w:spacing w:before="0" w:beforeAutospacing="0" w:after="0" w:afterAutospacing="0" w:line="315" w:lineRule="atLeast"/>
        <w:ind w:firstLine="709"/>
        <w:jc w:val="both"/>
      </w:pPr>
      <w:r w:rsidRPr="00D47377">
        <w:t>В соответствии с п.п. 3, 6 ст. 3 Закона № 273-ФЗ противодействие коррупции в Росси</w:t>
      </w:r>
      <w:r w:rsidRPr="00D47377">
        <w:t>й</w:t>
      </w:r>
      <w:r w:rsidRPr="00D47377">
        <w:t>ской Федерации основывается на следующих основных принципах: признание, обеспечение и защита основных прав и свобод человека и гражданина; приоритетное применение мер по пр</w:t>
      </w:r>
      <w:r w:rsidRPr="00D47377">
        <w:t>е</w:t>
      </w:r>
      <w:r w:rsidRPr="00D47377">
        <w:t>дупреждению коррупции.</w:t>
      </w:r>
    </w:p>
    <w:p w:rsidR="00FF3976" w:rsidRPr="00D47377" w:rsidRDefault="00FF3976" w:rsidP="00CB6F55">
      <w:pPr>
        <w:pStyle w:val="NormalWeb"/>
        <w:shd w:val="clear" w:color="auto" w:fill="FFFFFF"/>
        <w:spacing w:before="0" w:beforeAutospacing="0" w:after="0" w:afterAutospacing="0" w:line="315" w:lineRule="atLeast"/>
        <w:ind w:firstLine="709"/>
        <w:jc w:val="both"/>
      </w:pPr>
      <w:r w:rsidRPr="00D47377">
        <w:t>Статья 13.3 Закона № 273-ФЗ устанавливает обязанность организаций принимать меры по предупреждению коррупции, а именно - определение подразделений или должностных лиц, ответственных за профилактику коррупционных и иных правонарушений; сотрудничество о</w:t>
      </w:r>
      <w:r w:rsidRPr="00D47377">
        <w:t>р</w:t>
      </w:r>
      <w:r w:rsidRPr="00D47377">
        <w:t>ганизации с правоохранительными органами; разработку и внедрение в практику стандартов и процедур, направленных на обеспечение добросовестной работы организации; принятие коде</w:t>
      </w:r>
      <w:r w:rsidRPr="00D47377">
        <w:t>к</w:t>
      </w:r>
      <w:r w:rsidRPr="00D47377">
        <w:t>са этики и служебного поведения работников организации; предотвращение и урегулирование конфликта интересов; недопущение составления неофициальной отчетности и использования поддельных документов.</w:t>
      </w:r>
    </w:p>
    <w:p w:rsidR="00FF3976" w:rsidRPr="00D47377" w:rsidRDefault="00FF3976" w:rsidP="00CB6F55">
      <w:pPr>
        <w:pStyle w:val="NormalWeb"/>
        <w:shd w:val="clear" w:color="auto" w:fill="FFFFFF"/>
        <w:spacing w:before="0" w:beforeAutospacing="0" w:after="0" w:afterAutospacing="0" w:line="315" w:lineRule="atLeast"/>
        <w:ind w:firstLine="709"/>
        <w:jc w:val="both"/>
      </w:pPr>
      <w:r w:rsidRPr="00D47377">
        <w:t>В нарушение указанных норм закона общеобразовательными и дошкольными образов</w:t>
      </w:r>
      <w:r w:rsidRPr="00D47377">
        <w:t>а</w:t>
      </w:r>
      <w:r w:rsidRPr="00D47377">
        <w:t>тельными организациями Сергокалинского района не принято мер для разработки и исполн</w:t>
      </w:r>
      <w:r w:rsidRPr="00D47377">
        <w:t>е</w:t>
      </w:r>
      <w:r w:rsidRPr="00D47377">
        <w:t>нию указанных в законодательстве мероприятий по противодействию коррупции.</w:t>
      </w:r>
    </w:p>
    <w:p w:rsidR="00FF3976" w:rsidRPr="00D47377" w:rsidRDefault="00FF3976" w:rsidP="00CB6F55">
      <w:pPr>
        <w:pStyle w:val="NormalWeb"/>
        <w:shd w:val="clear" w:color="auto" w:fill="FFFFFF"/>
        <w:spacing w:before="0" w:beforeAutospacing="0" w:after="0" w:afterAutospacing="0" w:line="315" w:lineRule="atLeast"/>
        <w:ind w:firstLine="709"/>
        <w:jc w:val="both"/>
        <w:rPr>
          <w:shd w:val="clear" w:color="auto" w:fill="FFFFFF"/>
        </w:rPr>
      </w:pPr>
      <w:r w:rsidRPr="00D47377">
        <w:t>По результатам проверки прокуратурой района в интересах Российской Федерации к 22 общеобразовательным и 18 дошкольным образовательным организациям Сергокалинского ра</w:t>
      </w:r>
      <w:r w:rsidRPr="00D47377">
        <w:t>й</w:t>
      </w:r>
      <w:r w:rsidRPr="00D47377">
        <w:t xml:space="preserve">она в порядке ст. 45 ГПК РФ в суд направлено 40 исковых заявлений </w:t>
      </w:r>
      <w:r w:rsidRPr="00D47377">
        <w:rPr>
          <w:shd w:val="clear" w:color="auto" w:fill="FFFFFF"/>
        </w:rPr>
        <w:t>о признании бездействия в части непри</w:t>
      </w:r>
      <w:r w:rsidRPr="00D47377">
        <w:rPr>
          <w:shd w:val="clear" w:color="auto" w:fill="FFFFFF"/>
        </w:rPr>
        <w:softHyphen/>
        <w:t>ня</w:t>
      </w:r>
      <w:r w:rsidRPr="00D47377">
        <w:rPr>
          <w:shd w:val="clear" w:color="auto" w:fill="FFFFFF"/>
        </w:rPr>
        <w:softHyphen/>
        <w:t>тия мер по предупреждению и проти</w:t>
      </w:r>
      <w:r w:rsidRPr="00D47377">
        <w:rPr>
          <w:shd w:val="clear" w:color="auto" w:fill="FFFFFF"/>
        </w:rPr>
        <w:softHyphen/>
        <w:t>во</w:t>
      </w:r>
      <w:r w:rsidRPr="00D47377">
        <w:rPr>
          <w:shd w:val="clear" w:color="auto" w:fill="FFFFFF"/>
        </w:rPr>
        <w:softHyphen/>
        <w:t>действию коррупции незаконным и воз</w:t>
      </w:r>
      <w:r w:rsidRPr="00D47377">
        <w:rPr>
          <w:shd w:val="clear" w:color="auto" w:fill="FFFFFF"/>
        </w:rPr>
        <w:softHyphen/>
        <w:t>ложении обязанности разработать и при</w:t>
      </w:r>
      <w:r w:rsidRPr="00D47377">
        <w:rPr>
          <w:shd w:val="clear" w:color="auto" w:fill="FFFFFF"/>
        </w:rPr>
        <w:softHyphen/>
        <w:t>нять меры по противодействию кор</w:t>
      </w:r>
      <w:r w:rsidRPr="00D47377">
        <w:rPr>
          <w:shd w:val="clear" w:color="auto" w:fill="FFFFFF"/>
        </w:rPr>
        <w:softHyphen/>
        <w:t>рупции в соответс</w:t>
      </w:r>
      <w:r w:rsidRPr="00D47377">
        <w:rPr>
          <w:shd w:val="clear" w:color="auto" w:fill="FFFFFF"/>
        </w:rPr>
        <w:t>т</w:t>
      </w:r>
      <w:r w:rsidRPr="00D47377">
        <w:rPr>
          <w:shd w:val="clear" w:color="auto" w:fill="FFFFFF"/>
        </w:rPr>
        <w:t>вии со ст. 13.3 Феде</w:t>
      </w:r>
      <w:r w:rsidRPr="00D47377">
        <w:rPr>
          <w:shd w:val="clear" w:color="auto" w:fill="FFFFFF"/>
        </w:rPr>
        <w:softHyphen/>
        <w:t>рального закона от 25.12.2008 № 273-ФЗ «О проти</w:t>
      </w:r>
      <w:r w:rsidRPr="00D47377">
        <w:rPr>
          <w:shd w:val="clear" w:color="auto" w:fill="FFFFFF"/>
        </w:rPr>
        <w:softHyphen/>
        <w:t xml:space="preserve">водействии коррупции». </w:t>
      </w:r>
    </w:p>
    <w:p w:rsidR="00FF3976" w:rsidRPr="00D47377" w:rsidRDefault="00FF3976" w:rsidP="00CB6F55">
      <w:pPr>
        <w:pStyle w:val="NormalWeb"/>
        <w:shd w:val="clear" w:color="auto" w:fill="FFFFFF"/>
        <w:spacing w:before="0" w:beforeAutospacing="0" w:after="0" w:afterAutospacing="0" w:line="315" w:lineRule="atLeast"/>
        <w:ind w:firstLine="709"/>
        <w:jc w:val="both"/>
        <w:rPr>
          <w:shd w:val="clear" w:color="auto" w:fill="FFFFFF"/>
        </w:rPr>
      </w:pPr>
      <w:r w:rsidRPr="00D47377">
        <w:rPr>
          <w:shd w:val="clear" w:color="auto" w:fill="FFFFFF"/>
        </w:rPr>
        <w:t xml:space="preserve">Из указанного числа исковых заявлений, предъявленных прокурором, к настоящему времени судом рассмотрено и удовлетворено 27 исковых заявлений, остальные находятся на стадии судебного рассмотрения. </w:t>
      </w:r>
    </w:p>
    <w:p w:rsidR="00FF3976" w:rsidRPr="00D47377" w:rsidRDefault="00FF3976" w:rsidP="00CB6F55">
      <w:pPr>
        <w:pStyle w:val="NormalWeb"/>
        <w:shd w:val="clear" w:color="auto" w:fill="FFFFFF"/>
        <w:spacing w:before="0" w:beforeAutospacing="0" w:after="0" w:afterAutospacing="0" w:line="315" w:lineRule="atLeast"/>
        <w:jc w:val="both"/>
        <w:rPr>
          <w:shd w:val="clear" w:color="auto" w:fill="FFFFFF"/>
        </w:rPr>
      </w:pPr>
    </w:p>
    <w:p w:rsidR="00FF3976" w:rsidRPr="00D47377" w:rsidRDefault="00FF3976" w:rsidP="00CB6F55">
      <w:pPr>
        <w:pStyle w:val="NormalWeb"/>
        <w:shd w:val="clear" w:color="auto" w:fill="FFFFFF"/>
        <w:spacing w:before="0" w:beforeAutospacing="0" w:after="0" w:afterAutospacing="0" w:line="315" w:lineRule="atLeast"/>
        <w:jc w:val="both"/>
        <w:rPr>
          <w:shd w:val="clear" w:color="auto" w:fill="FFFFFF"/>
        </w:rPr>
      </w:pPr>
    </w:p>
    <w:p w:rsidR="00FF3976" w:rsidRPr="00D47377" w:rsidRDefault="00FF3976" w:rsidP="00CB6F55">
      <w:pPr>
        <w:spacing w:after="0" w:line="240" w:lineRule="auto"/>
        <w:jc w:val="right"/>
        <w:rPr>
          <w:b/>
          <w:sz w:val="24"/>
          <w:szCs w:val="24"/>
        </w:rPr>
      </w:pPr>
      <w:r w:rsidRPr="00D47377">
        <w:rPr>
          <w:b/>
          <w:sz w:val="24"/>
          <w:szCs w:val="24"/>
        </w:rPr>
        <w:t xml:space="preserve">И. ГАМИДОВ, </w:t>
      </w:r>
    </w:p>
    <w:p w:rsidR="00FF3976" w:rsidRPr="00D47377" w:rsidRDefault="00FF3976" w:rsidP="00CB6F55">
      <w:pPr>
        <w:spacing w:after="0" w:line="240" w:lineRule="auto"/>
        <w:jc w:val="right"/>
        <w:rPr>
          <w:sz w:val="24"/>
          <w:szCs w:val="24"/>
        </w:rPr>
      </w:pPr>
      <w:r w:rsidRPr="00D47377">
        <w:rPr>
          <w:sz w:val="24"/>
          <w:szCs w:val="24"/>
        </w:rPr>
        <w:t xml:space="preserve">заместитель прокурора </w:t>
      </w:r>
    </w:p>
    <w:p w:rsidR="00FF3976" w:rsidRDefault="00FF3976" w:rsidP="00CB6F55">
      <w:pPr>
        <w:spacing w:after="0" w:line="240" w:lineRule="auto"/>
        <w:jc w:val="right"/>
        <w:rPr>
          <w:sz w:val="24"/>
          <w:szCs w:val="24"/>
        </w:rPr>
      </w:pPr>
      <w:r w:rsidRPr="00D47377">
        <w:rPr>
          <w:sz w:val="24"/>
          <w:szCs w:val="24"/>
        </w:rPr>
        <w:t>Сергокалинского района</w:t>
      </w:r>
    </w:p>
    <w:p w:rsidR="00FF3976" w:rsidRDefault="00FF3976" w:rsidP="00CB6F55">
      <w:pPr>
        <w:spacing w:after="0" w:line="240" w:lineRule="auto"/>
        <w:jc w:val="right"/>
        <w:rPr>
          <w:sz w:val="24"/>
          <w:szCs w:val="24"/>
        </w:rPr>
      </w:pPr>
    </w:p>
    <w:p w:rsidR="00FF3976" w:rsidRPr="00B17C55" w:rsidRDefault="00FF3976" w:rsidP="00CB6F55">
      <w:pPr>
        <w:jc w:val="center"/>
        <w:rPr>
          <w:b/>
        </w:rPr>
      </w:pPr>
      <w:r w:rsidRPr="00B17C55">
        <w:rPr>
          <w:b/>
        </w:rPr>
        <w:t>Дороги не соответствуют требованиям</w:t>
      </w:r>
    </w:p>
    <w:p w:rsidR="00FF3976" w:rsidRDefault="00FF3976" w:rsidP="00CB6F55"/>
    <w:p w:rsidR="00FF3976" w:rsidRDefault="00FF3976" w:rsidP="00CB6F55">
      <w:pPr>
        <w:ind w:firstLine="540"/>
      </w:pPr>
      <w:r>
        <w:t>Проверкой соответствия автомобильных дорог, проходящих в границах МР «Сергокалинский район», установленным правилам, стандартам и техническим нормам, выявлены нарушения законодательства в части обеспечения безопасности дорожного движения.</w:t>
      </w:r>
    </w:p>
    <w:p w:rsidR="00FF3976" w:rsidRDefault="00FF3976" w:rsidP="00CB6F55">
      <w:pPr>
        <w:ind w:firstLine="540"/>
      </w:pPr>
      <w:r>
        <w:t>Так, не на всех участках автомобильных дорог обеспечено нанесение дорожной разметки, отсутствуют необходимые дорожные знаки, состояние автомобильных дорог не соответствует установленным нормам. По результатам проверки прокуратурой района в Сергокалинский районный суд направлено 15 исковых заявлений, о признании незаконным бездействия эксплуатирующей организации по обеспечению надлежащего состояния автомобильных дорог республиканского значения в пределах МР «Сергокалинский район» и обязании устранить выявленные нарушения законодательства, которые судом рассмотрены и удовлетворены в полном объеме.</w:t>
      </w:r>
    </w:p>
    <w:p w:rsidR="00FF3976" w:rsidRDefault="00FF3976" w:rsidP="00CB6F55"/>
    <w:p w:rsidR="00FF3976" w:rsidRPr="007B1F2F" w:rsidRDefault="00FF3976" w:rsidP="00CB6F55">
      <w:pPr>
        <w:jc w:val="right"/>
        <w:rPr>
          <w:b/>
        </w:rPr>
      </w:pPr>
      <w:r w:rsidRPr="007B1F2F">
        <w:rPr>
          <w:b/>
        </w:rPr>
        <w:t>Ю.М. Алиев, помощник прокурора района, юрист 3 класса</w:t>
      </w:r>
    </w:p>
    <w:p w:rsidR="00FF3976" w:rsidRDefault="00FF3976" w:rsidP="00CB6F55">
      <w:pPr>
        <w:jc w:val="center"/>
        <w:rPr>
          <w:b/>
        </w:rPr>
      </w:pPr>
    </w:p>
    <w:p w:rsidR="00FF3976" w:rsidRPr="00DF7EA5" w:rsidRDefault="00FF3976" w:rsidP="00CB6F55">
      <w:pPr>
        <w:jc w:val="center"/>
        <w:rPr>
          <w:b/>
        </w:rPr>
      </w:pPr>
      <w:r w:rsidRPr="00DF7EA5">
        <w:rPr>
          <w:b/>
        </w:rPr>
        <w:t>Жительница Сергокалы оштрафована за мошенничество</w:t>
      </w:r>
    </w:p>
    <w:p w:rsidR="00FF3976" w:rsidRDefault="00FF3976" w:rsidP="00CB6F55">
      <w:pPr>
        <w:ind w:firstLine="540"/>
      </w:pPr>
      <w:r>
        <w:t>В Сергокалинском районе за подделку бланков страховых полисов ОСАГО и оформление их автовладельцам осуждена жительница с. Сергокала Ахмедханова Х.Б., которая судом признана виновной в совершении 7 эпизодов преступлений, предусмотренных ч.1 ст. 159 УК РФ.</w:t>
      </w:r>
    </w:p>
    <w:p w:rsidR="00FF3976" w:rsidRDefault="00FF3976" w:rsidP="00CB6F55">
      <w:pPr>
        <w:ind w:firstLine="540"/>
      </w:pPr>
      <w:r>
        <w:t>В судебном заседании установлено, что Ахмедханова Х.Б., не являясь агентом автострахования, реализовала поддельные бланки страховых полисов ОСАГО на территории с. Сергокала. Суд приговорил Ахмедханову Х.Б. к штрафу в размере 50 тыс.руб.</w:t>
      </w:r>
    </w:p>
    <w:p w:rsidR="00FF3976" w:rsidRDefault="00FF3976" w:rsidP="00CB6F55">
      <w:pPr>
        <w:ind w:firstLine="540"/>
      </w:pPr>
    </w:p>
    <w:p w:rsidR="00FF3976" w:rsidRDefault="00FF3976" w:rsidP="00CB6F55">
      <w:pPr>
        <w:jc w:val="right"/>
        <w:rPr>
          <w:b/>
        </w:rPr>
      </w:pPr>
      <w:r w:rsidRPr="00072AF7">
        <w:rPr>
          <w:b/>
        </w:rPr>
        <w:t>Ю.М. Алиев, помощник прокурора района, юрист 3 класса</w:t>
      </w:r>
    </w:p>
    <w:p w:rsidR="00FF3976" w:rsidRPr="00886E4A" w:rsidRDefault="00FF3976" w:rsidP="00CB6F55">
      <w:pPr>
        <w:jc w:val="center"/>
        <w:rPr>
          <w:b/>
        </w:rPr>
      </w:pPr>
      <w:r w:rsidRPr="00886E4A">
        <w:rPr>
          <w:b/>
        </w:rPr>
        <w:t>Итоги прошлого года и цели на будущее</w:t>
      </w:r>
    </w:p>
    <w:p w:rsidR="00FF3976" w:rsidRPr="00886E4A" w:rsidRDefault="00FF3976" w:rsidP="00CB6F55">
      <w:r>
        <w:t xml:space="preserve">                 </w:t>
      </w:r>
      <w:r w:rsidRPr="00886E4A">
        <w:t>Сергокалинским ветеринарным управлением за истекший 2014 год проделана определенная работа по профилактике и недопущению инфекционных и инвазионных болезней среди сельскохозяйственных животных и птиц. Ветеринарная работа в районе в 2014 году была направлена на выполнение мероприятий по разделам инфекционные болезни, диагностические исследования, дегельминтизация сельскохозяйственных животных и птиц. Годовой план был разбит в хозяйствах и населенных пунктах по кварталам, для чего заведены и заполняются специальные карточки о проводимой работе.</w:t>
      </w:r>
    </w:p>
    <w:p w:rsidR="00FF3976" w:rsidRPr="00886E4A" w:rsidRDefault="00FF3976" w:rsidP="00CB6F55">
      <w:pPr>
        <w:ind w:firstLine="540"/>
      </w:pPr>
      <w:r w:rsidRPr="00886E4A">
        <w:t>Так, при плане вакцинации крупного рогатого скота против сибирской язвы 28 000 голов, вакцинировано 28 100 голов, при плане мелкого рогатого скота 100 000 голов вацинировано 100 400 голов. При плане КРС на ящур 45 000 голов, вакцинировано 45 386, МРС 100 000 и 161 090 голов соответственно. За истекший год для исследования на бруцеллез при плане 2 500 проб, исследовано 3 584 пробы.</w:t>
      </w:r>
    </w:p>
    <w:p w:rsidR="00FF3976" w:rsidRPr="00886E4A" w:rsidRDefault="00FF3976" w:rsidP="00CB6F55">
      <w:pPr>
        <w:ind w:firstLine="540"/>
      </w:pPr>
      <w:r w:rsidRPr="00886E4A">
        <w:t>За 2014 год все плановые ветеринарно-профилактические мероприятия против инфекционных и инвазионных болезней сельскохозяйственных животных и птиц выполнены 110-115%. Хорошо поработали специалисты райветуправления: Багомедов О.А. – участковый ветврач с. Сергокала, Магомедов Б. – ветврач с. Кичигамри, Магомедов Д. – заведующий Восточно-Сухокумским ветучастком, Абдуллаев М. – заведующий Махаргинским ветучастком.</w:t>
      </w:r>
    </w:p>
    <w:p w:rsidR="00FF3976" w:rsidRPr="00886E4A" w:rsidRDefault="00FF3976" w:rsidP="00CB6F55">
      <w:pPr>
        <w:ind w:firstLine="540"/>
      </w:pPr>
      <w:r w:rsidRPr="00886E4A">
        <w:t>Мы, коллектив Сергокалинского РВУ, и в текущем году приложим все усилия по выполнению годовых планов противоэпизоотических и противопаразитарных болезней, по недопущению острозаразных инфекционных и инвазионных болезней.</w:t>
      </w:r>
    </w:p>
    <w:p w:rsidR="00FF3976" w:rsidRPr="00886E4A" w:rsidRDefault="00FF3976" w:rsidP="00CB6F55"/>
    <w:p w:rsidR="00FF3976" w:rsidRPr="00886E4A" w:rsidRDefault="00FF3976" w:rsidP="00CB6F55">
      <w:pPr>
        <w:jc w:val="right"/>
        <w:rPr>
          <w:b/>
        </w:rPr>
      </w:pPr>
      <w:r w:rsidRPr="00886E4A">
        <w:rPr>
          <w:b/>
        </w:rPr>
        <w:t xml:space="preserve">Ветврач-эпизоотолог </w:t>
      </w:r>
    </w:p>
    <w:p w:rsidR="00FF3976" w:rsidRPr="00886E4A" w:rsidRDefault="00FF3976" w:rsidP="00CB6F55">
      <w:pPr>
        <w:jc w:val="right"/>
        <w:rPr>
          <w:b/>
        </w:rPr>
      </w:pPr>
      <w:r w:rsidRPr="00886E4A">
        <w:rPr>
          <w:b/>
        </w:rPr>
        <w:t xml:space="preserve">Сергокалинского РВУ </w:t>
      </w:r>
    </w:p>
    <w:p w:rsidR="00FF3976" w:rsidRDefault="00FF3976" w:rsidP="00CB6F55">
      <w:pPr>
        <w:jc w:val="right"/>
        <w:rPr>
          <w:b/>
        </w:rPr>
      </w:pPr>
      <w:r w:rsidRPr="00886E4A">
        <w:rPr>
          <w:b/>
        </w:rPr>
        <w:t>М. Кадиев</w:t>
      </w:r>
    </w:p>
    <w:p w:rsidR="00FF3976" w:rsidRPr="00615995" w:rsidRDefault="00FF3976" w:rsidP="00CB6F55">
      <w:pPr>
        <w:jc w:val="center"/>
        <w:rPr>
          <w:b/>
        </w:rPr>
      </w:pPr>
      <w:r w:rsidRPr="00886E4A">
        <w:rPr>
          <w:b/>
        </w:rPr>
        <w:t xml:space="preserve"> </w:t>
      </w:r>
      <w:r w:rsidRPr="00615995">
        <w:rPr>
          <w:b/>
        </w:rPr>
        <w:t>Все о счетчиках газа</w:t>
      </w:r>
    </w:p>
    <w:p w:rsidR="00FF3976" w:rsidRDefault="00FF3976" w:rsidP="00CB6F55"/>
    <w:p w:rsidR="00FF3976" w:rsidRDefault="00FF3976" w:rsidP="00CB6F55">
      <w:pPr>
        <w:ind w:firstLine="540"/>
      </w:pPr>
      <w:r>
        <w:t xml:space="preserve">В соответствии с п.1.7. «Правил учета газа»: «Ответственность за надлежащее состояние и исправность узлов учета газа, а также за их своевременную поверку несут владельцы узлов учета в соответствии с Кодексом об административных правонарушениях». </w:t>
      </w:r>
    </w:p>
    <w:p w:rsidR="00FF3976" w:rsidRDefault="00FF3976" w:rsidP="00CB6F55">
      <w:pPr>
        <w:ind w:firstLine="540"/>
      </w:pPr>
      <w:r>
        <w:t>Именно владельцы приборов учета газа обязаны своевременно представлять их на периодическую поверку. Оплата услуг по поверке приборов учета газа осуществляется также владельцем счетчика. Если периодическая поверка не была произведена, то показания, снятые с такого счетчика, будут признаны недействительными.</w:t>
      </w:r>
    </w:p>
    <w:p w:rsidR="00FF3976" w:rsidRDefault="00FF3976" w:rsidP="00CB6F55">
      <w:pPr>
        <w:ind w:firstLine="540"/>
      </w:pPr>
      <w:r>
        <w:t xml:space="preserve">Согласно п.1 статьи 13 Федерального закона «Об обеспечении единства измерений» </w:t>
      </w:r>
      <w:r>
        <w:rPr>
          <w:lang w:val="en-US"/>
        </w:rPr>
        <w:t>N</w:t>
      </w:r>
      <w:r>
        <w:t xml:space="preserve">102-ФЗ от 26 июня 2008 г. средства измерений до ввода в эксплуатацию, а также после ремонта подлежат первичной поверке, а в процессе эксплуатации – периодической. </w:t>
      </w:r>
    </w:p>
    <w:p w:rsidR="00FF3976" w:rsidRDefault="00FF3976" w:rsidP="00CB6F55">
      <w:pPr>
        <w:ind w:firstLine="540"/>
      </w:pPr>
      <w:r>
        <w:t>Срок поверки газового счетчика начинает учитываться с даты его первичной поверки, то есть с момента изготовления, а не приобретения или его установки на газопровод.</w:t>
      </w:r>
    </w:p>
    <w:p w:rsidR="00FF3976" w:rsidRDefault="00FF3976" w:rsidP="00CB6F55">
      <w:pPr>
        <w:ind w:firstLine="540"/>
      </w:pPr>
      <w:r>
        <w:t>Межповерочный интервал счетчика газа (МПИ), т.е. тот период времени, начиная с даты поверки, в течение которого данный прибор годен к применению, указан в его техническом паспорте. Пригодность газового счетчика к применению подтверждается оттиском клейма, подписью поверителя и датой его поверки в паспорте прибора или свидетельстве установленного образца. По окончании указанного интервала счетчик должен быть подвергнут очередной поверке.</w:t>
      </w:r>
    </w:p>
    <w:p w:rsidR="00FF3976" w:rsidRDefault="00FF3976" w:rsidP="00CB6F55">
      <w:pPr>
        <w:ind w:firstLine="540"/>
      </w:pPr>
      <w:r>
        <w:t>Ниже приведены межповерочные интервалы наиболее часто устанавливаемых счетчиков газа:</w:t>
      </w:r>
    </w:p>
    <w:p w:rsidR="00FF3976" w:rsidRDefault="00FF3976" w:rsidP="00CB6F55">
      <w:pPr>
        <w:ind w:firstLine="540"/>
      </w:pPr>
      <w:r>
        <w:t>СГМН-1 (выпуск до 2002 г.) – 2 года</w:t>
      </w:r>
    </w:p>
    <w:p w:rsidR="00FF3976" w:rsidRDefault="00FF3976" w:rsidP="00CB6F55">
      <w:pPr>
        <w:ind w:firstLine="540"/>
      </w:pPr>
      <w:r>
        <w:t>СГМН-1 (выпуск с 2002 г.) – 8 лет</w:t>
      </w:r>
    </w:p>
    <w:p w:rsidR="00FF3976" w:rsidRDefault="00FF3976" w:rsidP="00CB6F55">
      <w:pPr>
        <w:ind w:firstLine="540"/>
      </w:pPr>
      <w:r>
        <w:t>СГД-3Т, СГБ, СГК – 8 лет</w:t>
      </w:r>
    </w:p>
    <w:p w:rsidR="00FF3976" w:rsidRDefault="00FF3976" w:rsidP="00CB6F55">
      <w:pPr>
        <w:ind w:firstLine="540"/>
      </w:pPr>
      <w:r>
        <w:t xml:space="preserve">ВК, МКМ, </w:t>
      </w:r>
      <w:r>
        <w:rPr>
          <w:lang w:val="en-US"/>
        </w:rPr>
        <w:t>NPM</w:t>
      </w:r>
      <w:r>
        <w:t xml:space="preserve"> – 10 лет.</w:t>
      </w:r>
    </w:p>
    <w:p w:rsidR="00FF3976" w:rsidRDefault="00FF3976" w:rsidP="00CB6F55">
      <w:pPr>
        <w:ind w:firstLine="540"/>
      </w:pPr>
      <w:r>
        <w:t>Также напоминаем, что, в соответствии с п.28 Постановления правительства №549 от 21.07.2008 г. «О порядке поставки газа для обеспечения коммунально-бытовых нужд граждан»: «В случае, если повреждение пломб или неисправность прибора учета газа выявлены в результате проверки, проведенной поставщиком газа, объем потребленного газа определяется в соответствии с нормативами потребления газа за период со дня проведения последней проверки до дня, следующего за днем восстановления пломб, в том числе установки пломбы на месте, где прибор учета газа после ремонта присоединяется к газопроводу, но не более чем за 6 месяцев».</w:t>
      </w:r>
    </w:p>
    <w:p w:rsidR="00FF3976" w:rsidRDefault="00FF3976" w:rsidP="00CB6F55">
      <w:pPr>
        <w:ind w:firstLine="540"/>
      </w:pPr>
      <w:r>
        <w:t xml:space="preserve">В случае пропуска абонентом срока межповерочного интервала объем потребляемого газа также будет определяться на основании установленных нормативов потребления, исходя из количества проживающих лиц, размера отапливаемой площади, количества и марок установленных газовых приборов, с момента истечения последней действующей государственной поверки. </w:t>
      </w:r>
    </w:p>
    <w:p w:rsidR="00FF3976" w:rsidRPr="0037227A" w:rsidRDefault="00FF3976" w:rsidP="00CB6F55">
      <w:pPr>
        <w:ind w:firstLine="540"/>
      </w:pPr>
      <w:r>
        <w:t xml:space="preserve">Во избежание подобных ситуаций рекомендуем вам своевременно проводить поверку газового счетчика. Для этого абоненту необходимо обратиться с соответствующим заявлением в филиал газо-распределительной организации по месту проживания. Слесарь по данному заявлению проведет демонтаж счетчика газа. После чего абоненту необходимо отвезти СГ в поверочную лабораторию. После проведения поверки необходимо повторно обратиться в филиал ГРО по месту проживания для монтажа СГ. Сотрудник филиала вместе с представителем поставщика газа (филиала ООО «Газпром межрегионгаз Пятигорск» в республиках) проведут работы по монтажу СГ, его опломбированию и принятию показаний прибора учета газа для внесения в базу данных для последующего учета.  </w:t>
      </w:r>
    </w:p>
    <w:p w:rsidR="00FF3976" w:rsidRDefault="00FF3976" w:rsidP="00CB6F55">
      <w:pPr>
        <w:rPr>
          <w:b/>
        </w:rPr>
      </w:pPr>
    </w:p>
    <w:p w:rsidR="00FF3976" w:rsidRPr="00A72088" w:rsidRDefault="00FF3976" w:rsidP="00CB6F55">
      <w:pPr>
        <w:jc w:val="center"/>
        <w:rPr>
          <w:b/>
        </w:rPr>
      </w:pPr>
      <w:r w:rsidRPr="00A72088">
        <w:rPr>
          <w:b/>
        </w:rPr>
        <w:t>Объявление</w:t>
      </w:r>
    </w:p>
    <w:p w:rsidR="00FF3976" w:rsidRDefault="00FF3976" w:rsidP="00CB6F55"/>
    <w:p w:rsidR="00FF3976" w:rsidRDefault="00FF3976" w:rsidP="00CB6F55">
      <w:pPr>
        <w:ind w:firstLine="540"/>
      </w:pPr>
      <w:r>
        <w:t>ООО «Газпром МРГ Пятигорск» А/П Сергокалинского района уведомляет абонентов о том, что потребители газа обязаны ежемесячно оплачивать за потребленный газ.</w:t>
      </w:r>
    </w:p>
    <w:p w:rsidR="00FF3976" w:rsidRDefault="00FF3976" w:rsidP="00CB6F55">
      <w:pPr>
        <w:ind w:firstLine="540"/>
      </w:pPr>
      <w:r>
        <w:t xml:space="preserve">Согласо принятого постановления РФ №112 от 17 февраля 2014 г. абоненты, не оплатившие более двух месяцев, будут отключены от газовых сетей. Поставщик уведомляет за 20 дней до отключения газа и предупреждает о необходимости погасить задолженность, если задолженность за потребленный газ не погашается, то поставщик прекращает поставку газа. </w:t>
      </w:r>
    </w:p>
    <w:p w:rsidR="00FF3976" w:rsidRDefault="00FF3976" w:rsidP="00CB6F55">
      <w:pPr>
        <w:ind w:firstLine="540"/>
      </w:pPr>
      <w:r>
        <w:t>Принятые меры являются вынужденными и нацелены на повышение платежной дисциплины абонентов.</w:t>
      </w:r>
    </w:p>
    <w:p w:rsidR="00FF3976" w:rsidRDefault="00FF3976" w:rsidP="00CB6F55">
      <w:pPr>
        <w:ind w:firstLine="540"/>
      </w:pPr>
      <w:r>
        <w:t>Уважаемые абоненты А/П Сергокалинского района! Убедительная просьба своевременно оплачивать за потребленный газ во избежание вынужденного прекращения подачи газа.</w:t>
      </w:r>
    </w:p>
    <w:p w:rsidR="00FF3976" w:rsidRDefault="00FF3976" w:rsidP="00CB6F55"/>
    <w:p w:rsidR="00FF3976" w:rsidRPr="00491BAC" w:rsidRDefault="00FF3976" w:rsidP="00CB6F55">
      <w:pPr>
        <w:jc w:val="right"/>
        <w:rPr>
          <w:b/>
        </w:rPr>
      </w:pPr>
      <w:r w:rsidRPr="00491BAC">
        <w:rPr>
          <w:b/>
        </w:rPr>
        <w:t>Начальник А/П Сергокалинского района Гаджиев О.О.</w:t>
      </w:r>
    </w:p>
    <w:p w:rsidR="00FF3976" w:rsidRPr="00842D8F" w:rsidRDefault="00FF3976" w:rsidP="00CB6F55">
      <w:pPr>
        <w:jc w:val="center"/>
        <w:rPr>
          <w:b/>
        </w:rPr>
      </w:pPr>
      <w:r w:rsidRPr="00842D8F">
        <w:rPr>
          <w:b/>
        </w:rPr>
        <w:t>Международный день семьи</w:t>
      </w:r>
    </w:p>
    <w:p w:rsidR="00FF3976" w:rsidRPr="00842D8F" w:rsidRDefault="00FF3976" w:rsidP="00CB6F55">
      <w:pPr>
        <w:jc w:val="center"/>
        <w:rPr>
          <w:b/>
        </w:rPr>
      </w:pPr>
    </w:p>
    <w:p w:rsidR="00FF3976" w:rsidRDefault="00FF3976" w:rsidP="00CB6F55">
      <w:pPr>
        <w:ind w:firstLine="540"/>
      </w:pPr>
      <w:r>
        <w:t xml:space="preserve">Организация Объединенных Наций 20 сентября 1993 года своим решением установила 15 мая Международным днем семьи. </w:t>
      </w:r>
    </w:p>
    <w:p w:rsidR="00FF3976" w:rsidRDefault="00FF3976" w:rsidP="00CB6F55">
      <w:pPr>
        <w:ind w:firstLine="540"/>
      </w:pPr>
      <w:r>
        <w:t xml:space="preserve">Семья – это основа общества, каждый зрелый молодой парень и девушка мечтают иметь семью, сплоченную, крепкую, любящую, понимающую. Залогом семейного счастья являются доброта, откровенность и отзывчивость. </w:t>
      </w:r>
    </w:p>
    <w:p w:rsidR="00FF3976" w:rsidRDefault="00FF3976" w:rsidP="00CB6F55">
      <w:pPr>
        <w:ind w:firstLine="540"/>
      </w:pPr>
      <w:r>
        <w:t>С семьи начинается жизнь человека, здесь происходит формирование его как гражданина. Семья – это источник любви, уважения, солидарности, согласия и привязанности, на чем строится любое цивилизованное общество. Благополучие семьи – это мерило развития и прогресса страны.</w:t>
      </w:r>
    </w:p>
    <w:p w:rsidR="00FF3976" w:rsidRDefault="00FF3976" w:rsidP="00CB6F55">
      <w:pPr>
        <w:ind w:firstLine="540"/>
      </w:pPr>
      <w:r>
        <w:t>Семья, как основной элемент общества, была и остается хранительницей человеческих ценностей, культуры, истории поколений, фактором стабильности и развития. Благодаря семье крепнет и развивается государство, растет благосостояние народа. Во все времена о развитии страны судили по положению семьи в обществе и по отношению к ней государства.</w:t>
      </w:r>
    </w:p>
    <w:p w:rsidR="00FF3976" w:rsidRDefault="00FF3976" w:rsidP="00CB6F55">
      <w:pPr>
        <w:ind w:firstLine="540"/>
      </w:pPr>
      <w:r>
        <w:t xml:space="preserve">Самым родным, теплым местом на земле является родной дом и семья. Семья – это то место, где нас всегда ждут и понимают. Поэтому мы должны гордиться семьями и высоко держать и нести пламя семейной жизни: любовь, верность и преданность. </w:t>
      </w:r>
    </w:p>
    <w:p w:rsidR="00FF3976" w:rsidRDefault="00FF3976" w:rsidP="00CB6F55"/>
    <w:p w:rsidR="00FF3976" w:rsidRPr="004D1FEA" w:rsidRDefault="00FF3976" w:rsidP="00CB6F55">
      <w:pPr>
        <w:jc w:val="right"/>
        <w:rPr>
          <w:b/>
        </w:rPr>
      </w:pPr>
      <w:r w:rsidRPr="004D1FEA">
        <w:rPr>
          <w:b/>
        </w:rPr>
        <w:t xml:space="preserve">Ахмедов М.А., заведующий отделением КЦСОН </w:t>
      </w:r>
    </w:p>
    <w:p w:rsidR="00FF3976" w:rsidRPr="00CB6F55" w:rsidRDefault="00FF3976" w:rsidP="00CB6F55">
      <w:pPr>
        <w:rPr>
          <w:b/>
        </w:rPr>
      </w:pPr>
      <w:r w:rsidRPr="00886E4A">
        <w:rPr>
          <w:b/>
        </w:rPr>
        <w:t xml:space="preserve">  </w:t>
      </w:r>
      <w:r>
        <w:rPr>
          <w:b/>
        </w:rPr>
        <w:t xml:space="preserve">                                                                                 </w:t>
      </w:r>
      <w:r>
        <w:rPr>
          <w:rFonts w:ascii="Times New Roman" w:hAnsi="Times New Roman"/>
          <w:b/>
          <w:sz w:val="24"/>
          <w:szCs w:val="24"/>
        </w:rPr>
        <w:t>Нушала ветеранти</w:t>
      </w:r>
    </w:p>
    <w:p w:rsidR="00FF3976" w:rsidRDefault="00FF3976" w:rsidP="00CB6462">
      <w:pPr>
        <w:spacing w:after="0"/>
        <w:ind w:firstLine="567"/>
        <w:rPr>
          <w:rFonts w:ascii="Times New Roman" w:hAnsi="Times New Roman"/>
          <w:b/>
          <w:sz w:val="24"/>
          <w:szCs w:val="24"/>
        </w:rPr>
      </w:pPr>
      <w:r>
        <w:rPr>
          <w:rFonts w:ascii="Times New Roman" w:hAnsi="Times New Roman"/>
          <w:b/>
          <w:sz w:val="24"/>
          <w:szCs w:val="24"/>
        </w:rPr>
        <w:t xml:space="preserve">                                          Хlяяла байрахълиув хlяндешличи ваибси</w:t>
      </w:r>
    </w:p>
    <w:p w:rsidR="00FF3976" w:rsidRDefault="00FF3976" w:rsidP="00B00122">
      <w:pPr>
        <w:spacing w:after="0"/>
        <w:ind w:firstLine="567"/>
        <w:rPr>
          <w:rFonts w:ascii="Times New Roman" w:hAnsi="Times New Roman"/>
          <w:sz w:val="24"/>
          <w:szCs w:val="24"/>
        </w:rPr>
      </w:pPr>
      <w:r>
        <w:rPr>
          <w:rFonts w:ascii="Times New Roman" w:hAnsi="Times New Roman"/>
          <w:sz w:val="24"/>
          <w:szCs w:val="24"/>
        </w:rPr>
        <w:t xml:space="preserve">Дири хlу узухlели </w:t>
      </w:r>
    </w:p>
    <w:p w:rsidR="00FF3976" w:rsidRDefault="00FF3976" w:rsidP="00B00122">
      <w:pPr>
        <w:spacing w:after="0"/>
        <w:ind w:firstLine="567"/>
        <w:rPr>
          <w:rFonts w:ascii="Times New Roman" w:hAnsi="Times New Roman"/>
          <w:sz w:val="24"/>
          <w:szCs w:val="24"/>
        </w:rPr>
      </w:pPr>
      <w:r>
        <w:rPr>
          <w:rFonts w:ascii="Times New Roman" w:hAnsi="Times New Roman"/>
          <w:sz w:val="24"/>
          <w:szCs w:val="24"/>
        </w:rPr>
        <w:t xml:space="preserve">Унхъразир дахъал цlедеш, </w:t>
      </w:r>
    </w:p>
    <w:p w:rsidR="00FF3976" w:rsidRDefault="00FF3976" w:rsidP="00B00122">
      <w:pPr>
        <w:spacing w:after="0"/>
        <w:ind w:firstLine="567"/>
        <w:rPr>
          <w:rFonts w:ascii="Times New Roman" w:hAnsi="Times New Roman"/>
          <w:sz w:val="24"/>
          <w:szCs w:val="24"/>
        </w:rPr>
      </w:pPr>
      <w:r>
        <w:rPr>
          <w:rFonts w:ascii="Times New Roman" w:hAnsi="Times New Roman"/>
          <w:sz w:val="24"/>
          <w:szCs w:val="24"/>
        </w:rPr>
        <w:t>Баиб бахълис итхlели</w:t>
      </w:r>
    </w:p>
    <w:p w:rsidR="00FF3976" w:rsidRDefault="00FF3976" w:rsidP="00B00122">
      <w:pPr>
        <w:spacing w:after="0"/>
        <w:ind w:firstLine="567"/>
        <w:rPr>
          <w:rFonts w:ascii="Times New Roman" w:hAnsi="Times New Roman"/>
          <w:sz w:val="24"/>
          <w:szCs w:val="24"/>
        </w:rPr>
      </w:pPr>
      <w:r>
        <w:rPr>
          <w:rFonts w:ascii="Times New Roman" w:hAnsi="Times New Roman"/>
          <w:sz w:val="24"/>
          <w:szCs w:val="24"/>
        </w:rPr>
        <w:t xml:space="preserve">Хlела някъбала гlяхlдеш. </w:t>
      </w:r>
    </w:p>
    <w:p w:rsidR="00FF3976" w:rsidRDefault="00FF3976" w:rsidP="00B00122">
      <w:pPr>
        <w:spacing w:after="0"/>
        <w:ind w:firstLine="567"/>
        <w:rPr>
          <w:rFonts w:ascii="Times New Roman" w:hAnsi="Times New Roman"/>
          <w:sz w:val="24"/>
          <w:szCs w:val="24"/>
        </w:rPr>
      </w:pPr>
    </w:p>
    <w:p w:rsidR="00FF3976" w:rsidRDefault="00FF3976" w:rsidP="00B00122">
      <w:pPr>
        <w:spacing w:after="0"/>
        <w:ind w:firstLine="567"/>
        <w:rPr>
          <w:rFonts w:ascii="Times New Roman" w:hAnsi="Times New Roman"/>
          <w:sz w:val="24"/>
          <w:szCs w:val="24"/>
        </w:rPr>
      </w:pPr>
      <w:r>
        <w:rPr>
          <w:rFonts w:ascii="Times New Roman" w:hAnsi="Times New Roman"/>
          <w:sz w:val="24"/>
          <w:szCs w:val="24"/>
        </w:rPr>
        <w:t xml:space="preserve">Биалри хlугъунтазиб </w:t>
      </w:r>
    </w:p>
    <w:p w:rsidR="00FF3976" w:rsidRDefault="00FF3976" w:rsidP="00B00122">
      <w:pPr>
        <w:spacing w:after="0"/>
        <w:ind w:firstLine="567"/>
        <w:rPr>
          <w:rFonts w:ascii="Times New Roman" w:hAnsi="Times New Roman"/>
          <w:sz w:val="24"/>
          <w:szCs w:val="24"/>
        </w:rPr>
      </w:pPr>
      <w:r>
        <w:rPr>
          <w:rFonts w:ascii="Times New Roman" w:hAnsi="Times New Roman"/>
          <w:sz w:val="24"/>
          <w:szCs w:val="24"/>
        </w:rPr>
        <w:t xml:space="preserve">Бухъул ванзала ари, </w:t>
      </w:r>
    </w:p>
    <w:p w:rsidR="00FF3976" w:rsidRDefault="00FF3976" w:rsidP="00B00122">
      <w:pPr>
        <w:spacing w:after="0"/>
        <w:ind w:firstLine="567"/>
        <w:rPr>
          <w:rFonts w:ascii="Times New Roman" w:hAnsi="Times New Roman"/>
          <w:sz w:val="24"/>
          <w:szCs w:val="24"/>
        </w:rPr>
      </w:pPr>
      <w:r>
        <w:rPr>
          <w:rFonts w:ascii="Times New Roman" w:hAnsi="Times New Roman"/>
          <w:sz w:val="24"/>
          <w:szCs w:val="24"/>
        </w:rPr>
        <w:t xml:space="preserve">Илхlели камхlебирар </w:t>
      </w:r>
    </w:p>
    <w:p w:rsidR="00FF3976" w:rsidRDefault="00FF3976" w:rsidP="00B00122">
      <w:pPr>
        <w:spacing w:after="0"/>
        <w:ind w:firstLine="567"/>
        <w:rPr>
          <w:rFonts w:ascii="Times New Roman" w:hAnsi="Times New Roman"/>
          <w:sz w:val="24"/>
          <w:szCs w:val="24"/>
        </w:rPr>
      </w:pPr>
      <w:r>
        <w:rPr>
          <w:rFonts w:ascii="Times New Roman" w:hAnsi="Times New Roman"/>
          <w:sz w:val="24"/>
          <w:szCs w:val="24"/>
        </w:rPr>
        <w:t xml:space="preserve">Адамтас кьацl баари. </w:t>
      </w:r>
    </w:p>
    <w:p w:rsidR="00FF3976" w:rsidRDefault="00FF3976" w:rsidP="00B00122">
      <w:pPr>
        <w:spacing w:after="0"/>
        <w:ind w:firstLine="567"/>
        <w:rPr>
          <w:rFonts w:ascii="Times New Roman" w:hAnsi="Times New Roman"/>
          <w:sz w:val="24"/>
          <w:szCs w:val="24"/>
        </w:rPr>
      </w:pPr>
    </w:p>
    <w:p w:rsidR="00FF3976" w:rsidRDefault="00FF3976" w:rsidP="00B00122">
      <w:pPr>
        <w:spacing w:after="0"/>
        <w:ind w:firstLine="567"/>
        <w:rPr>
          <w:rFonts w:ascii="Times New Roman" w:hAnsi="Times New Roman"/>
          <w:sz w:val="24"/>
          <w:szCs w:val="24"/>
        </w:rPr>
      </w:pPr>
      <w:r>
        <w:rPr>
          <w:rFonts w:ascii="Times New Roman" w:hAnsi="Times New Roman"/>
          <w:sz w:val="24"/>
          <w:szCs w:val="24"/>
        </w:rPr>
        <w:t>Хlуван бузалри лебил</w:t>
      </w:r>
    </w:p>
    <w:p w:rsidR="00FF3976" w:rsidRDefault="00FF3976" w:rsidP="00B00122">
      <w:pPr>
        <w:spacing w:after="0"/>
        <w:ind w:firstLine="567"/>
        <w:rPr>
          <w:rFonts w:ascii="Times New Roman" w:hAnsi="Times New Roman"/>
          <w:sz w:val="24"/>
          <w:szCs w:val="24"/>
        </w:rPr>
      </w:pPr>
      <w:r>
        <w:rPr>
          <w:rFonts w:ascii="Times New Roman" w:hAnsi="Times New Roman"/>
          <w:sz w:val="24"/>
          <w:szCs w:val="24"/>
        </w:rPr>
        <w:t xml:space="preserve">Декьра дурхъахlедикlи, </w:t>
      </w:r>
    </w:p>
    <w:p w:rsidR="00FF3976" w:rsidRDefault="00FF3976" w:rsidP="00B00122">
      <w:pPr>
        <w:spacing w:after="0"/>
        <w:ind w:firstLine="567"/>
        <w:rPr>
          <w:rFonts w:ascii="Times New Roman" w:hAnsi="Times New Roman"/>
          <w:sz w:val="24"/>
          <w:szCs w:val="24"/>
        </w:rPr>
      </w:pPr>
      <w:r>
        <w:rPr>
          <w:rFonts w:ascii="Times New Roman" w:hAnsi="Times New Roman"/>
          <w:sz w:val="24"/>
          <w:szCs w:val="24"/>
        </w:rPr>
        <w:t xml:space="preserve">Кьацlлира цlедешлира </w:t>
      </w:r>
    </w:p>
    <w:p w:rsidR="00FF3976" w:rsidRDefault="00FF3976" w:rsidP="00B00122">
      <w:pPr>
        <w:spacing w:after="0"/>
        <w:ind w:firstLine="567"/>
        <w:rPr>
          <w:rFonts w:ascii="Times New Roman" w:hAnsi="Times New Roman"/>
          <w:sz w:val="24"/>
          <w:szCs w:val="24"/>
        </w:rPr>
      </w:pPr>
      <w:r>
        <w:rPr>
          <w:rFonts w:ascii="Times New Roman" w:hAnsi="Times New Roman"/>
          <w:sz w:val="24"/>
          <w:szCs w:val="24"/>
        </w:rPr>
        <w:t xml:space="preserve">Ургубара тlембикlи. </w:t>
      </w:r>
    </w:p>
    <w:p w:rsidR="00FF3976" w:rsidRDefault="00FF3976" w:rsidP="00B00122">
      <w:pPr>
        <w:spacing w:after="0"/>
        <w:ind w:firstLine="567"/>
        <w:rPr>
          <w:rFonts w:ascii="Times New Roman" w:hAnsi="Times New Roman"/>
          <w:sz w:val="24"/>
          <w:szCs w:val="24"/>
        </w:rPr>
      </w:pPr>
    </w:p>
    <w:p w:rsidR="00FF3976" w:rsidRDefault="00FF3976" w:rsidP="00B00122">
      <w:pPr>
        <w:spacing w:after="0"/>
        <w:ind w:firstLine="567"/>
        <w:rPr>
          <w:rFonts w:ascii="Times New Roman" w:hAnsi="Times New Roman"/>
          <w:sz w:val="24"/>
          <w:szCs w:val="24"/>
        </w:rPr>
      </w:pPr>
      <w:r>
        <w:rPr>
          <w:rFonts w:ascii="Times New Roman" w:hAnsi="Times New Roman"/>
          <w:sz w:val="24"/>
          <w:szCs w:val="24"/>
        </w:rPr>
        <w:t xml:space="preserve">Хlяяла байрахълиув </w:t>
      </w:r>
    </w:p>
    <w:p w:rsidR="00FF3976" w:rsidRDefault="00FF3976" w:rsidP="00B00122">
      <w:pPr>
        <w:spacing w:after="0"/>
        <w:ind w:firstLine="567"/>
        <w:rPr>
          <w:rFonts w:ascii="Times New Roman" w:hAnsi="Times New Roman"/>
          <w:sz w:val="24"/>
          <w:szCs w:val="24"/>
        </w:rPr>
      </w:pPr>
      <w:r>
        <w:rPr>
          <w:rFonts w:ascii="Times New Roman" w:hAnsi="Times New Roman"/>
          <w:sz w:val="24"/>
          <w:szCs w:val="24"/>
        </w:rPr>
        <w:t xml:space="preserve">Хlяндешличи ваибси, </w:t>
      </w:r>
    </w:p>
    <w:p w:rsidR="00FF3976" w:rsidRDefault="00FF3976" w:rsidP="00B00122">
      <w:pPr>
        <w:spacing w:after="0"/>
        <w:ind w:firstLine="567"/>
        <w:rPr>
          <w:rFonts w:ascii="Times New Roman" w:hAnsi="Times New Roman"/>
          <w:sz w:val="24"/>
          <w:szCs w:val="24"/>
        </w:rPr>
      </w:pPr>
      <w:r>
        <w:rPr>
          <w:rFonts w:ascii="Times New Roman" w:hAnsi="Times New Roman"/>
          <w:sz w:val="24"/>
          <w:szCs w:val="24"/>
        </w:rPr>
        <w:t xml:space="preserve">Хlериаби уркlилаб </w:t>
      </w:r>
    </w:p>
    <w:p w:rsidR="00FF3976" w:rsidRDefault="00FF3976" w:rsidP="00B00122">
      <w:pPr>
        <w:spacing w:after="0"/>
        <w:ind w:firstLine="567"/>
        <w:rPr>
          <w:rFonts w:ascii="Times New Roman" w:hAnsi="Times New Roman"/>
          <w:sz w:val="24"/>
          <w:szCs w:val="24"/>
        </w:rPr>
      </w:pPr>
      <w:r>
        <w:rPr>
          <w:rFonts w:ascii="Times New Roman" w:hAnsi="Times New Roman"/>
          <w:sz w:val="24"/>
          <w:szCs w:val="24"/>
        </w:rPr>
        <w:t xml:space="preserve">Агарли челукьуси. </w:t>
      </w:r>
    </w:p>
    <w:p w:rsidR="00FF3976" w:rsidRDefault="00FF3976" w:rsidP="00304FE6">
      <w:pPr>
        <w:spacing w:after="0"/>
        <w:ind w:firstLine="567"/>
        <w:rPr>
          <w:rFonts w:ascii="Times New Roman" w:hAnsi="Times New Roman"/>
          <w:sz w:val="24"/>
          <w:szCs w:val="24"/>
        </w:rPr>
      </w:pPr>
      <w:r w:rsidRPr="009D6F02">
        <w:rPr>
          <w:rFonts w:ascii="Times New Roman" w:hAnsi="Times New Roman"/>
          <w:noProof/>
          <w:sz w:val="24"/>
          <w:szCs w:val="24"/>
          <w:lang w:eastAsia="ru-RU"/>
        </w:rPr>
        <w:pict>
          <v:shape id="Рисунок 4" o:spid="_x0000_i1027" type="#_x0000_t75" style="width:122.25pt;height:152.25pt;visibility:visible">
            <v:imagedata r:id="rId9" o:title=""/>
          </v:shape>
        </w:pict>
      </w:r>
    </w:p>
    <w:p w:rsidR="00FF3976" w:rsidRDefault="00FF3976" w:rsidP="00304FE6">
      <w:pPr>
        <w:spacing w:after="0"/>
        <w:ind w:firstLine="567"/>
        <w:rPr>
          <w:rFonts w:ascii="Times New Roman" w:hAnsi="Times New Roman"/>
          <w:sz w:val="24"/>
          <w:szCs w:val="24"/>
        </w:rPr>
      </w:pPr>
      <w:r>
        <w:rPr>
          <w:rFonts w:ascii="Times New Roman" w:hAnsi="Times New Roman"/>
          <w:sz w:val="24"/>
          <w:szCs w:val="24"/>
        </w:rPr>
        <w:t xml:space="preserve">Ишди дила тугъи хаскадирули сари муреган Гlисамяхlяммадов Хlябибуллагь Даитовичличи. Илини сунела гlямрула бегlлара шалати бурхlни, бузри, дусми шила ургубализив узули деркlиб. Ил итхlели «Хlунтlена Октябрь» совхозлизив унхърала бригадирли вахъхlи узули калун. </w:t>
      </w:r>
    </w:p>
    <w:p w:rsidR="00FF3976" w:rsidRDefault="00FF3976" w:rsidP="00B00122">
      <w:pPr>
        <w:spacing w:after="0"/>
        <w:ind w:firstLine="567"/>
        <w:rPr>
          <w:rFonts w:ascii="Times New Roman" w:hAnsi="Times New Roman"/>
          <w:sz w:val="24"/>
          <w:szCs w:val="24"/>
        </w:rPr>
      </w:pPr>
      <w:r>
        <w:rPr>
          <w:rFonts w:ascii="Times New Roman" w:hAnsi="Times New Roman"/>
          <w:sz w:val="24"/>
          <w:szCs w:val="24"/>
        </w:rPr>
        <w:t xml:space="preserve">Хlябибуллагь дергъла дусмала урши сай, сайра хъубзара хъалибарглизив акlубси. Хъубзарла чебяхlси хlянчи бузахъес ил виштlали левалли вехlихьиб. Бегlтани ункъли бурсивариб кьацl сархнила «гlилмуличи», хlяя-сабурла тяхlяр-кьяйдаличи. </w:t>
      </w:r>
    </w:p>
    <w:p w:rsidR="00FF3976" w:rsidRDefault="00FF3976" w:rsidP="00B00122">
      <w:pPr>
        <w:spacing w:after="0"/>
        <w:ind w:firstLine="567"/>
        <w:rPr>
          <w:rFonts w:ascii="Times New Roman" w:hAnsi="Times New Roman"/>
          <w:sz w:val="24"/>
          <w:szCs w:val="24"/>
        </w:rPr>
      </w:pPr>
      <w:r>
        <w:rPr>
          <w:rFonts w:ascii="Times New Roman" w:hAnsi="Times New Roman"/>
          <w:sz w:val="24"/>
          <w:szCs w:val="24"/>
        </w:rPr>
        <w:t xml:space="preserve">Гlисамяхlяммадов, сунела шила школа, Дербентла шила хозяйствола техникум делчlи гlергъи, асилдешличил узусири. Социалист абзлизив гьалав ваши, гlяхlси качествола хlянчи бири, бузерила планти мурталра имцlадешличил дирцlахъи. Илала хlянчила сабухъчебдешлис хьулчили детаур ванзаличи, адамтачи диги, азгъиндеш хlедални, сахаватдеш дакlудирни, гьаркьяти тяхlурти бузерилизи кайъни. Районна бузерила асилдешла жузлизи илала у хlяйна белкlун. ВДНХ-ла жармала медальличил, Хlурматла дахъал грамотабачил наградитьварибси сай. </w:t>
      </w:r>
    </w:p>
    <w:p w:rsidR="00FF3976" w:rsidRDefault="00FF3976" w:rsidP="00B00122">
      <w:pPr>
        <w:spacing w:after="0"/>
        <w:ind w:firstLine="567"/>
        <w:rPr>
          <w:rFonts w:ascii="Times New Roman" w:hAnsi="Times New Roman"/>
          <w:sz w:val="24"/>
          <w:szCs w:val="24"/>
        </w:rPr>
      </w:pPr>
      <w:r>
        <w:rPr>
          <w:rFonts w:ascii="Times New Roman" w:hAnsi="Times New Roman"/>
          <w:sz w:val="24"/>
          <w:szCs w:val="24"/>
        </w:rPr>
        <w:t xml:space="preserve">Ургубализив, шанти-ургавцунра ахlи, Хlябибуллагь сунела анкъилизивра гlяхlси, духуси, тlалабкарси дудеш сайлинра декlарухъун. Илини сунела шелра дурхlялизи чебяхlси даражала багьуди касахъиб, хlялалти гlямрула кьадри селизиб сабил багьахъур. Илини шила жамигlятла гlямрулизирра бутlакьяндеш диру. Ил асилси адам гьанна гlямрула дусмани хъули икахъили сай. Аллагьли сунелара, сунес дигуталара, сай дигуталара, сунела шанталара гlямруличи, ризкьиличи баракат кабихьабну. </w:t>
      </w:r>
    </w:p>
    <w:p w:rsidR="00FF3976" w:rsidRDefault="00FF3976" w:rsidP="00B00122">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Айдимир Каймаразов</w:t>
      </w:r>
    </w:p>
    <w:p w:rsidR="00FF3976" w:rsidRPr="00D23C85" w:rsidRDefault="00FF3976" w:rsidP="00B00122">
      <w:pPr>
        <w:spacing w:after="0"/>
        <w:ind w:firstLine="567"/>
        <w:rPr>
          <w:rFonts w:ascii="Times New Roman" w:hAnsi="Times New Roman"/>
          <w:b/>
          <w:sz w:val="24"/>
          <w:szCs w:val="24"/>
        </w:rPr>
      </w:pPr>
      <w:r>
        <w:rPr>
          <w:rFonts w:ascii="Times New Roman" w:hAnsi="Times New Roman"/>
          <w:b/>
          <w:sz w:val="24"/>
          <w:szCs w:val="24"/>
        </w:rPr>
        <w:t xml:space="preserve">                                                          Суратлизив: Хlябибуллагь Гlисамяхlяммадов</w:t>
      </w:r>
    </w:p>
    <w:p w:rsidR="00FF3976" w:rsidRDefault="00FF3976" w:rsidP="00864B8B">
      <w:pPr>
        <w:spacing w:after="0"/>
        <w:rPr>
          <w:rFonts w:ascii="Times New Roman" w:hAnsi="Times New Roman"/>
          <w:b/>
          <w:sz w:val="24"/>
          <w:szCs w:val="24"/>
        </w:rPr>
      </w:pPr>
    </w:p>
    <w:p w:rsidR="00FF3976" w:rsidRDefault="00FF3976" w:rsidP="00864B8B">
      <w:pPr>
        <w:spacing w:after="0"/>
        <w:rPr>
          <w:rFonts w:ascii="Times New Roman" w:hAnsi="Times New Roman"/>
          <w:b/>
          <w:sz w:val="24"/>
          <w:szCs w:val="24"/>
        </w:rPr>
      </w:pPr>
      <w:r>
        <w:rPr>
          <w:b/>
        </w:rPr>
        <w:t xml:space="preserve">                                           </w:t>
      </w:r>
      <w:r>
        <w:rPr>
          <w:rFonts w:ascii="Times New Roman" w:hAnsi="Times New Roman"/>
          <w:b/>
          <w:sz w:val="24"/>
          <w:szCs w:val="24"/>
        </w:rPr>
        <w:t>Выбортачи хlядурдешла хlекьлизиб</w:t>
      </w:r>
    </w:p>
    <w:p w:rsidR="00FF3976" w:rsidRDefault="00FF3976" w:rsidP="00864B8B">
      <w:pPr>
        <w:spacing w:after="0"/>
        <w:ind w:firstLine="567"/>
        <w:rPr>
          <w:rFonts w:ascii="Times New Roman" w:hAnsi="Times New Roman"/>
          <w:sz w:val="24"/>
          <w:szCs w:val="24"/>
        </w:rPr>
      </w:pPr>
      <w:r>
        <w:rPr>
          <w:rFonts w:ascii="Times New Roman" w:hAnsi="Times New Roman"/>
          <w:sz w:val="24"/>
          <w:szCs w:val="24"/>
        </w:rPr>
        <w:t xml:space="preserve">Гьалабван районна Администрацияла юртлизиб семинар-совещание бетерхур, сабира 2015 ибил дусла сентябрьла 13 личир районна шимала депутатунани биркlнила шайчирти выбортачи хlядурдеш бирнила ва илди дурадуркlнила суалтачил бархбасунси. </w:t>
      </w:r>
    </w:p>
    <w:p w:rsidR="00FF3976" w:rsidRDefault="00FF3976" w:rsidP="00864B8B">
      <w:pPr>
        <w:spacing w:after="0"/>
        <w:ind w:firstLine="567"/>
        <w:rPr>
          <w:rFonts w:ascii="Times New Roman" w:hAnsi="Times New Roman"/>
          <w:sz w:val="24"/>
          <w:szCs w:val="24"/>
        </w:rPr>
      </w:pPr>
      <w:r w:rsidRPr="009D6F02">
        <w:rPr>
          <w:rFonts w:ascii="Times New Roman" w:hAnsi="Times New Roman"/>
          <w:noProof/>
          <w:sz w:val="24"/>
          <w:szCs w:val="24"/>
          <w:lang w:eastAsia="ru-RU"/>
        </w:rPr>
        <w:pict>
          <v:shape id="Рисунок 5" o:spid="_x0000_i1028" type="#_x0000_t75" style="width:203.25pt;height:135pt;visibility:visible">
            <v:imagedata r:id="rId10" o:title=""/>
          </v:shape>
        </w:pict>
      </w:r>
    </w:p>
    <w:p w:rsidR="00FF3976" w:rsidRDefault="00FF3976" w:rsidP="00864B8B">
      <w:pPr>
        <w:spacing w:after="0"/>
        <w:ind w:firstLine="567"/>
        <w:rPr>
          <w:rFonts w:ascii="Times New Roman" w:hAnsi="Times New Roman"/>
          <w:sz w:val="24"/>
          <w:szCs w:val="24"/>
        </w:rPr>
      </w:pPr>
      <w:r>
        <w:rPr>
          <w:rFonts w:ascii="Times New Roman" w:hAnsi="Times New Roman"/>
          <w:sz w:val="24"/>
          <w:szCs w:val="24"/>
        </w:rPr>
        <w:t xml:space="preserve">Илизир бутlакьяндеш дариб ДР-ла ИК-ла председательла заместитель М.П.Генжехановли, ихтиюрти гlердурцуси отделла начальник Т.Гl. Арсланбековли, районна шимала администрациябала бургани, районна избирательная комиссиябала участокунала члентани ва политическая партиябала вакилтани. </w:t>
      </w:r>
    </w:p>
    <w:p w:rsidR="00FF3976" w:rsidRDefault="00FF3976" w:rsidP="00864B8B">
      <w:pPr>
        <w:spacing w:after="0"/>
        <w:ind w:firstLine="567"/>
        <w:rPr>
          <w:rFonts w:ascii="Times New Roman" w:hAnsi="Times New Roman"/>
          <w:sz w:val="24"/>
          <w:szCs w:val="24"/>
        </w:rPr>
      </w:pPr>
      <w:r>
        <w:rPr>
          <w:rFonts w:ascii="Times New Roman" w:hAnsi="Times New Roman"/>
          <w:sz w:val="24"/>
          <w:szCs w:val="24"/>
        </w:rPr>
        <w:t xml:space="preserve">Семинар-совещаниеличир челябкьлализир дурадеркlес пикридарибти выбортала черкад мягlничерти гъай детаур. Илар декlар-декlарти урегал суал хlердариб. Илди суалтала чебкад гъайбухъун ДР-ла ИК-ла председательла заместитель Генжеханов Мустапа Пирганудинович ва районна ТИК-ла председатель Сулайбанов Мяхlяммад Гlябдусамадович. Илдани совещаниеличир хьардаибти суалтас жавабтира чардатур. </w:t>
      </w:r>
    </w:p>
    <w:p w:rsidR="00FF3976" w:rsidRDefault="00FF3976" w:rsidP="00864B8B">
      <w:pPr>
        <w:spacing w:after="0"/>
        <w:ind w:firstLine="567"/>
        <w:rPr>
          <w:rFonts w:ascii="Times New Roman" w:hAnsi="Times New Roman"/>
          <w:sz w:val="24"/>
          <w:szCs w:val="24"/>
        </w:rPr>
      </w:pPr>
      <w:r>
        <w:rPr>
          <w:rFonts w:ascii="Times New Roman" w:hAnsi="Times New Roman"/>
          <w:sz w:val="24"/>
          <w:szCs w:val="24"/>
        </w:rPr>
        <w:t xml:space="preserve">Совещаниеличир мераначирти избирательная комиссиябала жигарчебтигъунти председательти ДР-ла Избирательная комиссияла Хlурматла грамотабачил ва баркаллала кагъуртачил шабагъатлабариб </w:t>
      </w:r>
    </w:p>
    <w:p w:rsidR="00FF3976" w:rsidRPr="00F569D6" w:rsidRDefault="00FF3976" w:rsidP="00864B8B">
      <w:pPr>
        <w:spacing w:after="0"/>
        <w:ind w:firstLine="567"/>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Нушала корр </w:t>
      </w:r>
      <w:r>
        <w:rPr>
          <w:rFonts w:ascii="Times New Roman" w:hAnsi="Times New Roman"/>
          <w:sz w:val="24"/>
          <w:szCs w:val="24"/>
        </w:rPr>
        <w:t xml:space="preserve">  </w:t>
      </w:r>
    </w:p>
    <w:p w:rsidR="00FF3976" w:rsidRPr="000C4376" w:rsidRDefault="00FF3976" w:rsidP="00B00122">
      <w:pPr>
        <w:rPr>
          <w:b/>
        </w:rPr>
      </w:pPr>
    </w:p>
    <w:p w:rsidR="00FF3976" w:rsidRDefault="00FF3976" w:rsidP="0034152E">
      <w:pPr>
        <w:spacing w:after="0"/>
        <w:ind w:firstLine="567"/>
        <w:rPr>
          <w:rFonts w:ascii="Times New Roman" w:hAnsi="Times New Roman"/>
          <w:b/>
          <w:sz w:val="24"/>
          <w:szCs w:val="24"/>
        </w:rPr>
      </w:pPr>
      <w:r>
        <w:rPr>
          <w:rFonts w:ascii="Times New Roman" w:hAnsi="Times New Roman"/>
          <w:b/>
          <w:sz w:val="24"/>
          <w:szCs w:val="24"/>
        </w:rPr>
        <w:t xml:space="preserve">                         Чебяхlси Чедибдешлис – 70 дус</w:t>
      </w:r>
    </w:p>
    <w:p w:rsidR="00FF3976" w:rsidRDefault="00FF3976" w:rsidP="0034152E">
      <w:pPr>
        <w:spacing w:after="0"/>
        <w:ind w:firstLine="567"/>
        <w:rPr>
          <w:rFonts w:ascii="Times New Roman" w:hAnsi="Times New Roman"/>
          <w:b/>
          <w:sz w:val="24"/>
          <w:szCs w:val="24"/>
        </w:rPr>
      </w:pPr>
      <w:r>
        <w:rPr>
          <w:rFonts w:ascii="Times New Roman" w:hAnsi="Times New Roman"/>
          <w:b/>
          <w:sz w:val="24"/>
          <w:szCs w:val="24"/>
        </w:rPr>
        <w:t xml:space="preserve">                 Дяхlла шалара дугьбала бизидешра хъумхlертис</w:t>
      </w:r>
    </w:p>
    <w:p w:rsidR="00FF3976" w:rsidRDefault="00FF3976" w:rsidP="0034152E">
      <w:pPr>
        <w:spacing w:after="0"/>
        <w:ind w:firstLine="567"/>
        <w:rPr>
          <w:rFonts w:ascii="Times New Roman" w:hAnsi="Times New Roman"/>
          <w:sz w:val="24"/>
          <w:szCs w:val="24"/>
        </w:rPr>
      </w:pPr>
      <w:r>
        <w:rPr>
          <w:rFonts w:ascii="Times New Roman" w:hAnsi="Times New Roman"/>
          <w:sz w:val="24"/>
          <w:szCs w:val="24"/>
        </w:rPr>
        <w:t>Чула дурхlни багьандан гlямрулизир дахъал къиян-жапа дяхlяурти нешани нушачиб бахъал бургар. Илдигъунтазирад ца сари гьанна нуша-ургар агарси, наб дунъяличир бегlлара ахlерси дила нешра. Дила халанеш,сунела мурул вебк</w:t>
      </w:r>
      <w:r>
        <w:rPr>
          <w:rFonts w:ascii="Times New Roman" w:hAnsi="Times New Roman"/>
          <w:sz w:val="24"/>
          <w:szCs w:val="24"/>
          <w:lang w:val="en-US"/>
        </w:rPr>
        <w:t>l</w:t>
      </w:r>
      <w:r>
        <w:rPr>
          <w:rFonts w:ascii="Times New Roman" w:hAnsi="Times New Roman"/>
          <w:sz w:val="24"/>
          <w:szCs w:val="24"/>
        </w:rPr>
        <w:t>или г</w:t>
      </w:r>
      <w:r>
        <w:rPr>
          <w:rFonts w:ascii="Times New Roman" w:hAnsi="Times New Roman"/>
          <w:sz w:val="24"/>
          <w:szCs w:val="24"/>
          <w:lang w:val="en-US"/>
        </w:rPr>
        <w:t>l</w:t>
      </w:r>
      <w:r>
        <w:rPr>
          <w:rFonts w:ascii="Times New Roman" w:hAnsi="Times New Roman"/>
          <w:sz w:val="24"/>
          <w:szCs w:val="24"/>
        </w:rPr>
        <w:t>ергъи,  хlябал бишт</w:t>
      </w:r>
      <w:r>
        <w:rPr>
          <w:rFonts w:ascii="Times New Roman" w:hAnsi="Times New Roman"/>
          <w:sz w:val="24"/>
          <w:szCs w:val="24"/>
          <w:lang w:val="en-US"/>
        </w:rPr>
        <w:t>l</w:t>
      </w:r>
      <w:r>
        <w:rPr>
          <w:rFonts w:ascii="Times New Roman" w:hAnsi="Times New Roman"/>
          <w:sz w:val="24"/>
          <w:szCs w:val="24"/>
        </w:rPr>
        <w:t>атира сарира, ил луг</w:t>
      </w:r>
      <w:r>
        <w:rPr>
          <w:rFonts w:ascii="Times New Roman" w:hAnsi="Times New Roman"/>
          <w:sz w:val="24"/>
          <w:szCs w:val="24"/>
          <w:lang w:val="en-US"/>
        </w:rPr>
        <w:t>l</w:t>
      </w:r>
      <w:r>
        <w:rPr>
          <w:rFonts w:ascii="Times New Roman" w:hAnsi="Times New Roman"/>
          <w:sz w:val="24"/>
          <w:szCs w:val="24"/>
        </w:rPr>
        <w:t xml:space="preserve">илизир дила нешра Мурегабад Сергокъалализи гечбиубтири. Дила нешлис я багьуди касес, я разити дурхlядеш чедаэс кьадархlебиуб. </w:t>
      </w:r>
    </w:p>
    <w:p w:rsidR="00FF3976" w:rsidRDefault="00FF3976" w:rsidP="0034152E">
      <w:pPr>
        <w:spacing w:after="0"/>
        <w:ind w:firstLine="567"/>
        <w:rPr>
          <w:rFonts w:ascii="Times New Roman" w:hAnsi="Times New Roman"/>
          <w:sz w:val="24"/>
          <w:szCs w:val="24"/>
        </w:rPr>
      </w:pPr>
      <w:r w:rsidRPr="009D6F02">
        <w:rPr>
          <w:rFonts w:ascii="Times New Roman" w:hAnsi="Times New Roman"/>
          <w:noProof/>
          <w:sz w:val="24"/>
          <w:szCs w:val="24"/>
          <w:lang w:eastAsia="ru-RU"/>
        </w:rPr>
        <w:pict>
          <v:shape id="Рисунок 6" o:spid="_x0000_i1029" type="#_x0000_t75" style="width:231pt;height:148.5pt;visibility:visible">
            <v:imagedata r:id="rId11" o:title=""/>
          </v:shape>
        </w:pict>
      </w:r>
    </w:p>
    <w:p w:rsidR="00FF3976" w:rsidRDefault="00FF3976" w:rsidP="0034152E">
      <w:pPr>
        <w:spacing w:after="0"/>
        <w:ind w:firstLine="567"/>
        <w:rPr>
          <w:rFonts w:ascii="Times New Roman" w:hAnsi="Times New Roman"/>
          <w:sz w:val="24"/>
          <w:szCs w:val="24"/>
        </w:rPr>
      </w:pPr>
      <w:r>
        <w:rPr>
          <w:rFonts w:ascii="Times New Roman" w:hAnsi="Times New Roman"/>
          <w:sz w:val="24"/>
          <w:szCs w:val="24"/>
        </w:rPr>
        <w:t xml:space="preserve">Дила неш 15 дусла гlямруличир заводлизир рузес рехlрихьибсири. Ил уруслан Мария бикlуси хьунул адамли гlеррурцусири. Чебяхlси Ватlа дергъ бехlбихьибхlели нешлис къияндешуни хlяйнали имцlадиуб. Дила нешра ва илала бахъал зиланти цархlилтира душма танкабас гьалабизлис татаулти икъахъес чячантала ва ингушунала республикала дазуличи арбукибтири. Нешли бурни хlясибли илди савли урегал сягlятличиб бехlбихьили бархlехъ сягlят урегал дикайчи гlибкьдешлизиб бузутири. Илдала беркалара имцlалин кьацlра шинрацун дуибти сари. Нешличил барх бузули кали саби: Герейхъала Рукьият, Субижат, Салимгерейла Муртазагlяли, Ражабов Султанбей, Гlябдулкаримов Башир ва цархlилти. Бархlехъла манзиллизир илдас, къушла бухlна цlа абикьурли, Гьарунхъала Патlиматли хинкlи дирутири. Гавли бицlибси къушлизиб букутири. Илав усесра гьамадли ахlенри. Бугlярдешла гужра камси ахlенри. Нешла кьяшмала кьячlуби пlякь-пlякьдикили хlили дашутири. Илди бузухlели хъатликунилра лерти ахlенри. Някъби кlарърумани дицlибтири, амма бузерилизибад тlашбизес мугьлат лебси ахlенри. </w:t>
      </w:r>
    </w:p>
    <w:p w:rsidR="00FF3976" w:rsidRDefault="00FF3976" w:rsidP="0034152E">
      <w:pPr>
        <w:spacing w:after="0"/>
        <w:ind w:firstLine="567"/>
        <w:rPr>
          <w:rFonts w:ascii="Times New Roman" w:hAnsi="Times New Roman"/>
          <w:sz w:val="24"/>
          <w:szCs w:val="24"/>
        </w:rPr>
      </w:pPr>
      <w:r>
        <w:rPr>
          <w:rFonts w:ascii="Times New Roman" w:hAnsi="Times New Roman"/>
          <w:sz w:val="24"/>
          <w:szCs w:val="24"/>
        </w:rPr>
        <w:t xml:space="preserve">Тыллизир ункъли рузни багьандан дила нешлис савгъатлис фуфайкара хlевара дедибтири. Бузули бамсурти, бяргlибти, гушбиубти, чулахъбиубти илди мицlирли хъули чарбухъес бикибхlели разидешличил бисутири. Амма сагадан ил жагьаннаблизи чардирнила урехи камхlебирули бахъхlи калунтири. </w:t>
      </w:r>
    </w:p>
    <w:p w:rsidR="00FF3976" w:rsidRDefault="00FF3976" w:rsidP="0034152E">
      <w:pPr>
        <w:spacing w:after="0"/>
        <w:ind w:firstLine="567"/>
        <w:rPr>
          <w:rFonts w:ascii="Times New Roman" w:hAnsi="Times New Roman"/>
          <w:sz w:val="24"/>
          <w:szCs w:val="24"/>
        </w:rPr>
      </w:pPr>
      <w:r>
        <w:rPr>
          <w:rFonts w:ascii="Times New Roman" w:hAnsi="Times New Roman"/>
          <w:sz w:val="24"/>
          <w:szCs w:val="24"/>
        </w:rPr>
        <w:t xml:space="preserve">Балагьла мерличирад чаррухъи гlергъи дила неш – Аминат Сергокъалала Ленинна уличилси колхозла ургубализир рузес даимриубсири. Сарерхурси зяхlматчи сарлин, ил звеньеваяли черрикlибсири. Илхlелира неш гьабкьябала къяйлизир калун. Илала сурат колхозла бузерила гьабкьябала Хlурматла уркьуйзиб бахъхlи калун. Бригадир Мажидов Расулли ил мурталра гlибратлис гьанруршусири. Итхlели илдани ризкьили дицlибти машинти фронтлизи дашахъутири. Къантlли буралли, неш ва илала бархкьяби чула гlямрулизиб сегъунадигара наградаличи лайикьбикесли бузули калун. Илдани шалати, разити, паргъатти, эркинти гlямру чехlедаиб. Илдала лерилра гlямру гъазалати сарри. Нешли сунела гlямрулизир дакlударибти гъабзадешличи, чlумадешличи, сабурличи, яхlличи, адамдешличи ва малхlямдешличи ну мурталра пикририкlус. Илкlун мургьила медальличи лайикьсири. Илала дяхl мургьиванра ахlи шалатири. Илдигъунтас мургьила медальти кертlес нушачиб мургьира биули ахlен. </w:t>
      </w:r>
    </w:p>
    <w:p w:rsidR="00FF3976" w:rsidRDefault="00FF3976" w:rsidP="0034152E">
      <w:pPr>
        <w:spacing w:after="0"/>
        <w:ind w:firstLine="567"/>
        <w:rPr>
          <w:rFonts w:ascii="Times New Roman" w:hAnsi="Times New Roman"/>
          <w:sz w:val="24"/>
          <w:szCs w:val="24"/>
        </w:rPr>
      </w:pPr>
      <w:r>
        <w:rPr>
          <w:rFonts w:ascii="Times New Roman" w:hAnsi="Times New Roman"/>
          <w:sz w:val="24"/>
          <w:szCs w:val="24"/>
        </w:rPr>
        <w:t xml:space="preserve">Ну рулгули рирус дила нешли чедаибти къиян-жапа цалра нешли чемадааб или. Нешла дяхlла шала, дугьбала бизидеш, илала гlибратлати хlялалдеш, уркlи зимбикlахъути малхlямдеш муртлисалра набзир кавлан. </w:t>
      </w:r>
    </w:p>
    <w:p w:rsidR="00FF3976" w:rsidRDefault="00FF3976" w:rsidP="0034152E">
      <w:pPr>
        <w:spacing w:after="0"/>
        <w:ind w:firstLine="567"/>
        <w:rPr>
          <w:rFonts w:ascii="Times New Roman" w:hAnsi="Times New Roman"/>
          <w:sz w:val="24"/>
          <w:szCs w:val="24"/>
        </w:rPr>
      </w:pPr>
      <w:r>
        <w:rPr>
          <w:rFonts w:ascii="Times New Roman" w:hAnsi="Times New Roman"/>
          <w:sz w:val="24"/>
          <w:szCs w:val="24"/>
        </w:rPr>
        <w:t>Дила дудеш Хlябибуллагьличил дила нешли 6 дурхlя абикьур, юрт белшун… Гlямрула декlти бяхъяни, зугьати хlянчи-гьуни нешли чурххlериубли, диги-сабурличил чекасиб. Нуша гуш-дягl хlедиахъес ил цlала удибси шямван рац</w:t>
      </w:r>
      <w:r>
        <w:rPr>
          <w:rFonts w:ascii="Times New Roman" w:hAnsi="Times New Roman"/>
          <w:sz w:val="24"/>
          <w:szCs w:val="24"/>
          <w:lang w:val="en-US"/>
        </w:rPr>
        <w:t>l</w:t>
      </w:r>
      <w:r>
        <w:rPr>
          <w:rFonts w:ascii="Times New Roman" w:hAnsi="Times New Roman"/>
          <w:sz w:val="24"/>
          <w:szCs w:val="24"/>
        </w:rPr>
        <w:t xml:space="preserve">иб. Дунъяличир 88 дус хlерриуб, амма илала гlямрулизир разити, талихlчерти, паргъатти бурхlни, бузри камтири, ахиратлизир Аллагьли алжанала агьлулизирад рараб сарину. </w:t>
      </w:r>
    </w:p>
    <w:p w:rsidR="00FF3976" w:rsidRDefault="00FF3976" w:rsidP="0034152E">
      <w:pPr>
        <w:spacing w:after="0"/>
        <w:ind w:firstLine="567"/>
        <w:rPr>
          <w:rFonts w:ascii="Times New Roman" w:hAnsi="Times New Roman"/>
          <w:sz w:val="24"/>
          <w:szCs w:val="24"/>
        </w:rPr>
      </w:pPr>
      <w:r>
        <w:rPr>
          <w:rFonts w:ascii="Times New Roman" w:hAnsi="Times New Roman"/>
          <w:sz w:val="24"/>
          <w:szCs w:val="24"/>
        </w:rPr>
        <w:t xml:space="preserve">Дила нешла бузери кьиматлабирули, ил декlар-декlарти замунтазир шел медальличил наградитьрарибсири. Илди-ургар лер «Бузерила асилдеш багьандан», «Германияличибад чедибдеш сархни багьандан», «Бузерила ветеран» бикlути медальтира. </w:t>
      </w:r>
    </w:p>
    <w:p w:rsidR="00FF3976" w:rsidRDefault="00FF3976" w:rsidP="0034152E">
      <w:pPr>
        <w:spacing w:after="0"/>
        <w:ind w:firstLine="567"/>
        <w:rPr>
          <w:rFonts w:ascii="Times New Roman" w:hAnsi="Times New Roman"/>
          <w:sz w:val="24"/>
          <w:szCs w:val="24"/>
        </w:rPr>
      </w:pPr>
      <w:r>
        <w:rPr>
          <w:rFonts w:ascii="Times New Roman" w:hAnsi="Times New Roman"/>
          <w:sz w:val="24"/>
          <w:szCs w:val="24"/>
        </w:rPr>
        <w:t xml:space="preserve">Гlямрула кьадри балуси, гаши-дягlи дяхlяурси, къиян-жапалис мукlурхlеракlибси дила неш сунела гlергъити гlямрулизир Аллагьлизи мурталара рулгули рири, Аллагьли сунела балгни кьабулдарабну. Халати къиян-жапаличил сархибси Чедибдешла кьадри балуси неш даршудеш, адамтала диги калахъесра рулгули рири. Мяхlкамбарая нешани, илди мурталра бирути ахlен. </w:t>
      </w:r>
    </w:p>
    <w:p w:rsidR="00FF3976" w:rsidRDefault="00FF3976" w:rsidP="0034152E">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Марзият Гlялиева, </w:t>
      </w:r>
    </w:p>
    <w:p w:rsidR="00FF3976" w:rsidRDefault="00FF3976" w:rsidP="0034152E">
      <w:pPr>
        <w:spacing w:after="0"/>
        <w:ind w:firstLine="567"/>
        <w:rPr>
          <w:rFonts w:ascii="Times New Roman" w:hAnsi="Times New Roman"/>
          <w:b/>
          <w:sz w:val="24"/>
          <w:szCs w:val="24"/>
        </w:rPr>
      </w:pPr>
      <w:r>
        <w:rPr>
          <w:rFonts w:ascii="Times New Roman" w:hAnsi="Times New Roman"/>
          <w:b/>
          <w:sz w:val="24"/>
          <w:szCs w:val="24"/>
        </w:rPr>
        <w:t xml:space="preserve">        Сергокъалала дурхlнала цаибил анхъла медсестра</w:t>
      </w:r>
    </w:p>
    <w:p w:rsidR="00FF3976" w:rsidRDefault="00FF3976" w:rsidP="0034152E">
      <w:pPr>
        <w:spacing w:after="0"/>
        <w:ind w:firstLine="567"/>
        <w:rPr>
          <w:rFonts w:ascii="Times New Roman" w:hAnsi="Times New Roman"/>
          <w:b/>
          <w:sz w:val="24"/>
          <w:szCs w:val="24"/>
        </w:rPr>
      </w:pPr>
      <w:r>
        <w:rPr>
          <w:rFonts w:ascii="Times New Roman" w:hAnsi="Times New Roman"/>
          <w:b/>
          <w:sz w:val="24"/>
          <w:szCs w:val="24"/>
        </w:rPr>
        <w:t xml:space="preserve">                       Суратлизиб: дудеш Хlябибуллагь ва неш Аминат</w:t>
      </w:r>
    </w:p>
    <w:p w:rsidR="00FF3976" w:rsidRDefault="00FF3976" w:rsidP="0034152E">
      <w:pPr>
        <w:spacing w:after="0"/>
        <w:ind w:firstLine="567"/>
        <w:rPr>
          <w:rFonts w:ascii="Times New Roman" w:hAnsi="Times New Roman"/>
          <w:b/>
          <w:sz w:val="24"/>
          <w:szCs w:val="24"/>
        </w:rPr>
      </w:pPr>
    </w:p>
    <w:p w:rsidR="00FF3976" w:rsidRPr="00853413" w:rsidRDefault="00FF3976" w:rsidP="0034152E">
      <w:pPr>
        <w:spacing w:after="0"/>
        <w:ind w:firstLine="567"/>
        <w:rPr>
          <w:rFonts w:ascii="Times New Roman" w:hAnsi="Times New Roman"/>
          <w:b/>
          <w:sz w:val="24"/>
          <w:szCs w:val="24"/>
        </w:rPr>
      </w:pPr>
      <w:r>
        <w:rPr>
          <w:rFonts w:ascii="Times New Roman" w:hAnsi="Times New Roman"/>
          <w:sz w:val="24"/>
          <w:szCs w:val="24"/>
        </w:rPr>
        <w:t xml:space="preserve">                            </w:t>
      </w:r>
      <w:r w:rsidRPr="00853413">
        <w:rPr>
          <w:rFonts w:ascii="Times New Roman" w:hAnsi="Times New Roman"/>
          <w:b/>
          <w:sz w:val="24"/>
          <w:szCs w:val="24"/>
        </w:rPr>
        <w:t>Х</w:t>
      </w:r>
      <w:r w:rsidRPr="00853413">
        <w:rPr>
          <w:rFonts w:ascii="Times New Roman" w:hAnsi="Times New Roman"/>
          <w:b/>
          <w:sz w:val="24"/>
          <w:szCs w:val="24"/>
          <w:lang w:val="en-US"/>
        </w:rPr>
        <w:t>l</w:t>
      </w:r>
      <w:r w:rsidRPr="00853413">
        <w:rPr>
          <w:rFonts w:ascii="Times New Roman" w:hAnsi="Times New Roman"/>
          <w:b/>
          <w:sz w:val="24"/>
          <w:szCs w:val="24"/>
        </w:rPr>
        <w:t>ушаб секьяйда къуллукъ бирули</w:t>
      </w:r>
    </w:p>
    <w:p w:rsidR="00FF3976" w:rsidRPr="00853413" w:rsidRDefault="00FF3976" w:rsidP="0034152E">
      <w:pPr>
        <w:spacing w:after="0"/>
        <w:ind w:firstLine="567"/>
        <w:rPr>
          <w:rFonts w:ascii="Times New Roman" w:hAnsi="Times New Roman"/>
          <w:b/>
          <w:sz w:val="20"/>
          <w:szCs w:val="20"/>
        </w:rPr>
      </w:pPr>
      <w:r>
        <w:rPr>
          <w:rFonts w:ascii="Times New Roman" w:hAnsi="Times New Roman"/>
          <w:sz w:val="24"/>
          <w:szCs w:val="24"/>
        </w:rPr>
        <w:t xml:space="preserve">                            </w:t>
      </w:r>
      <w:r w:rsidRPr="00853413">
        <w:rPr>
          <w:rFonts w:ascii="Times New Roman" w:hAnsi="Times New Roman"/>
          <w:b/>
          <w:sz w:val="20"/>
          <w:szCs w:val="20"/>
        </w:rPr>
        <w:t>МЯХ</w:t>
      </w:r>
      <w:r w:rsidRPr="00853413">
        <w:rPr>
          <w:rFonts w:ascii="Times New Roman" w:hAnsi="Times New Roman"/>
          <w:b/>
          <w:sz w:val="20"/>
          <w:szCs w:val="20"/>
          <w:lang w:val="en-US"/>
        </w:rPr>
        <w:t>l</w:t>
      </w:r>
      <w:r w:rsidRPr="00853413">
        <w:rPr>
          <w:rFonts w:ascii="Times New Roman" w:hAnsi="Times New Roman"/>
          <w:b/>
          <w:sz w:val="20"/>
          <w:szCs w:val="20"/>
        </w:rPr>
        <w:t>ЯММАД</w:t>
      </w:r>
      <w:r>
        <w:rPr>
          <w:rFonts w:ascii="Times New Roman" w:hAnsi="Times New Roman"/>
          <w:b/>
          <w:sz w:val="20"/>
          <w:szCs w:val="20"/>
        </w:rPr>
        <w:t>,</w:t>
      </w:r>
      <w:r w:rsidRPr="00853413">
        <w:rPr>
          <w:rFonts w:ascii="Times New Roman" w:hAnsi="Times New Roman"/>
          <w:b/>
          <w:sz w:val="20"/>
          <w:szCs w:val="20"/>
        </w:rPr>
        <w:t xml:space="preserve"> Х</w:t>
      </w:r>
      <w:r w:rsidRPr="00853413">
        <w:rPr>
          <w:rFonts w:ascii="Times New Roman" w:hAnsi="Times New Roman"/>
          <w:b/>
          <w:sz w:val="20"/>
          <w:szCs w:val="20"/>
          <w:lang w:val="en-US"/>
        </w:rPr>
        <w:t>l</w:t>
      </w:r>
      <w:r>
        <w:rPr>
          <w:rFonts w:ascii="Times New Roman" w:hAnsi="Times New Roman"/>
          <w:b/>
          <w:sz w:val="20"/>
          <w:szCs w:val="20"/>
        </w:rPr>
        <w:t>ЕД  БАРКАЛЛА</w:t>
      </w:r>
      <w:r w:rsidRPr="00853413">
        <w:rPr>
          <w:rFonts w:ascii="Times New Roman" w:hAnsi="Times New Roman"/>
          <w:b/>
          <w:sz w:val="20"/>
          <w:szCs w:val="20"/>
        </w:rPr>
        <w:t xml:space="preserve"> </w:t>
      </w:r>
    </w:p>
    <w:p w:rsidR="00FF3976" w:rsidRPr="00F94A1C" w:rsidRDefault="00FF3976" w:rsidP="0034152E">
      <w:pPr>
        <w:spacing w:after="0"/>
        <w:ind w:firstLine="567"/>
        <w:rPr>
          <w:rFonts w:ascii="Times New Roman" w:hAnsi="Times New Roman"/>
          <w:sz w:val="24"/>
          <w:szCs w:val="24"/>
        </w:rPr>
      </w:pPr>
      <w:r w:rsidRPr="00F94A1C">
        <w:rPr>
          <w:rFonts w:ascii="Times New Roman" w:hAnsi="Times New Roman"/>
          <w:sz w:val="24"/>
          <w:szCs w:val="24"/>
        </w:rPr>
        <w:t xml:space="preserve">Гьалаб дила хъулрала мякьлаб КЦСОН-ла директор Мяхlяммадла тукен бири. Дила цакамси гlягlни лебли тукейзи рякьунхlели, илар рузуси хьунул адамлизи бетlу агарав дирцути или хьарбаира. </w:t>
      </w:r>
      <w:r>
        <w:rPr>
          <w:rFonts w:ascii="Times New Roman" w:hAnsi="Times New Roman"/>
          <w:sz w:val="24"/>
          <w:szCs w:val="24"/>
        </w:rPr>
        <w:t>«</w:t>
      </w:r>
      <w:r w:rsidRPr="00F94A1C">
        <w:rPr>
          <w:rFonts w:ascii="Times New Roman" w:hAnsi="Times New Roman"/>
          <w:sz w:val="24"/>
          <w:szCs w:val="24"/>
        </w:rPr>
        <w:t>Агара</w:t>
      </w:r>
      <w:r>
        <w:rPr>
          <w:rFonts w:ascii="Times New Roman" w:hAnsi="Times New Roman"/>
          <w:sz w:val="24"/>
          <w:szCs w:val="24"/>
        </w:rPr>
        <w:t>»</w:t>
      </w:r>
      <w:r w:rsidRPr="00F94A1C">
        <w:rPr>
          <w:rFonts w:ascii="Times New Roman" w:hAnsi="Times New Roman"/>
          <w:sz w:val="24"/>
          <w:szCs w:val="24"/>
        </w:rPr>
        <w:t xml:space="preserve"> - или жаваб чарбатур илини. Чила биалра лерал хlебаладу ибси суайсра </w:t>
      </w:r>
      <w:r>
        <w:rPr>
          <w:rFonts w:ascii="Times New Roman" w:hAnsi="Times New Roman"/>
          <w:sz w:val="24"/>
          <w:szCs w:val="24"/>
        </w:rPr>
        <w:t>«</w:t>
      </w:r>
      <w:r w:rsidRPr="00F94A1C">
        <w:rPr>
          <w:rFonts w:ascii="Times New Roman" w:hAnsi="Times New Roman"/>
          <w:sz w:val="24"/>
          <w:szCs w:val="24"/>
        </w:rPr>
        <w:t>хlебалас</w:t>
      </w:r>
      <w:r>
        <w:rPr>
          <w:rFonts w:ascii="Times New Roman" w:hAnsi="Times New Roman"/>
          <w:sz w:val="24"/>
          <w:szCs w:val="24"/>
        </w:rPr>
        <w:t>»</w:t>
      </w:r>
      <w:r w:rsidRPr="00F94A1C">
        <w:rPr>
          <w:rFonts w:ascii="Times New Roman" w:hAnsi="Times New Roman"/>
          <w:sz w:val="24"/>
          <w:szCs w:val="24"/>
        </w:rPr>
        <w:t xml:space="preserve"> или буриб. Аррякьунра хъули. Хъули арацlес бекlхlериубли, гьаргалар лералли къапула</w:t>
      </w:r>
      <w:r>
        <w:rPr>
          <w:rFonts w:ascii="Times New Roman" w:hAnsi="Times New Roman"/>
          <w:sz w:val="24"/>
          <w:szCs w:val="24"/>
        </w:rPr>
        <w:t xml:space="preserve"> бух</w:t>
      </w:r>
      <w:r>
        <w:rPr>
          <w:rFonts w:ascii="Times New Roman" w:hAnsi="Times New Roman"/>
          <w:sz w:val="24"/>
          <w:szCs w:val="24"/>
          <w:lang w:val="en-US"/>
        </w:rPr>
        <w:t>l</w:t>
      </w:r>
      <w:r>
        <w:rPr>
          <w:rFonts w:ascii="Times New Roman" w:hAnsi="Times New Roman"/>
          <w:sz w:val="24"/>
          <w:szCs w:val="24"/>
        </w:rPr>
        <w:t>на к</w:t>
      </w:r>
      <w:r>
        <w:rPr>
          <w:rFonts w:ascii="Times New Roman" w:hAnsi="Times New Roman"/>
          <w:sz w:val="24"/>
          <w:szCs w:val="24"/>
          <w:lang w:val="en-US"/>
        </w:rPr>
        <w:t>l</w:t>
      </w:r>
      <w:r>
        <w:rPr>
          <w:rFonts w:ascii="Times New Roman" w:hAnsi="Times New Roman"/>
          <w:sz w:val="24"/>
          <w:szCs w:val="24"/>
        </w:rPr>
        <w:t>ел муру ладам абац</w:t>
      </w:r>
      <w:r>
        <w:rPr>
          <w:rFonts w:ascii="Times New Roman" w:hAnsi="Times New Roman"/>
          <w:sz w:val="24"/>
          <w:szCs w:val="24"/>
          <w:lang w:val="en-US"/>
        </w:rPr>
        <w:t>l</w:t>
      </w:r>
      <w:r>
        <w:rPr>
          <w:rFonts w:ascii="Times New Roman" w:hAnsi="Times New Roman"/>
          <w:sz w:val="24"/>
          <w:szCs w:val="24"/>
        </w:rPr>
        <w:t xml:space="preserve">иб </w:t>
      </w:r>
      <w:r w:rsidRPr="00F94A1C">
        <w:rPr>
          <w:rFonts w:ascii="Times New Roman" w:hAnsi="Times New Roman"/>
          <w:sz w:val="24"/>
          <w:szCs w:val="24"/>
        </w:rPr>
        <w:t>.</w:t>
      </w:r>
    </w:p>
    <w:p w:rsidR="00FF3976" w:rsidRPr="00F94A1C" w:rsidRDefault="00FF3976" w:rsidP="0034152E">
      <w:pPr>
        <w:spacing w:after="0"/>
        <w:ind w:firstLine="567"/>
        <w:rPr>
          <w:rFonts w:ascii="Times New Roman" w:hAnsi="Times New Roman"/>
          <w:sz w:val="24"/>
          <w:szCs w:val="24"/>
        </w:rPr>
      </w:pPr>
      <w:r w:rsidRPr="00F94A1C">
        <w:rPr>
          <w:rFonts w:ascii="Times New Roman" w:hAnsi="Times New Roman"/>
          <w:sz w:val="24"/>
          <w:szCs w:val="24"/>
        </w:rPr>
        <w:t>- Хlера, Амидай хlед бетlула гавлаг каб</w:t>
      </w:r>
      <w:r>
        <w:rPr>
          <w:rFonts w:ascii="Times New Roman" w:hAnsi="Times New Roman"/>
          <w:sz w:val="24"/>
          <w:szCs w:val="24"/>
        </w:rPr>
        <w:t>ухилра, - вик</w:t>
      </w:r>
      <w:r>
        <w:rPr>
          <w:rFonts w:ascii="Times New Roman" w:hAnsi="Times New Roman"/>
          <w:sz w:val="24"/>
          <w:szCs w:val="24"/>
          <w:lang w:val="en-US"/>
        </w:rPr>
        <w:t>l</w:t>
      </w:r>
      <w:r>
        <w:rPr>
          <w:rFonts w:ascii="Times New Roman" w:hAnsi="Times New Roman"/>
          <w:sz w:val="24"/>
          <w:szCs w:val="24"/>
        </w:rPr>
        <w:t xml:space="preserve">ар ца, итилли иб: - </w:t>
      </w:r>
      <w:r w:rsidRPr="00F94A1C">
        <w:rPr>
          <w:rFonts w:ascii="Times New Roman" w:hAnsi="Times New Roman"/>
          <w:sz w:val="24"/>
          <w:szCs w:val="24"/>
        </w:rPr>
        <w:t xml:space="preserve">КЦСОН-ла директор сайра ну, наб Мяхlяммад бикlар. Хlед се-биалра гlурра гlягlнибикалли, набзи бурен хlуни, нуни хlед гlягlниси хlела хъули лебхахъисну – или </w:t>
      </w:r>
      <w:r>
        <w:rPr>
          <w:rFonts w:ascii="Times New Roman" w:hAnsi="Times New Roman"/>
          <w:sz w:val="24"/>
          <w:szCs w:val="24"/>
        </w:rPr>
        <w:t xml:space="preserve">илди </w:t>
      </w:r>
      <w:r w:rsidRPr="00F94A1C">
        <w:rPr>
          <w:rFonts w:ascii="Times New Roman" w:hAnsi="Times New Roman"/>
          <w:sz w:val="24"/>
          <w:szCs w:val="24"/>
        </w:rPr>
        <w:t>ар</w:t>
      </w:r>
      <w:r>
        <w:rPr>
          <w:rFonts w:ascii="Times New Roman" w:hAnsi="Times New Roman"/>
          <w:sz w:val="24"/>
          <w:szCs w:val="24"/>
        </w:rPr>
        <w:t>б</w:t>
      </w:r>
      <w:r w:rsidRPr="00F94A1C">
        <w:rPr>
          <w:rFonts w:ascii="Times New Roman" w:hAnsi="Times New Roman"/>
          <w:sz w:val="24"/>
          <w:szCs w:val="24"/>
        </w:rPr>
        <w:t xml:space="preserve">якьун. Я бетlула гавлаглис арц сахlесиб. Баркалла багьахъурли илис ну хъули арацlира. </w:t>
      </w:r>
    </w:p>
    <w:p w:rsidR="00FF3976" w:rsidRPr="00F94A1C" w:rsidRDefault="00FF3976" w:rsidP="0034152E">
      <w:pPr>
        <w:spacing w:after="0"/>
        <w:ind w:firstLine="567"/>
        <w:rPr>
          <w:rFonts w:ascii="Times New Roman" w:hAnsi="Times New Roman"/>
          <w:sz w:val="24"/>
          <w:szCs w:val="24"/>
        </w:rPr>
      </w:pPr>
      <w:r w:rsidRPr="00F94A1C">
        <w:rPr>
          <w:rFonts w:ascii="Times New Roman" w:hAnsi="Times New Roman"/>
          <w:sz w:val="24"/>
          <w:szCs w:val="24"/>
        </w:rPr>
        <w:t xml:space="preserve">Камси заманала гlергъи ну Мяхlяммадличи рякьунра. Ила рякьнила мурад сабри набчи хlерикlахъеси адам катахъес. Гъайкадикlули кали гlергъи, ну дурарухъес ралризурра. Илала унзала гьала караили карикира. Хъулибра давление ахъбирули, вайтlа сарни багьандан ракlибсири иличи. Ва, хlера иларра карикили руилра. Ахъруцили Мяхlяммадли дивайчи каратурли, тухтурти жибарили, дарман гили давление гlяшбиахъуб. </w:t>
      </w:r>
    </w:p>
    <w:p w:rsidR="00FF3976" w:rsidRPr="00F94A1C" w:rsidRDefault="00FF3976" w:rsidP="0034152E">
      <w:pPr>
        <w:spacing w:after="0"/>
        <w:ind w:firstLine="567"/>
        <w:rPr>
          <w:rFonts w:ascii="Times New Roman" w:hAnsi="Times New Roman"/>
          <w:sz w:val="24"/>
          <w:szCs w:val="24"/>
        </w:rPr>
      </w:pPr>
      <w:r w:rsidRPr="00F94A1C">
        <w:rPr>
          <w:rFonts w:ascii="Times New Roman" w:hAnsi="Times New Roman"/>
          <w:sz w:val="24"/>
          <w:szCs w:val="24"/>
        </w:rPr>
        <w:t xml:space="preserve">Чуйнара жирарира илини ну КЦСОН-лизи баршибси столла гlела. Гьачам ца байрамлис кагъарлизи дергурли </w:t>
      </w:r>
      <w:r>
        <w:rPr>
          <w:rFonts w:ascii="Times New Roman" w:hAnsi="Times New Roman"/>
          <w:sz w:val="24"/>
          <w:szCs w:val="24"/>
        </w:rPr>
        <w:t xml:space="preserve">арцанира </w:t>
      </w:r>
      <w:r w:rsidRPr="00F94A1C">
        <w:rPr>
          <w:rFonts w:ascii="Times New Roman" w:hAnsi="Times New Roman"/>
          <w:sz w:val="24"/>
          <w:szCs w:val="24"/>
        </w:rPr>
        <w:t>гибтири лебилра ила бак</w:t>
      </w:r>
      <w:r w:rsidRPr="00F94A1C">
        <w:rPr>
          <w:rFonts w:ascii="Times New Roman" w:hAnsi="Times New Roman"/>
          <w:sz w:val="24"/>
          <w:szCs w:val="24"/>
          <w:lang w:val="en-US"/>
        </w:rPr>
        <w:t>l</w:t>
      </w:r>
      <w:r w:rsidRPr="00F94A1C">
        <w:rPr>
          <w:rFonts w:ascii="Times New Roman" w:hAnsi="Times New Roman"/>
          <w:sz w:val="24"/>
          <w:szCs w:val="24"/>
        </w:rPr>
        <w:t>ибтас. Гlурра гьачам тlалабдарили  Мяхlяммадли, дакlира ила. Гьести гlямрула адамтала бархlилис хасбарибси балбуц дурабуркlули, жидарибтири.  Дуббуцарла баз сабли нуша ца-чумал хьунул адам дубдуцилри. Столличирти лерилра берклумала пай пакетунази кабихьили гиб нушаб дубда</w:t>
      </w:r>
      <w:r>
        <w:rPr>
          <w:rFonts w:ascii="Times New Roman" w:hAnsi="Times New Roman"/>
          <w:sz w:val="24"/>
          <w:szCs w:val="24"/>
        </w:rPr>
        <w:t>лту</w:t>
      </w:r>
      <w:r w:rsidRPr="00F94A1C">
        <w:rPr>
          <w:rFonts w:ascii="Times New Roman" w:hAnsi="Times New Roman"/>
          <w:sz w:val="24"/>
          <w:szCs w:val="24"/>
        </w:rPr>
        <w:t xml:space="preserve">хlели беркахъес. Лебилра ила цалабикибтас постельла набортира гиб. Урши-рурси мякьлаб агарли цуннихlели ну, набчи хlеррикlес хьунул адамра рашиб. Гьанна чумал дус уршби-рурсбачир хlеррирулра. Чуйнара гlурра тlалабрарили руилра ну Мяхlяммадли, ну хъулир агни хlебалули. </w:t>
      </w:r>
    </w:p>
    <w:p w:rsidR="00FF3976" w:rsidRPr="00F94A1C" w:rsidRDefault="00FF3976" w:rsidP="0034152E">
      <w:pPr>
        <w:spacing w:after="0"/>
        <w:ind w:firstLine="567"/>
        <w:rPr>
          <w:rFonts w:ascii="Times New Roman" w:hAnsi="Times New Roman"/>
          <w:sz w:val="24"/>
          <w:szCs w:val="24"/>
        </w:rPr>
      </w:pPr>
      <w:r w:rsidRPr="00F94A1C">
        <w:rPr>
          <w:rFonts w:ascii="Times New Roman" w:hAnsi="Times New Roman"/>
          <w:sz w:val="24"/>
          <w:szCs w:val="24"/>
        </w:rPr>
        <w:t>Халаси баркалла багьахъес дигулра наб КЦСОН-на директор Муртузг</w:t>
      </w:r>
      <w:r w:rsidRPr="00F94A1C">
        <w:rPr>
          <w:rFonts w:ascii="Times New Roman" w:hAnsi="Times New Roman"/>
          <w:sz w:val="24"/>
          <w:szCs w:val="24"/>
          <w:lang w:val="en-US"/>
        </w:rPr>
        <w:t>l</w:t>
      </w:r>
      <w:r w:rsidRPr="00F94A1C">
        <w:rPr>
          <w:rFonts w:ascii="Times New Roman" w:hAnsi="Times New Roman"/>
          <w:sz w:val="24"/>
          <w:szCs w:val="24"/>
        </w:rPr>
        <w:t xml:space="preserve">ялиев Мяхlяммадлис Сергокъалала шила ва арагlебли районна гьести гlямрула адамтас кумек бирнилис. Нушагъунти гьаман цунни кавлули саби, урши-рурси шила дура арбукьялли хlербиэс. Жагьилтас хlянчи-гьуни агара шимазир, бухънабас саби акlубси мер лайбакlес дигули ахlен. Илбагьандан илдигъунти бухънабачи хlеруди бирути хlянчизарти лебни дебали дигеси анцlбукь саби. Гьачам гьатlи баркалла Мяхlяммад хlед.  </w:t>
      </w:r>
    </w:p>
    <w:p w:rsidR="00FF3976" w:rsidRPr="00AA1865" w:rsidRDefault="00FF3976" w:rsidP="0034152E">
      <w:pPr>
        <w:spacing w:after="0"/>
        <w:ind w:firstLine="567"/>
        <w:rPr>
          <w:rFonts w:ascii="Times New Roman" w:hAnsi="Times New Roman"/>
          <w:b/>
          <w:sz w:val="24"/>
          <w:szCs w:val="24"/>
        </w:rPr>
      </w:pPr>
      <w:r w:rsidRPr="00F94A1C">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b/>
          <w:sz w:val="24"/>
          <w:szCs w:val="24"/>
        </w:rPr>
        <w:t>Гlябдуллаева Аминат</w:t>
      </w:r>
      <w:r w:rsidRPr="00F94A1C">
        <w:rPr>
          <w:rFonts w:ascii="Times New Roman" w:hAnsi="Times New Roman"/>
          <w:b/>
          <w:sz w:val="24"/>
          <w:szCs w:val="24"/>
        </w:rPr>
        <w:t xml:space="preserve">,                  </w:t>
      </w:r>
    </w:p>
    <w:p w:rsidR="00FF3976" w:rsidRPr="00AA1865" w:rsidRDefault="00FF3976" w:rsidP="0034152E">
      <w:pPr>
        <w:spacing w:after="0"/>
        <w:ind w:firstLine="567"/>
        <w:rPr>
          <w:rFonts w:ascii="Times New Roman" w:hAnsi="Times New Roman"/>
          <w:b/>
          <w:sz w:val="24"/>
          <w:szCs w:val="24"/>
        </w:rPr>
      </w:pPr>
      <w:r w:rsidRPr="00AA1865">
        <w:rPr>
          <w:rFonts w:ascii="Times New Roman" w:hAnsi="Times New Roman"/>
          <w:b/>
          <w:sz w:val="24"/>
          <w:szCs w:val="24"/>
        </w:rPr>
        <w:t xml:space="preserve">                                         </w:t>
      </w:r>
      <w:r w:rsidRPr="00F94A1C">
        <w:rPr>
          <w:rFonts w:ascii="Times New Roman" w:hAnsi="Times New Roman"/>
          <w:b/>
          <w:sz w:val="24"/>
          <w:szCs w:val="24"/>
        </w:rPr>
        <w:t>Сергокъалализир х</w:t>
      </w:r>
      <w:r w:rsidRPr="00F94A1C">
        <w:rPr>
          <w:rFonts w:ascii="Times New Roman" w:hAnsi="Times New Roman"/>
          <w:b/>
          <w:sz w:val="24"/>
          <w:szCs w:val="24"/>
          <w:lang w:val="en-US"/>
        </w:rPr>
        <w:t>l</w:t>
      </w:r>
      <w:r w:rsidRPr="00F94A1C">
        <w:rPr>
          <w:rFonts w:ascii="Times New Roman" w:hAnsi="Times New Roman"/>
          <w:b/>
          <w:sz w:val="24"/>
          <w:szCs w:val="24"/>
        </w:rPr>
        <w:t>еррирули калунси мургукан</w:t>
      </w:r>
      <w:bookmarkStart w:id="0" w:name="_GoBack"/>
      <w:bookmarkEnd w:id="0"/>
    </w:p>
    <w:p w:rsidR="00FF3976" w:rsidRPr="00F94A1C" w:rsidRDefault="00FF3976" w:rsidP="0034152E">
      <w:pPr>
        <w:spacing w:after="0"/>
        <w:ind w:firstLine="567"/>
        <w:rPr>
          <w:rFonts w:ascii="Times New Roman" w:hAnsi="Times New Roman"/>
          <w:sz w:val="24"/>
          <w:szCs w:val="24"/>
        </w:rPr>
      </w:pPr>
      <w:r w:rsidRPr="00F94A1C">
        <w:rPr>
          <w:rFonts w:ascii="Times New Roman" w:hAnsi="Times New Roman"/>
          <w:sz w:val="24"/>
          <w:szCs w:val="24"/>
        </w:rPr>
        <w:t xml:space="preserve">                                                                                                                          </w:t>
      </w:r>
    </w:p>
    <w:p w:rsidR="00FF3976" w:rsidRPr="00F94A1C" w:rsidRDefault="00FF3976" w:rsidP="0034152E">
      <w:pPr>
        <w:spacing w:after="0"/>
        <w:ind w:firstLine="567"/>
        <w:rPr>
          <w:rFonts w:ascii="Times New Roman" w:hAnsi="Times New Roman"/>
          <w:sz w:val="24"/>
          <w:szCs w:val="24"/>
        </w:rPr>
      </w:pPr>
    </w:p>
    <w:p w:rsidR="00FF3976" w:rsidRDefault="00FF3976" w:rsidP="0034152E">
      <w:pPr>
        <w:spacing w:after="0"/>
        <w:ind w:firstLine="567"/>
        <w:rPr>
          <w:rFonts w:ascii="Times New Roman" w:hAnsi="Times New Roman"/>
          <w:b/>
          <w:sz w:val="24"/>
          <w:szCs w:val="24"/>
        </w:rPr>
      </w:pPr>
      <w:r>
        <w:rPr>
          <w:rFonts w:ascii="Times New Roman" w:hAnsi="Times New Roman"/>
          <w:b/>
          <w:sz w:val="24"/>
          <w:szCs w:val="24"/>
        </w:rPr>
        <w:t xml:space="preserve">              Илдала къайгъни разивиэстири</w:t>
      </w:r>
    </w:p>
    <w:p w:rsidR="00FF3976" w:rsidRDefault="00FF3976" w:rsidP="0034152E">
      <w:pPr>
        <w:spacing w:after="0"/>
        <w:ind w:firstLine="567"/>
        <w:rPr>
          <w:rFonts w:ascii="Times New Roman" w:hAnsi="Times New Roman"/>
          <w:sz w:val="24"/>
          <w:szCs w:val="24"/>
        </w:rPr>
      </w:pPr>
      <w:r>
        <w:rPr>
          <w:rFonts w:ascii="Times New Roman" w:hAnsi="Times New Roman"/>
          <w:sz w:val="24"/>
          <w:szCs w:val="24"/>
        </w:rPr>
        <w:t xml:space="preserve">Адамла гlяхlси баркьуди кьиматлабирни дебали гlяхlси саби. Гlяхl барибсиличира вай барибсиличира цаван хlерикlес асухlебирар. Вавначи вавначиван занзбачи занзбачиван хlерикlес гlягlниси саби. Гьалавван ну районна больницала хирургияла отделениела верхlъибил палатализив калунра. Илаб набчи ва набчил бархтачи гьарли-марли гlяхlси хlеруди бариб. </w:t>
      </w:r>
    </w:p>
    <w:p w:rsidR="00FF3976" w:rsidRDefault="00FF3976" w:rsidP="0034152E">
      <w:pPr>
        <w:spacing w:after="0"/>
        <w:ind w:firstLine="567"/>
        <w:rPr>
          <w:rFonts w:ascii="Times New Roman" w:hAnsi="Times New Roman"/>
          <w:sz w:val="24"/>
          <w:szCs w:val="24"/>
        </w:rPr>
      </w:pPr>
      <w:r>
        <w:rPr>
          <w:rFonts w:ascii="Times New Roman" w:hAnsi="Times New Roman"/>
          <w:sz w:val="24"/>
          <w:szCs w:val="24"/>
        </w:rPr>
        <w:t xml:space="preserve">Дила уркlи разибиуб хирургияла отделениела заведующий Гlябдуллагь Гlяхlмадовличи, хирургуни Рашидличи ва Хlяжимурадличи, отделениела медсестрабачи. Илдала къайгъни, сакlубдеш, зягlиптачи уркlецlичебли дугьабилзни набра бархтасра гlяхlбизур. Ил багьандан илдас дила ва набчил бархтала шайзибад, районна газета пайдалабарили, баркалла багьахъес дигулра. илдала бузерилизир гьатlира гlяхlти чедибдешуни, гlямрулизир игъбар, талихl, уркlбазиб гlяхlси гьав камхlедиубли дигулра. </w:t>
      </w:r>
    </w:p>
    <w:p w:rsidR="00FF3976" w:rsidRDefault="00FF3976" w:rsidP="0034152E">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Мирзази Гlяндалаев, </w:t>
      </w:r>
    </w:p>
    <w:p w:rsidR="00FF3976" w:rsidRPr="00AA1865" w:rsidRDefault="00FF3976" w:rsidP="0034152E">
      <w:pPr>
        <w:spacing w:after="0"/>
        <w:ind w:firstLine="567"/>
        <w:rPr>
          <w:rFonts w:ascii="Times New Roman" w:hAnsi="Times New Roman"/>
          <w:sz w:val="24"/>
          <w:szCs w:val="24"/>
        </w:rPr>
      </w:pPr>
      <w:r>
        <w:rPr>
          <w:rFonts w:ascii="Times New Roman" w:hAnsi="Times New Roman"/>
          <w:b/>
          <w:sz w:val="24"/>
          <w:szCs w:val="24"/>
        </w:rPr>
        <w:t xml:space="preserve">             Убяхl Мулебкlила шила администрациялизи кабурхуси Гlяргlячlанамахьи</w:t>
      </w:r>
      <w:r>
        <w:rPr>
          <w:rFonts w:ascii="Times New Roman" w:hAnsi="Times New Roman"/>
          <w:sz w:val="24"/>
          <w:szCs w:val="24"/>
        </w:rPr>
        <w:t xml:space="preserve"> </w:t>
      </w:r>
    </w:p>
    <w:p w:rsidR="00FF3976" w:rsidRPr="00AA1865" w:rsidRDefault="00FF3976" w:rsidP="0034152E">
      <w:pPr>
        <w:spacing w:after="0"/>
        <w:ind w:firstLine="567"/>
        <w:rPr>
          <w:rFonts w:ascii="Times New Roman" w:hAnsi="Times New Roman"/>
          <w:sz w:val="24"/>
          <w:szCs w:val="24"/>
        </w:rPr>
      </w:pPr>
    </w:p>
    <w:p w:rsidR="00FF3976" w:rsidRPr="00F94A1C" w:rsidRDefault="00FF3976" w:rsidP="0034152E">
      <w:pPr>
        <w:spacing w:after="0"/>
        <w:ind w:firstLine="567"/>
        <w:rPr>
          <w:rFonts w:ascii="Times New Roman" w:hAnsi="Times New Roman"/>
          <w:b/>
          <w:sz w:val="24"/>
          <w:szCs w:val="24"/>
        </w:rPr>
      </w:pPr>
      <w:r w:rsidRPr="00F94A1C">
        <w:rPr>
          <w:rFonts w:ascii="Times New Roman" w:hAnsi="Times New Roman"/>
          <w:b/>
          <w:sz w:val="24"/>
          <w:szCs w:val="24"/>
        </w:rPr>
        <w:t xml:space="preserve">                                    РАЗИЛИ, ДАМ-ДЯДЛИЧИЛ…</w:t>
      </w:r>
    </w:p>
    <w:p w:rsidR="00FF3976" w:rsidRPr="00F94A1C" w:rsidRDefault="00FF3976" w:rsidP="0034152E">
      <w:pPr>
        <w:spacing w:after="0"/>
        <w:ind w:firstLine="567"/>
        <w:rPr>
          <w:rFonts w:ascii="Times New Roman" w:hAnsi="Times New Roman"/>
          <w:sz w:val="24"/>
          <w:szCs w:val="24"/>
        </w:rPr>
      </w:pPr>
      <w:r w:rsidRPr="00F94A1C">
        <w:rPr>
          <w:rFonts w:ascii="Times New Roman" w:hAnsi="Times New Roman"/>
          <w:sz w:val="24"/>
          <w:szCs w:val="24"/>
        </w:rPr>
        <w:t xml:space="preserve">    Лябкьули саб бик</w:t>
      </w:r>
      <w:r w:rsidRPr="00F94A1C">
        <w:rPr>
          <w:rFonts w:ascii="Times New Roman" w:hAnsi="Times New Roman"/>
          <w:sz w:val="24"/>
          <w:szCs w:val="24"/>
          <w:lang w:val="en-US"/>
        </w:rPr>
        <w:t>l</w:t>
      </w:r>
      <w:r w:rsidRPr="00F94A1C">
        <w:rPr>
          <w:rFonts w:ascii="Times New Roman" w:hAnsi="Times New Roman"/>
          <w:sz w:val="24"/>
          <w:szCs w:val="24"/>
        </w:rPr>
        <w:t>ули бак</w:t>
      </w:r>
      <w:r w:rsidRPr="00F94A1C">
        <w:rPr>
          <w:rFonts w:ascii="Times New Roman" w:hAnsi="Times New Roman"/>
          <w:sz w:val="24"/>
          <w:szCs w:val="24"/>
          <w:lang w:val="en-US"/>
        </w:rPr>
        <w:t>l</w:t>
      </w:r>
      <w:r w:rsidRPr="00F94A1C">
        <w:rPr>
          <w:rFonts w:ascii="Times New Roman" w:hAnsi="Times New Roman"/>
          <w:sz w:val="24"/>
          <w:szCs w:val="24"/>
        </w:rPr>
        <w:t>иб урч</w:t>
      </w:r>
      <w:r w:rsidRPr="00F94A1C">
        <w:rPr>
          <w:rFonts w:ascii="Times New Roman" w:hAnsi="Times New Roman"/>
          <w:sz w:val="24"/>
          <w:szCs w:val="24"/>
          <w:lang w:val="en-US"/>
        </w:rPr>
        <w:t>l</w:t>
      </w:r>
      <w:r w:rsidRPr="00F94A1C">
        <w:rPr>
          <w:rFonts w:ascii="Times New Roman" w:hAnsi="Times New Roman"/>
          <w:sz w:val="24"/>
          <w:szCs w:val="24"/>
        </w:rPr>
        <w:t>емъибил май, халаси къиян ахъили, халаси ц</w:t>
      </w:r>
      <w:r w:rsidRPr="00F94A1C">
        <w:rPr>
          <w:rFonts w:ascii="Times New Roman" w:hAnsi="Times New Roman"/>
          <w:sz w:val="24"/>
          <w:szCs w:val="24"/>
          <w:lang w:val="en-US"/>
        </w:rPr>
        <w:t>l</w:t>
      </w:r>
      <w:r w:rsidRPr="00F94A1C">
        <w:rPr>
          <w:rFonts w:ascii="Times New Roman" w:hAnsi="Times New Roman"/>
          <w:sz w:val="24"/>
          <w:szCs w:val="24"/>
        </w:rPr>
        <w:t>акь харжбарили ветерантани  сархибси Чедибдешла барх</w:t>
      </w:r>
      <w:r w:rsidRPr="00F94A1C">
        <w:rPr>
          <w:rFonts w:ascii="Times New Roman" w:hAnsi="Times New Roman"/>
          <w:sz w:val="24"/>
          <w:szCs w:val="24"/>
          <w:lang w:val="en-US"/>
        </w:rPr>
        <w:t>l</w:t>
      </w:r>
      <w:r w:rsidRPr="00F94A1C">
        <w:rPr>
          <w:rFonts w:ascii="Times New Roman" w:hAnsi="Times New Roman"/>
          <w:sz w:val="24"/>
          <w:szCs w:val="24"/>
        </w:rPr>
        <w:t xml:space="preserve">и. Ил байрамла Бархlи хlямрантира дурабухъун хlурматбарес майдайчи. Дяхъили дам-дяд, цабехl булхъули, цабехl далайбикlули бариб ветерантала хlурмат.  </w:t>
      </w:r>
    </w:p>
    <w:p w:rsidR="00FF3976" w:rsidRPr="00F94A1C" w:rsidRDefault="00FF3976" w:rsidP="0034152E">
      <w:pPr>
        <w:spacing w:after="0"/>
        <w:ind w:firstLine="567"/>
        <w:rPr>
          <w:rFonts w:ascii="Times New Roman" w:hAnsi="Times New Roman"/>
          <w:sz w:val="24"/>
          <w:szCs w:val="24"/>
        </w:rPr>
      </w:pPr>
      <w:r w:rsidRPr="00F94A1C">
        <w:rPr>
          <w:rFonts w:ascii="Times New Roman" w:hAnsi="Times New Roman"/>
          <w:sz w:val="24"/>
          <w:szCs w:val="24"/>
        </w:rPr>
        <w:t xml:space="preserve">   Шила администрацияла бекlли абхьиб митинг. Ветерантачила гапла дугьбачил гъайухъун. Дявила авлахъличиб чархlебухъи калунти гlяхlгъубзнала уми гьандуршули гъайухъун педагог Гlяли Гlябдуряхlманов</w:t>
      </w:r>
    </w:p>
    <w:p w:rsidR="00FF3976" w:rsidRPr="00F94A1C" w:rsidRDefault="00FF3976" w:rsidP="0034152E">
      <w:pPr>
        <w:spacing w:after="0"/>
        <w:ind w:firstLine="567"/>
        <w:rPr>
          <w:rFonts w:ascii="Times New Roman" w:hAnsi="Times New Roman"/>
          <w:sz w:val="24"/>
          <w:szCs w:val="24"/>
        </w:rPr>
      </w:pPr>
      <w:r w:rsidRPr="00F94A1C">
        <w:rPr>
          <w:rFonts w:ascii="Times New Roman" w:hAnsi="Times New Roman"/>
          <w:sz w:val="24"/>
          <w:szCs w:val="24"/>
        </w:rPr>
        <w:t>Гъайрухъун школала директор Равгьаният Хlясанова:</w:t>
      </w:r>
    </w:p>
    <w:p w:rsidR="00FF3976" w:rsidRPr="00F94A1C" w:rsidRDefault="00FF3976" w:rsidP="0034152E">
      <w:pPr>
        <w:spacing w:after="0"/>
        <w:ind w:firstLine="567"/>
        <w:rPr>
          <w:rFonts w:ascii="Times New Roman" w:hAnsi="Times New Roman"/>
          <w:sz w:val="24"/>
          <w:szCs w:val="24"/>
        </w:rPr>
      </w:pPr>
      <w:r w:rsidRPr="00F94A1C">
        <w:rPr>
          <w:rFonts w:ascii="Times New Roman" w:hAnsi="Times New Roman"/>
          <w:sz w:val="24"/>
          <w:szCs w:val="24"/>
        </w:rPr>
        <w:t xml:space="preserve"> - Ахlерти дурхlни! Гlур мадакlаб нушачи кахти вайти дугурби. Даршули улка калаб, разили халкьра калаб. Иш Хlямрила шилизи къийинра хьурамабиаб. Кьасбарая дурхlни дучlес, хl</w:t>
      </w:r>
      <w:r>
        <w:rPr>
          <w:rFonts w:ascii="Times New Roman" w:hAnsi="Times New Roman"/>
          <w:sz w:val="24"/>
          <w:szCs w:val="24"/>
        </w:rPr>
        <w:t>ушани касибси «5» кьимат</w:t>
      </w:r>
      <w:r w:rsidRPr="00853413">
        <w:rPr>
          <w:rFonts w:ascii="Times New Roman" w:hAnsi="Times New Roman"/>
          <w:sz w:val="24"/>
          <w:szCs w:val="24"/>
        </w:rPr>
        <w:t xml:space="preserve"> - </w:t>
      </w:r>
      <w:r w:rsidRPr="00F94A1C">
        <w:rPr>
          <w:rFonts w:ascii="Times New Roman" w:hAnsi="Times New Roman"/>
          <w:sz w:val="24"/>
          <w:szCs w:val="24"/>
        </w:rPr>
        <w:t xml:space="preserve">хlярхlя сабину душманна уркlилизи. </w:t>
      </w:r>
    </w:p>
    <w:p w:rsidR="00FF3976" w:rsidRPr="00F94A1C" w:rsidRDefault="00FF3976" w:rsidP="0034152E">
      <w:pPr>
        <w:spacing w:after="0"/>
        <w:ind w:firstLine="567"/>
        <w:rPr>
          <w:rFonts w:ascii="Times New Roman" w:hAnsi="Times New Roman"/>
          <w:sz w:val="24"/>
          <w:szCs w:val="24"/>
        </w:rPr>
      </w:pPr>
      <w:r w:rsidRPr="00F94A1C">
        <w:rPr>
          <w:rFonts w:ascii="Times New Roman" w:hAnsi="Times New Roman"/>
          <w:sz w:val="24"/>
          <w:szCs w:val="24"/>
        </w:rPr>
        <w:t>Нушала шилизив цалра дявила бутlакьянчи агара, леб тылла бутlакьянчиби: Гебеков Гlябдуллагь – окопуна укъули, гьундури далдирули, уркурличир гъягъя дихули, гьундури дурцули калунси сай;</w:t>
      </w:r>
    </w:p>
    <w:p w:rsidR="00FF3976" w:rsidRPr="00F94A1C" w:rsidRDefault="00FF3976" w:rsidP="0034152E">
      <w:pPr>
        <w:spacing w:after="0"/>
        <w:ind w:firstLine="567"/>
        <w:rPr>
          <w:rFonts w:ascii="Times New Roman" w:hAnsi="Times New Roman"/>
          <w:sz w:val="24"/>
          <w:szCs w:val="24"/>
        </w:rPr>
      </w:pPr>
      <w:r w:rsidRPr="00F94A1C">
        <w:rPr>
          <w:rFonts w:ascii="Times New Roman" w:hAnsi="Times New Roman"/>
          <w:sz w:val="24"/>
          <w:szCs w:val="24"/>
        </w:rPr>
        <w:t>Гlялиев Гlумар, Ражабов Бяхlямай ва ц</w:t>
      </w:r>
      <w:r>
        <w:rPr>
          <w:rFonts w:ascii="Times New Roman" w:hAnsi="Times New Roman"/>
          <w:sz w:val="24"/>
          <w:szCs w:val="24"/>
        </w:rPr>
        <w:t xml:space="preserve">архlилти. Леб хьунул адамтира </w:t>
      </w:r>
      <w:r w:rsidRPr="00853413">
        <w:rPr>
          <w:rFonts w:ascii="Times New Roman" w:hAnsi="Times New Roman"/>
          <w:sz w:val="24"/>
          <w:szCs w:val="24"/>
        </w:rPr>
        <w:t xml:space="preserve">- </w:t>
      </w:r>
      <w:r w:rsidRPr="00F94A1C">
        <w:rPr>
          <w:rFonts w:ascii="Times New Roman" w:hAnsi="Times New Roman"/>
          <w:sz w:val="24"/>
          <w:szCs w:val="24"/>
        </w:rPr>
        <w:t>А</w:t>
      </w:r>
      <w:r>
        <w:rPr>
          <w:rFonts w:ascii="Times New Roman" w:hAnsi="Times New Roman"/>
          <w:sz w:val="24"/>
          <w:szCs w:val="24"/>
        </w:rPr>
        <w:t>лхилаева Гlяшура,</w:t>
      </w:r>
      <w:r w:rsidRPr="00853413">
        <w:rPr>
          <w:rFonts w:ascii="Times New Roman" w:hAnsi="Times New Roman"/>
          <w:sz w:val="24"/>
          <w:szCs w:val="24"/>
        </w:rPr>
        <w:t xml:space="preserve"> </w:t>
      </w:r>
      <w:r w:rsidRPr="00F94A1C">
        <w:rPr>
          <w:rFonts w:ascii="Times New Roman" w:hAnsi="Times New Roman"/>
          <w:sz w:val="24"/>
          <w:szCs w:val="24"/>
        </w:rPr>
        <w:t xml:space="preserve">Мяхlяммадова Гlяйшат ва бахъал цархlилти. Лебталалра уми гьандушес хlейрар. Баркалла хlушаб лебтасалра нушаб Чедибдеш сархибтас. </w:t>
      </w:r>
    </w:p>
    <w:p w:rsidR="00FF3976" w:rsidRPr="00F94A1C" w:rsidRDefault="00FF3976" w:rsidP="0034152E">
      <w:pPr>
        <w:spacing w:after="0"/>
        <w:ind w:firstLine="567"/>
        <w:rPr>
          <w:rFonts w:ascii="Times New Roman" w:hAnsi="Times New Roman"/>
          <w:sz w:val="24"/>
          <w:szCs w:val="24"/>
        </w:rPr>
      </w:pPr>
    </w:p>
    <w:p w:rsidR="00FF3976" w:rsidRPr="00F94A1C" w:rsidRDefault="00FF3976" w:rsidP="0034152E">
      <w:pPr>
        <w:spacing w:after="0"/>
        <w:ind w:firstLine="567"/>
        <w:rPr>
          <w:rFonts w:ascii="Times New Roman" w:hAnsi="Times New Roman"/>
          <w:b/>
          <w:sz w:val="24"/>
          <w:szCs w:val="24"/>
        </w:rPr>
      </w:pPr>
      <w:r w:rsidRPr="00F94A1C">
        <w:rPr>
          <w:rFonts w:ascii="Times New Roman" w:hAnsi="Times New Roman"/>
          <w:b/>
          <w:sz w:val="24"/>
          <w:szCs w:val="24"/>
        </w:rPr>
        <w:t xml:space="preserve">                                                                                      </w:t>
      </w:r>
      <w:r>
        <w:rPr>
          <w:rFonts w:ascii="Times New Roman" w:hAnsi="Times New Roman"/>
          <w:b/>
          <w:sz w:val="24"/>
          <w:szCs w:val="24"/>
        </w:rPr>
        <w:t xml:space="preserve">        </w:t>
      </w:r>
      <w:r w:rsidRPr="00F94A1C">
        <w:rPr>
          <w:rFonts w:ascii="Times New Roman" w:hAnsi="Times New Roman"/>
          <w:b/>
          <w:sz w:val="24"/>
          <w:szCs w:val="24"/>
        </w:rPr>
        <w:t>Чамсулвара Багьаудинов</w:t>
      </w:r>
    </w:p>
    <w:p w:rsidR="00FF3976" w:rsidRPr="00F94A1C" w:rsidRDefault="00FF3976" w:rsidP="0034152E">
      <w:pPr>
        <w:spacing w:after="0"/>
        <w:ind w:firstLine="567"/>
        <w:rPr>
          <w:rFonts w:ascii="Times New Roman" w:hAnsi="Times New Roman"/>
          <w:b/>
          <w:sz w:val="24"/>
          <w:szCs w:val="24"/>
        </w:rPr>
      </w:pPr>
    </w:p>
    <w:p w:rsidR="00FF3976" w:rsidRPr="00F94A1C" w:rsidRDefault="00FF3976" w:rsidP="0034152E">
      <w:pPr>
        <w:spacing w:after="0"/>
        <w:ind w:firstLine="567"/>
        <w:rPr>
          <w:rFonts w:ascii="Times New Roman" w:hAnsi="Times New Roman"/>
          <w:b/>
          <w:sz w:val="24"/>
          <w:szCs w:val="24"/>
        </w:rPr>
      </w:pPr>
      <w:r w:rsidRPr="00F94A1C">
        <w:rPr>
          <w:rFonts w:ascii="Times New Roman" w:hAnsi="Times New Roman"/>
          <w:b/>
          <w:sz w:val="24"/>
          <w:szCs w:val="24"/>
        </w:rPr>
        <w:t xml:space="preserve">                             Къизаличилси Гlязизличи кагъар</w:t>
      </w:r>
    </w:p>
    <w:p w:rsidR="00FF3976" w:rsidRPr="00F94A1C" w:rsidRDefault="00FF3976" w:rsidP="0034152E">
      <w:pPr>
        <w:spacing w:after="0"/>
        <w:ind w:firstLine="567"/>
        <w:rPr>
          <w:rFonts w:ascii="Times New Roman" w:hAnsi="Times New Roman"/>
          <w:sz w:val="24"/>
          <w:szCs w:val="24"/>
        </w:rPr>
      </w:pPr>
      <w:r w:rsidRPr="00F94A1C">
        <w:rPr>
          <w:rFonts w:ascii="Times New Roman" w:hAnsi="Times New Roman"/>
          <w:sz w:val="24"/>
          <w:szCs w:val="24"/>
        </w:rPr>
        <w:t xml:space="preserve">    Вашулра гумайла,вашулра зугlяйчи, мекъличи, иргъулра нуни адамтала цlумъала. Ягъари селичила сари илди? </w:t>
      </w:r>
    </w:p>
    <w:p w:rsidR="00FF3976" w:rsidRPr="00F94A1C" w:rsidRDefault="00FF3976" w:rsidP="0034152E">
      <w:pPr>
        <w:spacing w:after="0"/>
        <w:ind w:firstLine="567"/>
        <w:rPr>
          <w:rFonts w:ascii="Times New Roman" w:hAnsi="Times New Roman"/>
          <w:sz w:val="24"/>
          <w:szCs w:val="24"/>
        </w:rPr>
      </w:pPr>
      <w:r w:rsidRPr="00F94A1C">
        <w:rPr>
          <w:rFonts w:ascii="Times New Roman" w:hAnsi="Times New Roman"/>
          <w:sz w:val="24"/>
          <w:szCs w:val="24"/>
        </w:rPr>
        <w:t>- Агь, къизала вегl Гl</w:t>
      </w:r>
      <w:r>
        <w:rPr>
          <w:rFonts w:ascii="Times New Roman" w:hAnsi="Times New Roman"/>
          <w:sz w:val="24"/>
          <w:szCs w:val="24"/>
        </w:rPr>
        <w:t>язиз,</w:t>
      </w:r>
      <w:r w:rsidRPr="00F94A1C">
        <w:rPr>
          <w:rFonts w:ascii="Times New Roman" w:hAnsi="Times New Roman"/>
          <w:sz w:val="24"/>
          <w:szCs w:val="24"/>
        </w:rPr>
        <w:t>чина веткахъибсири, чинаври хl</w:t>
      </w:r>
      <w:r>
        <w:rPr>
          <w:rFonts w:ascii="Times New Roman" w:hAnsi="Times New Roman"/>
          <w:sz w:val="24"/>
          <w:szCs w:val="24"/>
        </w:rPr>
        <w:t xml:space="preserve">у, сисайре? </w:t>
      </w:r>
      <w:r w:rsidRPr="00F94A1C">
        <w:rPr>
          <w:rFonts w:ascii="Times New Roman" w:hAnsi="Times New Roman"/>
          <w:sz w:val="24"/>
          <w:szCs w:val="24"/>
        </w:rPr>
        <w:t>Хlела шалати хlулби сен хlерхlедикlули ишдус шел дус Хlямрила ванзаличи чlикьдитlунти  газла турбабачи. Илди набзи гlярздикlулигу?</w:t>
      </w:r>
    </w:p>
    <w:p w:rsidR="00FF3976" w:rsidRPr="00F94A1C" w:rsidRDefault="00FF3976" w:rsidP="0034152E">
      <w:pPr>
        <w:spacing w:after="0"/>
        <w:ind w:firstLine="567"/>
        <w:rPr>
          <w:rFonts w:ascii="Times New Roman" w:hAnsi="Times New Roman"/>
          <w:sz w:val="24"/>
          <w:szCs w:val="24"/>
        </w:rPr>
      </w:pPr>
      <w:r w:rsidRPr="00F94A1C">
        <w:rPr>
          <w:rFonts w:ascii="Times New Roman" w:hAnsi="Times New Roman"/>
          <w:sz w:val="24"/>
          <w:szCs w:val="24"/>
        </w:rPr>
        <w:t xml:space="preserve">    Набзи илди гъайдикlутиван сари: «Янилизир диргlулра, гlебшнилизир думхlулра, дуцlрумлизир думжулра, кепиубсили дялчули бахъ язихълирагу нуша. Иш лябкьуси дуслизибалра хlебакlесара нушачи тlабигlятла газ?»</w:t>
      </w:r>
    </w:p>
    <w:p w:rsidR="00FF3976" w:rsidRPr="00F94A1C" w:rsidRDefault="00FF3976" w:rsidP="0034152E">
      <w:pPr>
        <w:spacing w:after="0"/>
        <w:ind w:firstLine="567"/>
        <w:rPr>
          <w:rFonts w:ascii="Times New Roman" w:hAnsi="Times New Roman"/>
          <w:sz w:val="24"/>
          <w:szCs w:val="24"/>
        </w:rPr>
      </w:pPr>
      <w:r w:rsidRPr="00F94A1C">
        <w:rPr>
          <w:rFonts w:ascii="Times New Roman" w:hAnsi="Times New Roman"/>
          <w:sz w:val="24"/>
          <w:szCs w:val="24"/>
        </w:rPr>
        <w:t xml:space="preserve">Дила пикрили гьалмагъ Гlязиз, ишдус Хlямрила шилизи газ лябкьянну халкь разибиру или гьанбиркули саби. </w:t>
      </w:r>
    </w:p>
    <w:p w:rsidR="00FF3976" w:rsidRDefault="00FF3976" w:rsidP="0034152E">
      <w:pPr>
        <w:spacing w:after="0"/>
        <w:ind w:firstLine="567"/>
        <w:rPr>
          <w:rFonts w:ascii="Times New Roman" w:hAnsi="Times New Roman"/>
          <w:b/>
          <w:sz w:val="24"/>
          <w:szCs w:val="24"/>
        </w:rPr>
      </w:pPr>
      <w:r w:rsidRPr="00F94A1C">
        <w:rPr>
          <w:rFonts w:ascii="Times New Roman" w:hAnsi="Times New Roman"/>
          <w:sz w:val="24"/>
          <w:szCs w:val="24"/>
        </w:rPr>
        <w:t xml:space="preserve">                                                                                                  </w:t>
      </w:r>
      <w:r w:rsidRPr="00F94A1C">
        <w:rPr>
          <w:rFonts w:ascii="Times New Roman" w:hAnsi="Times New Roman"/>
          <w:b/>
          <w:sz w:val="24"/>
          <w:szCs w:val="24"/>
        </w:rPr>
        <w:t xml:space="preserve">Чамсулвара Багьаудинов </w:t>
      </w:r>
    </w:p>
    <w:p w:rsidR="00FF3976" w:rsidRDefault="00FF3976" w:rsidP="0034152E">
      <w:pPr>
        <w:spacing w:after="0"/>
        <w:ind w:firstLine="567"/>
        <w:rPr>
          <w:rFonts w:ascii="Times New Roman" w:hAnsi="Times New Roman"/>
          <w:b/>
          <w:sz w:val="24"/>
          <w:szCs w:val="24"/>
        </w:rPr>
      </w:pPr>
    </w:p>
    <w:p w:rsidR="00FF3976" w:rsidRPr="00D1173F" w:rsidRDefault="00FF3976" w:rsidP="0034152E">
      <w:pPr>
        <w:spacing w:after="0"/>
        <w:ind w:firstLine="567"/>
        <w:rPr>
          <w:rFonts w:ascii="Times New Roman" w:hAnsi="Times New Roman"/>
          <w:b/>
          <w:sz w:val="24"/>
          <w:szCs w:val="24"/>
        </w:rPr>
      </w:pPr>
      <w:r w:rsidRPr="00D1173F">
        <w:rPr>
          <w:rFonts w:ascii="Times New Roman" w:hAnsi="Times New Roman"/>
          <w:sz w:val="24"/>
          <w:szCs w:val="24"/>
        </w:rPr>
        <w:t xml:space="preserve">                                                    </w:t>
      </w:r>
      <w:r w:rsidRPr="00D1173F">
        <w:rPr>
          <w:rFonts w:ascii="Times New Roman" w:hAnsi="Times New Roman"/>
          <w:b/>
          <w:sz w:val="24"/>
          <w:szCs w:val="24"/>
        </w:rPr>
        <w:t>Дагъиста хъалибаргунала пагьмурти</w:t>
      </w:r>
    </w:p>
    <w:p w:rsidR="00FF3976" w:rsidRDefault="00FF3976" w:rsidP="0034152E">
      <w:pPr>
        <w:spacing w:after="0"/>
        <w:ind w:firstLine="567"/>
        <w:rPr>
          <w:rFonts w:ascii="Times New Roman" w:hAnsi="Times New Roman"/>
          <w:sz w:val="24"/>
          <w:szCs w:val="24"/>
        </w:rPr>
      </w:pPr>
      <w:r w:rsidRPr="00D1173F">
        <w:rPr>
          <w:rFonts w:ascii="Times New Roman" w:hAnsi="Times New Roman"/>
          <w:sz w:val="24"/>
          <w:szCs w:val="24"/>
        </w:rPr>
        <w:t xml:space="preserve">  </w:t>
      </w:r>
      <w:r>
        <w:rPr>
          <w:rFonts w:ascii="Times New Roman" w:hAnsi="Times New Roman"/>
          <w:sz w:val="24"/>
          <w:szCs w:val="24"/>
        </w:rPr>
        <w:t>Майла 15-</w:t>
      </w:r>
      <w:r w:rsidRPr="00D1173F">
        <w:rPr>
          <w:rFonts w:ascii="Times New Roman" w:hAnsi="Times New Roman"/>
          <w:sz w:val="24"/>
          <w:szCs w:val="24"/>
        </w:rPr>
        <w:t>личиб халкьани ургабси хъалибаргла Бархlи саби. Иличил ва Чебяхlси Чедибдеш сархибла 70 дус дикниличил бархбасахъи, ил бархlилизиб районна стадиойчиб Дагъистан Республикала хъалибаргунала художественное творчество</w:t>
      </w:r>
      <w:r>
        <w:rPr>
          <w:rFonts w:ascii="Times New Roman" w:hAnsi="Times New Roman"/>
          <w:sz w:val="24"/>
          <w:szCs w:val="24"/>
        </w:rPr>
        <w:t>ла 13-</w:t>
      </w:r>
      <w:r w:rsidRPr="00D1173F">
        <w:rPr>
          <w:rFonts w:ascii="Times New Roman" w:hAnsi="Times New Roman"/>
          <w:sz w:val="24"/>
          <w:szCs w:val="24"/>
        </w:rPr>
        <w:t>ибил фестиваль дураберкlиб, сунесра «Дагъиста хъалибарг» бикl</w:t>
      </w:r>
      <w:r>
        <w:rPr>
          <w:rFonts w:ascii="Times New Roman" w:hAnsi="Times New Roman"/>
          <w:sz w:val="24"/>
          <w:szCs w:val="24"/>
        </w:rPr>
        <w:t>уси у бедибси</w:t>
      </w:r>
      <w:r w:rsidRPr="00D1173F">
        <w:rPr>
          <w:rFonts w:ascii="Times New Roman" w:hAnsi="Times New Roman"/>
          <w:sz w:val="24"/>
          <w:szCs w:val="24"/>
        </w:rPr>
        <w:t>.</w:t>
      </w:r>
      <w:r>
        <w:rPr>
          <w:rFonts w:ascii="Times New Roman" w:hAnsi="Times New Roman"/>
          <w:sz w:val="24"/>
          <w:szCs w:val="24"/>
        </w:rPr>
        <w:t xml:space="preserve"> </w:t>
      </w:r>
      <w:r w:rsidRPr="00D1173F">
        <w:rPr>
          <w:rFonts w:ascii="Times New Roman" w:hAnsi="Times New Roman"/>
          <w:sz w:val="24"/>
          <w:szCs w:val="24"/>
        </w:rPr>
        <w:t>Ил балбуц «Дагъистан Республикализиб халкьлис патриот бяркъ бедлугни» бикlуси республикала хасси программала мурадуни хl</w:t>
      </w:r>
      <w:r>
        <w:rPr>
          <w:rFonts w:ascii="Times New Roman" w:hAnsi="Times New Roman"/>
          <w:sz w:val="24"/>
          <w:szCs w:val="24"/>
        </w:rPr>
        <w:t>ясибли дурадерк</w:t>
      </w:r>
      <w:r>
        <w:rPr>
          <w:rFonts w:ascii="Times New Roman" w:hAnsi="Times New Roman"/>
          <w:sz w:val="24"/>
          <w:szCs w:val="24"/>
          <w:lang w:val="en-US"/>
        </w:rPr>
        <w:t>l</w:t>
      </w:r>
      <w:r>
        <w:rPr>
          <w:rFonts w:ascii="Times New Roman" w:hAnsi="Times New Roman"/>
          <w:sz w:val="24"/>
          <w:szCs w:val="24"/>
        </w:rPr>
        <w:t>ибсири</w:t>
      </w:r>
      <w:r w:rsidRPr="00D1173F">
        <w:rPr>
          <w:rFonts w:ascii="Times New Roman" w:hAnsi="Times New Roman"/>
          <w:sz w:val="24"/>
          <w:szCs w:val="24"/>
        </w:rPr>
        <w:t xml:space="preserve">. </w:t>
      </w:r>
    </w:p>
    <w:p w:rsidR="00FF3976" w:rsidRPr="00D1173F" w:rsidRDefault="00FF3976" w:rsidP="0034152E">
      <w:pPr>
        <w:spacing w:after="0"/>
        <w:ind w:firstLine="567"/>
        <w:rPr>
          <w:rFonts w:ascii="Times New Roman" w:hAnsi="Times New Roman"/>
          <w:sz w:val="24"/>
          <w:szCs w:val="24"/>
        </w:rPr>
      </w:pPr>
      <w:r w:rsidRPr="009D6F02">
        <w:rPr>
          <w:rFonts w:ascii="Times New Roman" w:hAnsi="Times New Roman"/>
          <w:noProof/>
          <w:sz w:val="24"/>
          <w:szCs w:val="24"/>
          <w:lang w:eastAsia="ru-RU"/>
        </w:rPr>
        <w:pict>
          <v:shape id="Рисунок 7" o:spid="_x0000_i1030" type="#_x0000_t75" style="width:246pt;height:183pt;visibility:visible">
            <v:imagedata r:id="rId12" o:title=""/>
          </v:shape>
        </w:pict>
      </w:r>
    </w:p>
    <w:p w:rsidR="00FF3976" w:rsidRPr="00D1173F" w:rsidRDefault="00FF3976" w:rsidP="0034152E">
      <w:pPr>
        <w:spacing w:after="0"/>
        <w:ind w:firstLine="567"/>
        <w:rPr>
          <w:rFonts w:ascii="Times New Roman" w:hAnsi="Times New Roman"/>
          <w:sz w:val="24"/>
          <w:szCs w:val="24"/>
        </w:rPr>
      </w:pPr>
      <w:r w:rsidRPr="00D1173F">
        <w:rPr>
          <w:rFonts w:ascii="Times New Roman" w:hAnsi="Times New Roman"/>
          <w:sz w:val="24"/>
          <w:szCs w:val="24"/>
        </w:rPr>
        <w:t xml:space="preserve">  Фестивальла бекlлидиубти мурадуни сарри жамигlятла социальный баркьудила ва культурала гlямрулизир хъалибаргла кьадри- кьимат ахъдуцни ва дебадиахъни. </w:t>
      </w:r>
    </w:p>
    <w:p w:rsidR="00FF3976" w:rsidRPr="00D1173F" w:rsidRDefault="00FF3976" w:rsidP="0034152E">
      <w:pPr>
        <w:spacing w:after="0"/>
        <w:ind w:firstLine="567"/>
        <w:rPr>
          <w:rFonts w:ascii="Times New Roman" w:hAnsi="Times New Roman"/>
          <w:sz w:val="24"/>
          <w:szCs w:val="24"/>
        </w:rPr>
      </w:pPr>
      <w:r w:rsidRPr="00D1173F">
        <w:rPr>
          <w:rFonts w:ascii="Times New Roman" w:hAnsi="Times New Roman"/>
          <w:sz w:val="24"/>
          <w:szCs w:val="24"/>
        </w:rPr>
        <w:t xml:space="preserve"> Гьанбушибси балбуц дураберкlнилизир бутlакьяндеш дариб районна Администрацияла Бекlла заместитель Мяхlяммад </w:t>
      </w:r>
      <w:r>
        <w:rPr>
          <w:rFonts w:ascii="Times New Roman" w:hAnsi="Times New Roman"/>
          <w:sz w:val="24"/>
          <w:szCs w:val="24"/>
        </w:rPr>
        <w:t>Г</w:t>
      </w:r>
      <w:r>
        <w:rPr>
          <w:rFonts w:ascii="Times New Roman" w:hAnsi="Times New Roman"/>
          <w:sz w:val="24"/>
          <w:szCs w:val="24"/>
          <w:lang w:val="en-US"/>
        </w:rPr>
        <w:t>l</w:t>
      </w:r>
      <w:r>
        <w:rPr>
          <w:rFonts w:ascii="Times New Roman" w:hAnsi="Times New Roman"/>
          <w:sz w:val="24"/>
          <w:szCs w:val="24"/>
        </w:rPr>
        <w:t xml:space="preserve">ялибекович </w:t>
      </w:r>
      <w:r w:rsidRPr="00D1173F">
        <w:rPr>
          <w:rFonts w:ascii="Times New Roman" w:hAnsi="Times New Roman"/>
          <w:sz w:val="24"/>
          <w:szCs w:val="24"/>
        </w:rPr>
        <w:t xml:space="preserve">Мяхlяммадовли ва </w:t>
      </w:r>
      <w:r>
        <w:rPr>
          <w:rFonts w:ascii="Times New Roman" w:hAnsi="Times New Roman"/>
          <w:sz w:val="24"/>
          <w:szCs w:val="24"/>
        </w:rPr>
        <w:t>Дагъистан Республикала халкьла С</w:t>
      </w:r>
      <w:r w:rsidRPr="00D1173F">
        <w:rPr>
          <w:rFonts w:ascii="Times New Roman" w:hAnsi="Times New Roman"/>
          <w:sz w:val="24"/>
          <w:szCs w:val="24"/>
        </w:rPr>
        <w:t xml:space="preserve">обраниела депутат Сулайбан Сулайбановли. Илдани фестивальличи дакlибти лерилра хъалибаргуни пагьмуртала байрамличил мубаракдариб. </w:t>
      </w:r>
    </w:p>
    <w:p w:rsidR="00FF3976" w:rsidRPr="00D1173F" w:rsidRDefault="00FF3976" w:rsidP="0034152E">
      <w:pPr>
        <w:spacing w:after="0"/>
        <w:ind w:firstLine="567"/>
        <w:rPr>
          <w:rFonts w:ascii="Times New Roman" w:hAnsi="Times New Roman"/>
          <w:sz w:val="24"/>
          <w:szCs w:val="24"/>
        </w:rPr>
      </w:pPr>
      <w:r w:rsidRPr="00D1173F">
        <w:rPr>
          <w:rFonts w:ascii="Times New Roman" w:hAnsi="Times New Roman"/>
          <w:sz w:val="24"/>
          <w:szCs w:val="24"/>
        </w:rPr>
        <w:t xml:space="preserve">  Ишбархl</w:t>
      </w:r>
      <w:r>
        <w:rPr>
          <w:rFonts w:ascii="Times New Roman" w:hAnsi="Times New Roman"/>
          <w:sz w:val="24"/>
          <w:szCs w:val="24"/>
        </w:rPr>
        <w:t>илизир Дагъистайзир 120-</w:t>
      </w:r>
      <w:r w:rsidRPr="00D1173F">
        <w:rPr>
          <w:rFonts w:ascii="Times New Roman" w:hAnsi="Times New Roman"/>
          <w:sz w:val="24"/>
          <w:szCs w:val="24"/>
        </w:rPr>
        <w:t xml:space="preserve">цад хъалибаргунала ансамбльти лер. Илдазирад 30 </w:t>
      </w:r>
      <w:r>
        <w:rPr>
          <w:rFonts w:ascii="Times New Roman" w:hAnsi="Times New Roman"/>
          <w:sz w:val="24"/>
          <w:szCs w:val="24"/>
        </w:rPr>
        <w:t>ансамбль нушала райойзирад сари. Районна гьарилра-</w:t>
      </w:r>
      <w:r w:rsidRPr="00D1173F">
        <w:rPr>
          <w:rFonts w:ascii="Times New Roman" w:hAnsi="Times New Roman"/>
          <w:sz w:val="24"/>
          <w:szCs w:val="24"/>
        </w:rPr>
        <w:t xml:space="preserve">сера шилизир илдигъунти  пагьмучерти хъалибаргуни лер. </w:t>
      </w:r>
    </w:p>
    <w:p w:rsidR="00FF3976" w:rsidRPr="00D1173F" w:rsidRDefault="00FF3976" w:rsidP="0034152E">
      <w:pPr>
        <w:spacing w:after="0"/>
        <w:ind w:firstLine="567"/>
        <w:rPr>
          <w:rFonts w:ascii="Times New Roman" w:hAnsi="Times New Roman"/>
          <w:sz w:val="24"/>
          <w:szCs w:val="24"/>
        </w:rPr>
      </w:pPr>
      <w:r w:rsidRPr="00D1173F">
        <w:rPr>
          <w:rFonts w:ascii="Times New Roman" w:hAnsi="Times New Roman"/>
          <w:sz w:val="24"/>
          <w:szCs w:val="24"/>
        </w:rPr>
        <w:t xml:space="preserve">  Иш яргалис  фестивальличир бутlакьянднш дариб 20 хъалибаргла а</w:t>
      </w:r>
      <w:r>
        <w:rPr>
          <w:rFonts w:ascii="Times New Roman" w:hAnsi="Times New Roman"/>
          <w:sz w:val="24"/>
          <w:szCs w:val="24"/>
        </w:rPr>
        <w:t>нсамбльли: Ахъушала, Бабаюртла</w:t>
      </w:r>
      <w:r w:rsidRPr="00D1173F">
        <w:rPr>
          <w:rFonts w:ascii="Times New Roman" w:hAnsi="Times New Roman"/>
          <w:sz w:val="24"/>
          <w:szCs w:val="24"/>
        </w:rPr>
        <w:t>, Дахадаевла, Хайдакьла, Докузпаринскийла, Кулила, Лакла, Новолакла, Хасавюртла, Чl</w:t>
      </w:r>
      <w:r>
        <w:rPr>
          <w:rFonts w:ascii="Times New Roman" w:hAnsi="Times New Roman"/>
          <w:sz w:val="24"/>
          <w:szCs w:val="24"/>
        </w:rPr>
        <w:t xml:space="preserve">ярадала, Лавашала </w:t>
      </w:r>
      <w:r w:rsidRPr="00D1173F">
        <w:rPr>
          <w:rFonts w:ascii="Times New Roman" w:hAnsi="Times New Roman"/>
          <w:sz w:val="24"/>
          <w:szCs w:val="24"/>
        </w:rPr>
        <w:t>районтала ва нушала районна Хlурехъибадти Сягlидовхъала, Сергокъалализибадти Гlямаровхъала, Хьар Махlаргибадти Халимбековхъала ва Мяхlяммадовхъала, Дегабадти Гl</w:t>
      </w:r>
      <w:r>
        <w:rPr>
          <w:rFonts w:ascii="Times New Roman" w:hAnsi="Times New Roman"/>
          <w:sz w:val="24"/>
          <w:szCs w:val="24"/>
        </w:rPr>
        <w:t>усмановхъала</w:t>
      </w:r>
      <w:r w:rsidRPr="00D1173F">
        <w:rPr>
          <w:rFonts w:ascii="Times New Roman" w:hAnsi="Times New Roman"/>
          <w:sz w:val="24"/>
          <w:szCs w:val="24"/>
        </w:rPr>
        <w:t xml:space="preserve">, Сергокъалализибадти Лугlмановхъала хъалибаргунала ансамбльтани. </w:t>
      </w:r>
    </w:p>
    <w:p w:rsidR="00FF3976" w:rsidRPr="00D1173F" w:rsidRDefault="00FF3976" w:rsidP="0034152E">
      <w:pPr>
        <w:spacing w:after="0"/>
        <w:ind w:firstLine="567"/>
        <w:rPr>
          <w:rFonts w:ascii="Times New Roman" w:hAnsi="Times New Roman"/>
          <w:sz w:val="24"/>
          <w:szCs w:val="24"/>
        </w:rPr>
      </w:pPr>
      <w:r w:rsidRPr="00D1173F">
        <w:rPr>
          <w:rFonts w:ascii="Times New Roman" w:hAnsi="Times New Roman"/>
          <w:sz w:val="24"/>
          <w:szCs w:val="24"/>
        </w:rPr>
        <w:t xml:space="preserve">  Гьарил ансамбль сунечи хасси пагьмуличил декlарбухъун . Фестивальла лебилра бутlакьянчиби миллатла палтарли бегlбиублири. Илдани жагати далуйти делчlун, делхъани дариб ва сце</w:t>
      </w:r>
      <w:r>
        <w:rPr>
          <w:rFonts w:ascii="Times New Roman" w:hAnsi="Times New Roman"/>
          <w:sz w:val="24"/>
          <w:szCs w:val="24"/>
        </w:rPr>
        <w:t>нкаби чедаахъиб</w:t>
      </w:r>
      <w:r w:rsidRPr="00D1173F">
        <w:rPr>
          <w:rFonts w:ascii="Times New Roman" w:hAnsi="Times New Roman"/>
          <w:sz w:val="24"/>
          <w:szCs w:val="24"/>
        </w:rPr>
        <w:t>. Чула хасти пагьмуртачил декlарбухъун нушала районнизибадти Халимбековхъала ва  Гl</w:t>
      </w:r>
      <w:r>
        <w:rPr>
          <w:rFonts w:ascii="Times New Roman" w:hAnsi="Times New Roman"/>
          <w:sz w:val="24"/>
          <w:szCs w:val="24"/>
        </w:rPr>
        <w:t>ямаровхъала хъалибаргуни</w:t>
      </w:r>
      <w:r w:rsidRPr="00D1173F">
        <w:rPr>
          <w:rFonts w:ascii="Times New Roman" w:hAnsi="Times New Roman"/>
          <w:sz w:val="24"/>
          <w:szCs w:val="24"/>
        </w:rPr>
        <w:t xml:space="preserve">. </w:t>
      </w:r>
    </w:p>
    <w:p w:rsidR="00FF3976" w:rsidRPr="00D1173F" w:rsidRDefault="00FF3976" w:rsidP="0034152E">
      <w:pPr>
        <w:spacing w:after="0"/>
        <w:ind w:firstLine="567"/>
        <w:rPr>
          <w:rFonts w:ascii="Times New Roman" w:hAnsi="Times New Roman"/>
          <w:sz w:val="24"/>
          <w:szCs w:val="24"/>
        </w:rPr>
      </w:pPr>
      <w:r w:rsidRPr="00D1173F">
        <w:rPr>
          <w:rFonts w:ascii="Times New Roman" w:hAnsi="Times New Roman"/>
          <w:sz w:val="24"/>
          <w:szCs w:val="24"/>
        </w:rPr>
        <w:t xml:space="preserve">  Ил бархl</w:t>
      </w:r>
      <w:r>
        <w:rPr>
          <w:rFonts w:ascii="Times New Roman" w:hAnsi="Times New Roman"/>
          <w:sz w:val="24"/>
          <w:szCs w:val="24"/>
        </w:rPr>
        <w:t>и фестиваль дебали разити аги-</w:t>
      </w:r>
      <w:r w:rsidRPr="00D1173F">
        <w:rPr>
          <w:rFonts w:ascii="Times New Roman" w:hAnsi="Times New Roman"/>
          <w:sz w:val="24"/>
          <w:szCs w:val="24"/>
        </w:rPr>
        <w:t>хl</w:t>
      </w:r>
      <w:r>
        <w:rPr>
          <w:rFonts w:ascii="Times New Roman" w:hAnsi="Times New Roman"/>
          <w:sz w:val="24"/>
          <w:szCs w:val="24"/>
        </w:rPr>
        <w:t>яйзиб бетерхур</w:t>
      </w:r>
      <w:r w:rsidRPr="00D1173F">
        <w:rPr>
          <w:rFonts w:ascii="Times New Roman" w:hAnsi="Times New Roman"/>
          <w:sz w:val="24"/>
          <w:szCs w:val="24"/>
        </w:rPr>
        <w:t>. Ила ил бархlи сунела цlакьани чедахъес вакlилри Азербайджанлизивад   Намиран бикl</w:t>
      </w:r>
      <w:r>
        <w:rPr>
          <w:rFonts w:ascii="Times New Roman" w:hAnsi="Times New Roman"/>
          <w:sz w:val="24"/>
          <w:szCs w:val="24"/>
        </w:rPr>
        <w:t>уси  гьунарчи</w:t>
      </w:r>
      <w:r w:rsidRPr="00D1173F">
        <w:rPr>
          <w:rFonts w:ascii="Times New Roman" w:hAnsi="Times New Roman"/>
          <w:sz w:val="24"/>
          <w:szCs w:val="24"/>
        </w:rPr>
        <w:t>.                                                        Илини лебилра фестивальла бутlакьянчиби ва хlербикlес бакlибти сунела цlакьаначи тамашабиахъуб. Ил бархlи районна стадиойчиб ил гlяхlси балбуцлич</w:t>
      </w:r>
      <w:r>
        <w:rPr>
          <w:rFonts w:ascii="Times New Roman" w:hAnsi="Times New Roman"/>
          <w:sz w:val="24"/>
          <w:szCs w:val="24"/>
        </w:rPr>
        <w:t>и</w:t>
      </w:r>
      <w:r w:rsidRPr="00D1173F">
        <w:rPr>
          <w:rFonts w:ascii="Times New Roman" w:hAnsi="Times New Roman"/>
          <w:sz w:val="24"/>
          <w:szCs w:val="24"/>
        </w:rPr>
        <w:t xml:space="preserve"> хlербикlес бакlибти ца гlя</w:t>
      </w:r>
      <w:r>
        <w:rPr>
          <w:rFonts w:ascii="Times New Roman" w:hAnsi="Times New Roman"/>
          <w:sz w:val="24"/>
          <w:szCs w:val="24"/>
        </w:rPr>
        <w:t>х</w:t>
      </w:r>
      <w:r>
        <w:rPr>
          <w:rFonts w:ascii="Times New Roman" w:hAnsi="Times New Roman"/>
          <w:sz w:val="24"/>
          <w:szCs w:val="24"/>
          <w:lang w:val="en-US"/>
        </w:rPr>
        <w:t>l</w:t>
      </w:r>
      <w:r w:rsidRPr="00D1173F">
        <w:rPr>
          <w:rFonts w:ascii="Times New Roman" w:hAnsi="Times New Roman"/>
          <w:sz w:val="24"/>
          <w:szCs w:val="24"/>
        </w:rPr>
        <w:t xml:space="preserve">ти адамти лебри. Пагьучерти хъалбаргунани чедаахъибти пагьмурти лебтаслра гlяхlдизур. </w:t>
      </w:r>
    </w:p>
    <w:p w:rsidR="00FF3976" w:rsidRPr="00D1173F" w:rsidRDefault="00FF3976" w:rsidP="0034152E">
      <w:pPr>
        <w:spacing w:after="0"/>
        <w:ind w:firstLine="567"/>
        <w:rPr>
          <w:rFonts w:ascii="Times New Roman" w:hAnsi="Times New Roman"/>
          <w:sz w:val="24"/>
          <w:szCs w:val="24"/>
        </w:rPr>
      </w:pPr>
      <w:r w:rsidRPr="00D1173F">
        <w:rPr>
          <w:rFonts w:ascii="Times New Roman" w:hAnsi="Times New Roman"/>
          <w:sz w:val="24"/>
          <w:szCs w:val="24"/>
        </w:rPr>
        <w:t xml:space="preserve">  Фестивальличир бутlакьяндеш дарибти хъалибаргуни районна Администрацияла ва районна культурала отделла шайзирад дипломтачил ва савгъатуначил шабагъатладариб. </w:t>
      </w:r>
    </w:p>
    <w:p w:rsidR="00FF3976" w:rsidRPr="00D1173F" w:rsidRDefault="00FF3976" w:rsidP="0034152E">
      <w:pPr>
        <w:spacing w:after="0"/>
        <w:ind w:firstLine="567"/>
        <w:rPr>
          <w:rFonts w:ascii="Times New Roman" w:hAnsi="Times New Roman"/>
          <w:sz w:val="24"/>
          <w:szCs w:val="24"/>
        </w:rPr>
      </w:pPr>
    </w:p>
    <w:p w:rsidR="00FF3976" w:rsidRPr="00D1173F" w:rsidRDefault="00FF3976" w:rsidP="0034152E">
      <w:pPr>
        <w:spacing w:after="0"/>
        <w:ind w:firstLine="567"/>
        <w:rPr>
          <w:rFonts w:ascii="Times New Roman" w:hAnsi="Times New Roman"/>
          <w:b/>
          <w:sz w:val="24"/>
          <w:szCs w:val="24"/>
        </w:rPr>
      </w:pPr>
      <w:r w:rsidRPr="00D1173F">
        <w:rPr>
          <w:rFonts w:ascii="Times New Roman" w:hAnsi="Times New Roman"/>
          <w:sz w:val="24"/>
          <w:szCs w:val="24"/>
        </w:rPr>
        <w:t xml:space="preserve"> </w:t>
      </w:r>
      <w:r w:rsidRPr="00D1173F">
        <w:rPr>
          <w:rFonts w:ascii="Times New Roman" w:hAnsi="Times New Roman"/>
          <w:b/>
          <w:sz w:val="24"/>
          <w:szCs w:val="24"/>
        </w:rPr>
        <w:t>Унисат Чупанова</w:t>
      </w:r>
    </w:p>
    <w:p w:rsidR="00FF3976" w:rsidRDefault="00FF3976" w:rsidP="0034152E">
      <w:pPr>
        <w:spacing w:after="0"/>
        <w:ind w:firstLine="567"/>
        <w:rPr>
          <w:rFonts w:ascii="Times New Roman" w:hAnsi="Times New Roman"/>
          <w:b/>
          <w:sz w:val="24"/>
          <w:szCs w:val="24"/>
        </w:rPr>
      </w:pPr>
      <w:r w:rsidRPr="00D1173F">
        <w:rPr>
          <w:rFonts w:ascii="Times New Roman" w:hAnsi="Times New Roman"/>
          <w:b/>
          <w:sz w:val="24"/>
          <w:szCs w:val="24"/>
        </w:rPr>
        <w:t xml:space="preserve"> Суратуназиб: Фестивальла бутlакьянчиби </w:t>
      </w:r>
    </w:p>
    <w:p w:rsidR="00FF3976" w:rsidRDefault="00FF3976" w:rsidP="0034152E">
      <w:pPr>
        <w:spacing w:after="0"/>
        <w:ind w:firstLine="567"/>
        <w:rPr>
          <w:rFonts w:ascii="Times New Roman" w:hAnsi="Times New Roman"/>
          <w:b/>
          <w:sz w:val="24"/>
          <w:szCs w:val="24"/>
        </w:rPr>
      </w:pPr>
    </w:p>
    <w:p w:rsidR="00FF3976" w:rsidRDefault="00FF3976" w:rsidP="0034152E">
      <w:pPr>
        <w:spacing w:after="0"/>
        <w:ind w:firstLine="567"/>
        <w:rPr>
          <w:rFonts w:ascii="Times New Roman" w:hAnsi="Times New Roman"/>
          <w:b/>
          <w:sz w:val="24"/>
          <w:szCs w:val="24"/>
        </w:rPr>
      </w:pPr>
      <w:r>
        <w:rPr>
          <w:rFonts w:ascii="Times New Roman" w:hAnsi="Times New Roman"/>
          <w:b/>
          <w:sz w:val="24"/>
          <w:szCs w:val="24"/>
        </w:rPr>
        <w:t xml:space="preserve">Пионертала байрам бетерхур </w:t>
      </w:r>
    </w:p>
    <w:p w:rsidR="00FF3976" w:rsidRDefault="00FF3976" w:rsidP="0034152E">
      <w:pPr>
        <w:spacing w:after="0"/>
        <w:ind w:firstLine="567"/>
        <w:rPr>
          <w:rFonts w:ascii="Times New Roman" w:hAnsi="Times New Roman"/>
          <w:sz w:val="24"/>
          <w:szCs w:val="24"/>
        </w:rPr>
      </w:pPr>
      <w:r>
        <w:rPr>
          <w:rFonts w:ascii="Times New Roman" w:hAnsi="Times New Roman"/>
          <w:sz w:val="24"/>
          <w:szCs w:val="24"/>
        </w:rPr>
        <w:t xml:space="preserve">Майла 18-личиб районна центрлизибси парклизиб, гlядатлабиублин гьар дус бетурхуси дурхlнала жамигlятлати цахlнабикунала слёт бетерхур, сабира пионертала Бархlилис хасбарибси. Илизир районна 21 школала дурхlнала жамигlятлати цахlнабикунала 150 гьавкьяти школьникли бутlакьяндеш дариб. Илдас, слётличир бутlакьяндеш дарили, илаб сагати, чула кьяйдали пикруми далгунти гьалмагъуни баргес, илдачил чула пикруми дутlес имкан бакlиб. </w:t>
      </w:r>
    </w:p>
    <w:p w:rsidR="00FF3976" w:rsidRDefault="00FF3976" w:rsidP="0034152E">
      <w:pPr>
        <w:spacing w:after="0"/>
        <w:ind w:firstLine="567"/>
        <w:rPr>
          <w:rFonts w:ascii="Times New Roman" w:hAnsi="Times New Roman"/>
          <w:sz w:val="24"/>
          <w:szCs w:val="24"/>
        </w:rPr>
      </w:pPr>
      <w:r w:rsidRPr="009D6F02">
        <w:rPr>
          <w:rFonts w:ascii="Times New Roman" w:hAnsi="Times New Roman"/>
          <w:noProof/>
          <w:sz w:val="24"/>
          <w:szCs w:val="24"/>
          <w:lang w:eastAsia="ru-RU"/>
        </w:rPr>
        <w:pict>
          <v:shape id="Рисунок 8" o:spid="_x0000_i1031" type="#_x0000_t75" style="width:228pt;height:150pt;visibility:visible">
            <v:imagedata r:id="rId13" o:title=""/>
          </v:shape>
        </w:pict>
      </w:r>
    </w:p>
    <w:p w:rsidR="00FF3976" w:rsidRDefault="00FF3976" w:rsidP="0034152E">
      <w:pPr>
        <w:spacing w:after="0"/>
        <w:ind w:firstLine="567"/>
        <w:rPr>
          <w:rFonts w:ascii="Times New Roman" w:hAnsi="Times New Roman"/>
          <w:sz w:val="24"/>
          <w:szCs w:val="24"/>
        </w:rPr>
      </w:pPr>
      <w:r>
        <w:rPr>
          <w:rFonts w:ascii="Times New Roman" w:hAnsi="Times New Roman"/>
          <w:sz w:val="24"/>
          <w:szCs w:val="24"/>
        </w:rPr>
        <w:t xml:space="preserve">Ил слётла организаторти сабри дурхlнала пагьмуртала Юртла хlянчизарти. Слёт бехlбихьес гlяхlцад замана гьаларал парклизибси радиолизирад пионертала далуйтала тlамри чедихулри. Дуб-дубли парклизи жагали бегlбиубти, галстукуначилти дурхlни цахlнабикиб. В.И.Ленинна ва И.В.Сталинна памятникунала гьала пионерти тlашбизур. Слёт абхьиб районна дурхlнала жамигlятласи цахlнабяхъла Советла председательУздият Хlяжиевани. Гlур гъайрухъун районна Дурхlнала парламентла председатлель Патlимат Хlяжиева. Пионертала Бархlи белчlудила дусла ахирличиб лябкьули саби, ил багьандан ил бархlилизир школабала белчlудила ва жамигlятлати хlянчила итогуни кайуси бархlилира бетаурли саби. Ил багьандан ишар бегlлара гlяхlтигъунти пионертала отрядунира декlардариб. </w:t>
      </w:r>
    </w:p>
    <w:p w:rsidR="00FF3976" w:rsidRDefault="00FF3976" w:rsidP="0034152E">
      <w:pPr>
        <w:spacing w:after="0"/>
        <w:ind w:firstLine="567"/>
        <w:rPr>
          <w:rFonts w:ascii="Times New Roman" w:hAnsi="Times New Roman"/>
          <w:sz w:val="24"/>
          <w:szCs w:val="24"/>
        </w:rPr>
      </w:pPr>
      <w:r w:rsidRPr="009D6F02">
        <w:rPr>
          <w:rFonts w:ascii="Times New Roman" w:hAnsi="Times New Roman"/>
          <w:noProof/>
          <w:sz w:val="24"/>
          <w:szCs w:val="24"/>
          <w:lang w:eastAsia="ru-RU"/>
        </w:rPr>
        <w:pict>
          <v:shape id="Рисунок 9" o:spid="_x0000_i1032" type="#_x0000_t75" style="width:228pt;height:150pt;visibility:visible">
            <v:imagedata r:id="rId14" o:title=""/>
          </v:shape>
        </w:pict>
      </w:r>
    </w:p>
    <w:p w:rsidR="00FF3976" w:rsidRDefault="00FF3976" w:rsidP="0034152E">
      <w:pPr>
        <w:spacing w:after="0"/>
        <w:ind w:firstLine="567"/>
        <w:rPr>
          <w:rFonts w:ascii="Times New Roman" w:hAnsi="Times New Roman"/>
          <w:sz w:val="24"/>
          <w:szCs w:val="24"/>
        </w:rPr>
      </w:pPr>
      <w:r>
        <w:rPr>
          <w:rFonts w:ascii="Times New Roman" w:hAnsi="Times New Roman"/>
          <w:sz w:val="24"/>
          <w:szCs w:val="24"/>
        </w:rPr>
        <w:t xml:space="preserve">Районна слётличиб байрамла аги-хlяйзиб октябрятаби пионердешлизи буциб ва галстукуни даршиб. Галстук – бегlлара гьалабси лишан саби пионертала. Нушала хала бегlтани уркlила ванадешличил гьаннара гьанбуршули бирар саби пионердешлизи буцибси бархlи. </w:t>
      </w:r>
    </w:p>
    <w:p w:rsidR="00FF3976" w:rsidRDefault="00FF3976" w:rsidP="0034152E">
      <w:pPr>
        <w:spacing w:after="0"/>
        <w:ind w:firstLine="567"/>
        <w:rPr>
          <w:rFonts w:ascii="Times New Roman" w:hAnsi="Times New Roman"/>
          <w:sz w:val="24"/>
          <w:szCs w:val="24"/>
        </w:rPr>
      </w:pPr>
      <w:r>
        <w:rPr>
          <w:rFonts w:ascii="Times New Roman" w:hAnsi="Times New Roman"/>
          <w:sz w:val="24"/>
          <w:szCs w:val="24"/>
        </w:rPr>
        <w:t xml:space="preserve">Пионердешлизи буцниличил дурхlни мубаракбариб районна Дурхlнала пагьмуртала Юртла директор Гlябидат Кьагьировани, коммунистунала районна отделениела цаибил секретарь Гlисаев Набибуллани, жагьилтала шайчивси районна Админитсрацияла ведущий специалист Ислам Мажидовли, районна багьудила Управлениела методкабинетла заведующая Аминат Рабадановани. </w:t>
      </w:r>
    </w:p>
    <w:p w:rsidR="00FF3976" w:rsidRDefault="00FF3976" w:rsidP="0034152E">
      <w:pPr>
        <w:spacing w:after="0"/>
        <w:ind w:firstLine="567"/>
        <w:rPr>
          <w:rFonts w:ascii="Times New Roman" w:hAnsi="Times New Roman"/>
          <w:sz w:val="24"/>
          <w:szCs w:val="24"/>
        </w:rPr>
      </w:pPr>
      <w:r>
        <w:rPr>
          <w:rFonts w:ascii="Times New Roman" w:hAnsi="Times New Roman"/>
          <w:sz w:val="24"/>
          <w:szCs w:val="24"/>
        </w:rPr>
        <w:t xml:space="preserve">Слёт таманбиуб концертла программаличил, сабира Дурхlнала пагьмуртала Юртли хlядурбарибси. </w:t>
      </w:r>
    </w:p>
    <w:p w:rsidR="00FF3976" w:rsidRPr="00903922" w:rsidRDefault="00FF3976" w:rsidP="0034152E">
      <w:pPr>
        <w:spacing w:after="0"/>
        <w:ind w:firstLine="567"/>
        <w:rPr>
          <w:rFonts w:ascii="Times New Roman" w:hAnsi="Times New Roman"/>
          <w:b/>
          <w:sz w:val="24"/>
          <w:szCs w:val="24"/>
        </w:rPr>
      </w:pPr>
      <w:r>
        <w:rPr>
          <w:rFonts w:ascii="Times New Roman" w:hAnsi="Times New Roman"/>
          <w:sz w:val="24"/>
          <w:szCs w:val="24"/>
        </w:rPr>
        <w:t xml:space="preserve">                                                                              </w:t>
      </w:r>
      <w:r w:rsidRPr="00903922">
        <w:rPr>
          <w:rFonts w:ascii="Times New Roman" w:hAnsi="Times New Roman"/>
          <w:b/>
          <w:sz w:val="24"/>
          <w:szCs w:val="24"/>
        </w:rPr>
        <w:t xml:space="preserve">Нушала корр </w:t>
      </w:r>
    </w:p>
    <w:p w:rsidR="00FF3976" w:rsidRPr="00903922" w:rsidRDefault="00FF3976" w:rsidP="0034152E">
      <w:pPr>
        <w:spacing w:after="0"/>
        <w:ind w:firstLine="567"/>
        <w:rPr>
          <w:rFonts w:ascii="Times New Roman" w:hAnsi="Times New Roman"/>
          <w:b/>
          <w:sz w:val="24"/>
          <w:szCs w:val="24"/>
        </w:rPr>
      </w:pPr>
      <w:r>
        <w:rPr>
          <w:rFonts w:ascii="Times New Roman" w:hAnsi="Times New Roman"/>
          <w:b/>
          <w:sz w:val="24"/>
          <w:szCs w:val="24"/>
        </w:rPr>
        <w:t xml:space="preserve">        Суратуна</w:t>
      </w:r>
      <w:r w:rsidRPr="00903922">
        <w:rPr>
          <w:rFonts w:ascii="Times New Roman" w:hAnsi="Times New Roman"/>
          <w:b/>
          <w:sz w:val="24"/>
          <w:szCs w:val="24"/>
        </w:rPr>
        <w:t>зиб: байрамличиб</w:t>
      </w:r>
    </w:p>
    <w:p w:rsidR="00FF3976" w:rsidRPr="00903922" w:rsidRDefault="00FF3976" w:rsidP="0034152E">
      <w:pPr>
        <w:spacing w:after="0"/>
        <w:ind w:firstLine="567"/>
        <w:rPr>
          <w:rFonts w:ascii="Times New Roman" w:hAnsi="Times New Roman"/>
          <w:b/>
          <w:sz w:val="24"/>
          <w:szCs w:val="24"/>
        </w:rPr>
      </w:pPr>
      <w:r w:rsidRPr="00903922">
        <w:rPr>
          <w:rFonts w:ascii="Times New Roman" w:hAnsi="Times New Roman"/>
          <w:b/>
          <w:sz w:val="24"/>
          <w:szCs w:val="24"/>
        </w:rPr>
        <w:t xml:space="preserve">                  Д-Х</w:t>
      </w:r>
      <w:r>
        <w:rPr>
          <w:rFonts w:ascii="Times New Roman" w:hAnsi="Times New Roman"/>
          <w:b/>
          <w:sz w:val="24"/>
          <w:szCs w:val="24"/>
        </w:rPr>
        <w:t>l</w:t>
      </w:r>
      <w:r w:rsidRPr="00903922">
        <w:rPr>
          <w:rFonts w:ascii="Times New Roman" w:hAnsi="Times New Roman"/>
          <w:b/>
          <w:sz w:val="24"/>
          <w:szCs w:val="24"/>
        </w:rPr>
        <w:t>.Даудовли касибти суратуни</w:t>
      </w:r>
    </w:p>
    <w:p w:rsidR="00FF3976" w:rsidRPr="00903922" w:rsidRDefault="00FF3976" w:rsidP="0034152E">
      <w:pPr>
        <w:spacing w:after="0"/>
        <w:ind w:firstLine="567"/>
        <w:rPr>
          <w:rFonts w:ascii="Times New Roman" w:hAnsi="Times New Roman"/>
          <w:b/>
          <w:sz w:val="24"/>
          <w:szCs w:val="24"/>
        </w:rPr>
      </w:pPr>
      <w:r w:rsidRPr="00903922">
        <w:rPr>
          <w:rFonts w:ascii="Times New Roman" w:hAnsi="Times New Roman"/>
          <w:b/>
          <w:sz w:val="24"/>
          <w:szCs w:val="24"/>
        </w:rPr>
        <w:t xml:space="preserve">  </w:t>
      </w:r>
    </w:p>
    <w:p w:rsidR="00FF3976" w:rsidRPr="00D1173F" w:rsidRDefault="00FF3976" w:rsidP="0034152E">
      <w:pPr>
        <w:spacing w:after="0"/>
        <w:ind w:firstLine="567"/>
        <w:rPr>
          <w:rFonts w:ascii="Times New Roman" w:hAnsi="Times New Roman"/>
          <w:b/>
          <w:sz w:val="24"/>
          <w:szCs w:val="24"/>
        </w:rPr>
      </w:pPr>
    </w:p>
    <w:p w:rsidR="00FF3976" w:rsidRPr="00F94A1C" w:rsidRDefault="00FF3976" w:rsidP="0034152E">
      <w:pPr>
        <w:spacing w:after="0"/>
        <w:ind w:firstLine="567"/>
        <w:rPr>
          <w:rFonts w:ascii="Times New Roman" w:hAnsi="Times New Roman"/>
          <w:b/>
          <w:sz w:val="24"/>
          <w:szCs w:val="24"/>
        </w:rPr>
      </w:pPr>
    </w:p>
    <w:p w:rsidR="00FF3976" w:rsidRPr="00F94A1C" w:rsidRDefault="00FF3976" w:rsidP="0034152E">
      <w:pPr>
        <w:spacing w:after="0"/>
        <w:ind w:firstLine="567"/>
        <w:rPr>
          <w:rFonts w:ascii="Times New Roman" w:hAnsi="Times New Roman"/>
          <w:sz w:val="24"/>
          <w:szCs w:val="24"/>
        </w:rPr>
      </w:pPr>
    </w:p>
    <w:p w:rsidR="00FF3976" w:rsidRPr="00F94A1C" w:rsidRDefault="00FF3976" w:rsidP="0034152E">
      <w:pPr>
        <w:spacing w:after="0"/>
        <w:ind w:firstLine="567"/>
        <w:rPr>
          <w:rFonts w:ascii="Times New Roman" w:hAnsi="Times New Roman"/>
          <w:sz w:val="24"/>
          <w:szCs w:val="24"/>
        </w:rPr>
      </w:pPr>
    </w:p>
    <w:p w:rsidR="00FF3976" w:rsidRPr="00F94A1C" w:rsidRDefault="00FF3976" w:rsidP="0034152E">
      <w:pPr>
        <w:spacing w:after="0"/>
        <w:ind w:firstLine="567"/>
        <w:rPr>
          <w:rFonts w:ascii="Times New Roman" w:hAnsi="Times New Roman"/>
          <w:sz w:val="24"/>
          <w:szCs w:val="24"/>
        </w:rPr>
      </w:pPr>
    </w:p>
    <w:p w:rsidR="00FF3976" w:rsidRPr="00F94A1C" w:rsidRDefault="00FF3976" w:rsidP="0034152E">
      <w:pPr>
        <w:spacing w:after="0"/>
        <w:ind w:firstLine="567"/>
        <w:rPr>
          <w:rFonts w:ascii="Times New Roman" w:hAnsi="Times New Roman"/>
          <w:sz w:val="24"/>
          <w:szCs w:val="24"/>
        </w:rPr>
      </w:pPr>
    </w:p>
    <w:p w:rsidR="00FF3976" w:rsidRPr="00F94A1C" w:rsidRDefault="00FF3976" w:rsidP="0034152E">
      <w:pPr>
        <w:spacing w:after="0"/>
        <w:ind w:firstLine="567"/>
        <w:rPr>
          <w:rFonts w:ascii="Times New Roman" w:hAnsi="Times New Roman"/>
          <w:sz w:val="24"/>
          <w:szCs w:val="24"/>
        </w:rPr>
      </w:pPr>
    </w:p>
    <w:p w:rsidR="00FF3976" w:rsidRPr="00F94A1C" w:rsidRDefault="00FF3976" w:rsidP="0034152E">
      <w:pPr>
        <w:spacing w:after="0"/>
        <w:ind w:firstLine="567"/>
        <w:rPr>
          <w:rFonts w:ascii="Times New Roman" w:hAnsi="Times New Roman"/>
          <w:sz w:val="24"/>
          <w:szCs w:val="24"/>
        </w:rPr>
      </w:pPr>
    </w:p>
    <w:p w:rsidR="00FF3976" w:rsidRPr="0014365A" w:rsidRDefault="00FF3976" w:rsidP="00B00122">
      <w:pPr>
        <w:ind w:firstLine="567"/>
        <w:rPr>
          <w:b/>
        </w:rPr>
      </w:pPr>
    </w:p>
    <w:p w:rsidR="00FF3976" w:rsidRPr="00CE7B70" w:rsidRDefault="00FF3976" w:rsidP="00CE7B70">
      <w:pPr>
        <w:spacing w:after="0"/>
        <w:ind w:firstLine="567"/>
        <w:rPr>
          <w:rFonts w:ascii="Times New Roman" w:hAnsi="Times New Roman"/>
          <w:sz w:val="24"/>
          <w:szCs w:val="24"/>
        </w:rPr>
      </w:pPr>
    </w:p>
    <w:sectPr w:rsidR="00FF3976" w:rsidRPr="00CE7B70" w:rsidSect="008974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E7B70"/>
    <w:rsid w:val="00036FC3"/>
    <w:rsid w:val="00072AF7"/>
    <w:rsid w:val="000C4376"/>
    <w:rsid w:val="0014365A"/>
    <w:rsid w:val="00304FE6"/>
    <w:rsid w:val="0034152E"/>
    <w:rsid w:val="0037227A"/>
    <w:rsid w:val="00451C20"/>
    <w:rsid w:val="00491BAC"/>
    <w:rsid w:val="004C7F3D"/>
    <w:rsid w:val="004D1FEA"/>
    <w:rsid w:val="005100F5"/>
    <w:rsid w:val="0052251B"/>
    <w:rsid w:val="00615995"/>
    <w:rsid w:val="006F40F1"/>
    <w:rsid w:val="007B1F2F"/>
    <w:rsid w:val="00842D8F"/>
    <w:rsid w:val="00853413"/>
    <w:rsid w:val="00864B8B"/>
    <w:rsid w:val="00886E4A"/>
    <w:rsid w:val="0089748E"/>
    <w:rsid w:val="00903922"/>
    <w:rsid w:val="009A0676"/>
    <w:rsid w:val="009D66C0"/>
    <w:rsid w:val="009D6F02"/>
    <w:rsid w:val="00A6282A"/>
    <w:rsid w:val="00A72088"/>
    <w:rsid w:val="00A94AC7"/>
    <w:rsid w:val="00AA1865"/>
    <w:rsid w:val="00B00122"/>
    <w:rsid w:val="00B17C55"/>
    <w:rsid w:val="00C04779"/>
    <w:rsid w:val="00C5753D"/>
    <w:rsid w:val="00CB3253"/>
    <w:rsid w:val="00CB6462"/>
    <w:rsid w:val="00CB6F55"/>
    <w:rsid w:val="00CE7B70"/>
    <w:rsid w:val="00D1173F"/>
    <w:rsid w:val="00D23C85"/>
    <w:rsid w:val="00D47377"/>
    <w:rsid w:val="00D66078"/>
    <w:rsid w:val="00D6632B"/>
    <w:rsid w:val="00DF7EA5"/>
    <w:rsid w:val="00E2313C"/>
    <w:rsid w:val="00E841DC"/>
    <w:rsid w:val="00EC34A6"/>
    <w:rsid w:val="00F27EFC"/>
    <w:rsid w:val="00F569D6"/>
    <w:rsid w:val="00F94A1C"/>
    <w:rsid w:val="00FF3976"/>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122"/>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415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4152E"/>
    <w:rPr>
      <w:rFonts w:ascii="Tahoma" w:hAnsi="Tahoma" w:cs="Tahoma"/>
      <w:sz w:val="16"/>
      <w:szCs w:val="16"/>
    </w:rPr>
  </w:style>
  <w:style w:type="paragraph" w:customStyle="1" w:styleId="a0">
    <w:name w:val="a0"/>
    <w:basedOn w:val="Normal"/>
    <w:uiPriority w:val="99"/>
    <w:rsid w:val="00451C2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DefaultParagraphFont"/>
    <w:uiPriority w:val="99"/>
    <w:rsid w:val="00451C20"/>
    <w:rPr>
      <w:rFonts w:cs="Times New Roman"/>
    </w:rPr>
  </w:style>
  <w:style w:type="character" w:styleId="Hyperlink">
    <w:name w:val="Hyperlink"/>
    <w:basedOn w:val="DefaultParagraphFont"/>
    <w:uiPriority w:val="99"/>
    <w:semiHidden/>
    <w:rsid w:val="00451C20"/>
    <w:rPr>
      <w:rFonts w:cs="Times New Roman"/>
      <w:color w:val="0000FF"/>
      <w:u w:val="single"/>
    </w:rPr>
  </w:style>
  <w:style w:type="paragraph" w:styleId="NormalWeb">
    <w:name w:val="Normal (Web)"/>
    <w:basedOn w:val="Normal"/>
    <w:uiPriority w:val="99"/>
    <w:rsid w:val="00CB6F55"/>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zakonbase.ru/ugolovnyj-kodeks/statja-86" TargetMode="External"/><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41</TotalTime>
  <Pages>19</Pages>
  <Words>6749</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10</cp:revision>
  <dcterms:created xsi:type="dcterms:W3CDTF">2015-06-01T05:25:00Z</dcterms:created>
  <dcterms:modified xsi:type="dcterms:W3CDTF">2015-06-17T07:29:00Z</dcterms:modified>
</cp:coreProperties>
</file>